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E9B" w:rsidRPr="00447E1E" w:rsidRDefault="00306C2F" w:rsidP="00123EBF">
      <w:pPr>
        <w:pStyle w:val="Heading1"/>
      </w:pPr>
      <w:bookmarkStart w:id="0" w:name="_GoBack"/>
      <w:bookmarkEnd w:id="0"/>
      <w:r>
        <w:t xml:space="preserve"> </w:t>
      </w:r>
      <w:r w:rsidR="00F73582">
        <w:rPr>
          <w:noProof/>
        </w:rPr>
        <mc:AlternateContent>
          <mc:Choice Requires="wps">
            <w:drawing>
              <wp:inline distT="0" distB="0" distL="0" distR="0">
                <wp:extent cx="5267325" cy="285750"/>
                <wp:effectExtent l="19050" t="9525" r="38100" b="28575"/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6732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5AA9" w:rsidRPr="00915D52" w:rsidRDefault="00915D52" w:rsidP="00F735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</w:rPr>
                              <w:t xml:space="preserve">My </w:t>
                            </w:r>
                            <w:r w:rsidRPr="00915D52">
                              <w:rPr>
                                <w:rFonts w:ascii="Arial" w:hAnsi="Arial" w:cs="Arial"/>
                                <w:sz w:val="56"/>
                              </w:rPr>
                              <w:t>Person Centred Plan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width:414.7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" filled="f" stroked="f">
                <o:lock v:ext="edit" shapetype="t"/>
                <v:textbox style="mso-fit-shape-to-text:t">
                  <w:txbxContent>
                    <w:p w:rsidR="00A95AA9" w:rsidRPr="00915D52" w:rsidRDefault="00915D52" w:rsidP="00F7358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</w:rPr>
                        <w:t xml:space="preserve">My </w:t>
                      </w:r>
                      <w:r w:rsidRPr="00915D52">
                        <w:rPr>
                          <w:rFonts w:ascii="Arial" w:hAnsi="Arial" w:cs="Arial"/>
                          <w:sz w:val="56"/>
                        </w:rPr>
                        <w:t>Person Centred Plan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7E9B" w:rsidRPr="008A7E9B" w:rsidRDefault="008A7E9B" w:rsidP="008A7E9B">
      <w:pPr>
        <w:jc w:val="center"/>
        <w:rPr>
          <w:b/>
          <w:u w:val="single"/>
        </w:rPr>
      </w:pPr>
    </w:p>
    <w:tbl>
      <w:tblPr>
        <w:tblW w:w="100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7560"/>
      </w:tblGrid>
      <w:tr w:rsidR="00873095" w:rsidRPr="00123EBF" w:rsidTr="009356A3">
        <w:tc>
          <w:tcPr>
            <w:tcW w:w="2520" w:type="dxa"/>
          </w:tcPr>
          <w:p w:rsidR="00AF3D7F" w:rsidRPr="00123EBF" w:rsidRDefault="00AF3D7F" w:rsidP="00790D12">
            <w:pPr>
              <w:rPr>
                <w:rFonts w:ascii="Arial" w:hAnsi="Arial" w:cs="Arial"/>
                <w:sz w:val="28"/>
                <w:szCs w:val="28"/>
              </w:rPr>
            </w:pPr>
          </w:p>
          <w:p w:rsidR="00790D12" w:rsidRPr="00123EBF" w:rsidRDefault="00790D12" w:rsidP="00790D1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Name</w:t>
            </w:r>
            <w:r w:rsidR="001B00AB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6340E8"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ipfpjN2D77jYY8OQM:" descr="Tick-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jN2D77jYY8OQM:" descr="Tick-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1608D2" w:rsidRDefault="001608D2">
            <w:pPr>
              <w:rPr>
                <w:rFonts w:ascii="Arial" w:hAnsi="Arial" w:cs="Arial"/>
                <w:sz w:val="28"/>
                <w:szCs w:val="28"/>
              </w:rPr>
            </w:pPr>
          </w:p>
          <w:p w:rsidR="00AF3D7F" w:rsidRPr="00123EBF" w:rsidRDefault="00790D12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My Name is </w:t>
            </w:r>
            <w:r w:rsidR="00AF3D7F" w:rsidRPr="00123EBF">
              <w:rPr>
                <w:rFonts w:ascii="Arial" w:hAnsi="Arial" w:cs="Arial"/>
                <w:sz w:val="28"/>
                <w:szCs w:val="28"/>
              </w:rPr>
              <w:t>:</w:t>
            </w:r>
            <w:r w:rsidR="001B00AB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AF3D7F" w:rsidRPr="00123EBF" w:rsidRDefault="00AF3D7F">
            <w:pPr>
              <w:rPr>
                <w:rFonts w:ascii="Arial" w:hAnsi="Arial" w:cs="Arial"/>
                <w:sz w:val="28"/>
                <w:szCs w:val="28"/>
              </w:rPr>
            </w:pPr>
          </w:p>
          <w:p w:rsidR="00873095" w:rsidRPr="00123EBF" w:rsidRDefault="00790D12">
            <w:pPr>
              <w:rPr>
                <w:rFonts w:ascii="Arial" w:hAnsi="Arial" w:cs="Arial"/>
                <w:sz w:val="18"/>
                <w:szCs w:val="1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873095" w:rsidRPr="00123EBF" w:rsidTr="009356A3">
        <w:trPr>
          <w:trHeight w:val="1605"/>
        </w:trPr>
        <w:tc>
          <w:tcPr>
            <w:tcW w:w="2520" w:type="dxa"/>
          </w:tcPr>
          <w:p w:rsidR="00873095" w:rsidRPr="00123EBF" w:rsidRDefault="00790D1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Assessment</w:t>
            </w:r>
          </w:p>
          <w:p w:rsidR="00045FBE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62025" cy="809625"/>
                  <wp:effectExtent l="19050" t="0" r="9525" b="0"/>
                  <wp:docPr id="3" name="Picture 3" descr="college tu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lege tu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7D0" w:rsidRPr="00123EBF" w:rsidRDefault="005357D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60" w:type="dxa"/>
          </w:tcPr>
          <w:p w:rsidR="00790D12" w:rsidRPr="00123EBF" w:rsidRDefault="00790D12" w:rsidP="00AF3D7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This is my assessment, which I have completed with</w:t>
            </w:r>
            <w:r w:rsidR="004C4D1D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  <w:r w:rsidR="00AF3D7F" w:rsidRPr="00123EBF">
              <w:rPr>
                <w:rFonts w:ascii="Arial" w:hAnsi="Arial" w:cs="Arial"/>
                <w:sz w:val="28"/>
                <w:szCs w:val="28"/>
              </w:rPr>
              <w:t xml:space="preserve"> from :-  </w:t>
            </w:r>
          </w:p>
          <w:p w:rsidR="00790D12" w:rsidRPr="00123EBF" w:rsidRDefault="00790D12" w:rsidP="00AF3D7F">
            <w:pPr>
              <w:rPr>
                <w:rFonts w:ascii="Arial" w:hAnsi="Arial" w:cs="Arial"/>
                <w:sz w:val="18"/>
                <w:szCs w:val="18"/>
              </w:rPr>
            </w:pPr>
          </w:p>
          <w:p w:rsidR="006E5336" w:rsidRPr="00123EBF" w:rsidRDefault="006E5336" w:rsidP="00123EBF">
            <w:pPr>
              <w:pStyle w:val="Heading1"/>
              <w:rPr>
                <w:rFonts w:ascii="Arial" w:hAnsi="Arial" w:cs="Arial"/>
              </w:rPr>
            </w:pPr>
          </w:p>
        </w:tc>
      </w:tr>
      <w:tr w:rsidR="00873095" w:rsidRPr="00123EBF" w:rsidTr="009356A3">
        <w:trPr>
          <w:trHeight w:val="1446"/>
        </w:trPr>
        <w:tc>
          <w:tcPr>
            <w:tcW w:w="2520" w:type="dxa"/>
          </w:tcPr>
          <w:p w:rsidR="00873095" w:rsidRPr="00123EBF" w:rsidRDefault="00790D1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AF3D7F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733425" cy="695325"/>
                  <wp:effectExtent l="19050" t="0" r="9525" b="0"/>
                  <wp:docPr id="4" name="Picture 4" descr="lecturer and interpr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cturer and interpr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D7F" w:rsidRPr="00123EBF" w:rsidRDefault="00AF3D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60" w:type="dxa"/>
          </w:tcPr>
          <w:p w:rsidR="00790D12" w:rsidRPr="00123EBF" w:rsidRDefault="00790D1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My assessor asked the people below for information to be used in this assessment</w:t>
            </w:r>
            <w:r w:rsidR="00AF3D7F" w:rsidRPr="00123EBF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6E5336" w:rsidRPr="00123EBF" w:rsidRDefault="00790D12" w:rsidP="00812F60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9356A3" w:rsidRPr="00123EBF" w:rsidTr="009356A3">
        <w:trPr>
          <w:trHeight w:val="1446"/>
        </w:trPr>
        <w:tc>
          <w:tcPr>
            <w:tcW w:w="2520" w:type="dxa"/>
          </w:tcPr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Health Needs</w:t>
            </w:r>
          </w:p>
          <w:p w:rsidR="009356A3" w:rsidRPr="00123EBF" w:rsidRDefault="009356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885825" cy="962853"/>
                  <wp:effectExtent l="0" t="0" r="0" b="8890"/>
                  <wp:docPr id="235" name="Picture 235" descr="Image result for health need clipart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ealth need clipart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73" cy="96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9356A3" w:rsidRPr="00123EBF" w:rsidRDefault="009356A3" w:rsidP="009356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My health needs are :</w:t>
            </w:r>
          </w:p>
        </w:tc>
      </w:tr>
      <w:tr w:rsidR="00873095" w:rsidRPr="00123EBF" w:rsidTr="009356A3">
        <w:tc>
          <w:tcPr>
            <w:tcW w:w="2520" w:type="dxa"/>
          </w:tcPr>
          <w:p w:rsidR="00873095" w:rsidRPr="00123EBF" w:rsidRDefault="00790D1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Support</w:t>
            </w:r>
          </w:p>
          <w:p w:rsidR="00AF3D7F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847725" cy="704850"/>
                  <wp:effectExtent l="19050" t="0" r="9525" b="0"/>
                  <wp:docPr id="5" name="Picture 5" descr="Looking at the book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oking at the book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873095" w:rsidRPr="00123EBF" w:rsidRDefault="00790D12" w:rsidP="00AF3D7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My assessment </w:t>
            </w:r>
            <w:r w:rsidR="00AF3D7F" w:rsidRPr="00123EBF">
              <w:rPr>
                <w:rFonts w:ascii="Arial" w:hAnsi="Arial" w:cs="Arial"/>
                <w:sz w:val="28"/>
                <w:szCs w:val="28"/>
              </w:rPr>
              <w:t>establishes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how much c</w:t>
            </w:r>
            <w:r w:rsidR="00AF3D7F" w:rsidRPr="00123EBF">
              <w:rPr>
                <w:rFonts w:ascii="Arial" w:hAnsi="Arial" w:cs="Arial"/>
                <w:sz w:val="28"/>
                <w:szCs w:val="28"/>
              </w:rPr>
              <w:t>are and support I need.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It tells people what I can do, what I need help with and the way I like to be helped.</w:t>
            </w:r>
          </w:p>
          <w:p w:rsidR="002550F1" w:rsidRPr="00123EBF" w:rsidRDefault="002550F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095" w:rsidRPr="00123EBF" w:rsidTr="009356A3">
        <w:trPr>
          <w:trHeight w:val="1019"/>
        </w:trPr>
        <w:tc>
          <w:tcPr>
            <w:tcW w:w="2520" w:type="dxa"/>
          </w:tcPr>
          <w:p w:rsidR="00873095" w:rsidRPr="00123EBF" w:rsidRDefault="002550F1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Permission</w:t>
            </w:r>
          </w:p>
          <w:p w:rsidR="00AF3D7F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800100" cy="647700"/>
                  <wp:effectExtent l="19050" t="0" r="0" b="0"/>
                  <wp:docPr id="6" name="Picture 6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D7F" w:rsidRPr="00123EBF" w:rsidRDefault="00AF3D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60" w:type="dxa"/>
          </w:tcPr>
          <w:p w:rsidR="00873095" w:rsidRPr="00123EBF" w:rsidRDefault="002550F1" w:rsidP="00AF3D7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I give permission for a copy of this assessment to be kept </w:t>
            </w:r>
            <w:r w:rsidR="00AF3D7F" w:rsidRPr="00123EBF">
              <w:rPr>
                <w:rFonts w:ascii="Arial" w:hAnsi="Arial" w:cs="Arial"/>
                <w:sz w:val="28"/>
                <w:szCs w:val="28"/>
              </w:rPr>
              <w:t>with my support plan in my home, also that my Social Worker may have a copy on their file for records.</w:t>
            </w:r>
          </w:p>
          <w:p w:rsidR="002550F1" w:rsidRPr="00123EBF" w:rsidRDefault="002550F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56A3" w:rsidRPr="00123EBF" w:rsidTr="009356A3">
        <w:trPr>
          <w:trHeight w:val="1019"/>
        </w:trPr>
        <w:tc>
          <w:tcPr>
            <w:tcW w:w="2520" w:type="dxa"/>
          </w:tcPr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Agree</w:t>
            </w:r>
          </w:p>
          <w:p w:rsidR="009356A3" w:rsidRPr="00123EBF" w:rsidRDefault="009356A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 wp14:anchorId="53E41E83" wp14:editId="71737715">
                  <wp:extent cx="800100" cy="647700"/>
                  <wp:effectExtent l="19050" t="0" r="0" b="0"/>
                  <wp:docPr id="7" name="Picture 7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9356A3" w:rsidRPr="00123EBF" w:rsidRDefault="009356A3" w:rsidP="009356A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agree that it can and should be used by all of my Support Workers to understand my needs</w:t>
            </w:r>
          </w:p>
          <w:p w:rsidR="009356A3" w:rsidRPr="00123EBF" w:rsidRDefault="009356A3" w:rsidP="00AF3D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356A3" w:rsidRDefault="009356A3"/>
    <w:p w:rsidR="009356A3" w:rsidRDefault="009356A3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SIGNATURES</w:t>
      </w:r>
    </w:p>
    <w:p w:rsidR="009356A3" w:rsidRPr="009356A3" w:rsidRDefault="009356A3">
      <w:pPr>
        <w:rPr>
          <w:u w:val="single"/>
        </w:rPr>
      </w:pPr>
    </w:p>
    <w:tbl>
      <w:tblPr>
        <w:tblW w:w="100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1"/>
        <w:gridCol w:w="7224"/>
      </w:tblGrid>
      <w:tr w:rsidR="00873095" w:rsidRPr="00123EBF" w:rsidTr="009356A3">
        <w:tc>
          <w:tcPr>
            <w:tcW w:w="2520" w:type="dxa"/>
          </w:tcPr>
          <w:p w:rsidR="00045FBE" w:rsidRPr="00123EBF" w:rsidRDefault="009356A3">
            <w:pPr>
              <w:rPr>
                <w:rFonts w:ascii="Arial" w:hAnsi="Arial" w:cs="Arial"/>
                <w:sz w:val="28"/>
                <w:szCs w:val="28"/>
              </w:rPr>
            </w:pPr>
            <w:r>
              <w:br w:type="page"/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045FBE" w:rsidRPr="00123EBF" w:rsidRDefault="009356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 wp14:anchorId="2CDF52B2" wp14:editId="0E7430BD">
                  <wp:extent cx="1190625" cy="1042458"/>
                  <wp:effectExtent l="0" t="0" r="0" b="5715"/>
                  <wp:docPr id="262" name="irc_mi" descr="Image result for signing paper clipart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igning paper clipart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26" cy="104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6A3" w:rsidRPr="00123EBF" w:rsidRDefault="009356A3" w:rsidP="009356A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60" w:type="dxa"/>
          </w:tcPr>
          <w:p w:rsidR="00045FBE" w:rsidRDefault="009356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I am able to sign myself:</w:t>
            </w: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Signed:</w:t>
            </w: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  <w:p w:rsidR="009356A3" w:rsidRPr="00123EBF" w:rsidRDefault="009356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  <w:t>___________________________________________</w:t>
            </w:r>
          </w:p>
          <w:p w:rsidR="00045FBE" w:rsidRPr="00123EBF" w:rsidRDefault="00045FBE">
            <w:pPr>
              <w:rPr>
                <w:rFonts w:ascii="Arial" w:hAnsi="Arial" w:cs="Arial"/>
                <w:sz w:val="28"/>
                <w:szCs w:val="28"/>
              </w:rPr>
            </w:pPr>
          </w:p>
          <w:p w:rsidR="001608D2" w:rsidRPr="00123EBF" w:rsidRDefault="001608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356A3" w:rsidRPr="00123EBF" w:rsidTr="009356A3">
        <w:tc>
          <w:tcPr>
            <w:tcW w:w="2520" w:type="dxa"/>
          </w:tcPr>
          <w:p w:rsidR="009356A3" w:rsidRDefault="009356A3"/>
          <w:p w:rsidR="009356A3" w:rsidRDefault="009356A3"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 wp14:anchorId="1C0CC0E7" wp14:editId="305131C4">
                  <wp:extent cx="962025" cy="809625"/>
                  <wp:effectExtent l="19050" t="0" r="9525" b="0"/>
                  <wp:docPr id="263" name="Picture 263" descr="college tu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lege tu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6A3" w:rsidRDefault="009356A3"/>
          <w:p w:rsidR="009356A3" w:rsidRDefault="009356A3"/>
          <w:p w:rsidR="009356A3" w:rsidRDefault="009356A3"/>
          <w:p w:rsidR="009356A3" w:rsidRDefault="009356A3"/>
          <w:p w:rsidR="009356A3" w:rsidRDefault="009356A3"/>
          <w:p w:rsidR="009356A3" w:rsidRDefault="009356A3"/>
        </w:tc>
        <w:tc>
          <w:tcPr>
            <w:tcW w:w="7560" w:type="dxa"/>
          </w:tcPr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 am unable to sign myself. </w:t>
            </w: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 will sign on my behalf.</w:t>
            </w: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They are my </w:t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</w:r>
            <w:r>
              <w:rPr>
                <w:rFonts w:ascii="Arial" w:hAnsi="Arial" w:cs="Arial"/>
                <w:sz w:val="28"/>
                <w:szCs w:val="28"/>
              </w:rPr>
              <w:softHyphen/>
              <w:t>__________________________</w:t>
            </w: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Signed:</w:t>
            </w: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</w:t>
            </w:r>
          </w:p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  <w:p w:rsidR="009356A3" w:rsidRPr="00123EBF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356A3" w:rsidRPr="00123EBF" w:rsidTr="009356A3">
        <w:tc>
          <w:tcPr>
            <w:tcW w:w="2520" w:type="dxa"/>
          </w:tcPr>
          <w:p w:rsidR="009356A3" w:rsidRDefault="009356A3" w:rsidP="009356A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DATE:</w:t>
            </w:r>
          </w:p>
          <w:p w:rsidR="009356A3" w:rsidRDefault="009356A3">
            <w:r>
              <w:rPr>
                <w:noProof/>
                <w:color w:val="0000FF"/>
              </w:rPr>
              <w:drawing>
                <wp:inline distT="0" distB="0" distL="0" distR="0">
                  <wp:extent cx="1123950" cy="1123950"/>
                  <wp:effectExtent l="0" t="0" r="0" b="0"/>
                  <wp:docPr id="264" name="Picture 264" descr="Image result for calendar clipar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alendar clipart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6A3" w:rsidRDefault="009356A3"/>
        </w:tc>
        <w:tc>
          <w:tcPr>
            <w:tcW w:w="7560" w:type="dxa"/>
          </w:tcPr>
          <w:p w:rsidR="009356A3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  <w:p w:rsidR="009356A3" w:rsidRPr="00123EBF" w:rsidRDefault="009356A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9519C" w:rsidRPr="00123EBF" w:rsidTr="00E9519C">
        <w:trPr>
          <w:trHeight w:val="3444"/>
        </w:trPr>
        <w:tc>
          <w:tcPr>
            <w:tcW w:w="2520" w:type="dxa"/>
          </w:tcPr>
          <w:p w:rsidR="00E9519C" w:rsidRDefault="00E9519C" w:rsidP="00FD4E88"/>
          <w:p w:rsidR="00E9519C" w:rsidRDefault="00E9519C" w:rsidP="00FD4E88"/>
          <w:p w:rsidR="00E9519C" w:rsidRDefault="00E9519C" w:rsidP="00FD4E88">
            <w:r>
              <w:rPr>
                <w:noProof/>
              </w:rPr>
              <w:drawing>
                <wp:inline distT="0" distB="0" distL="0" distR="0">
                  <wp:extent cx="2105025" cy="1707175"/>
                  <wp:effectExtent l="0" t="0" r="0" b="762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thIUZ93N0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744" cy="171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519C" w:rsidRDefault="00E9519C" w:rsidP="00FD4E88"/>
          <w:p w:rsidR="00E9519C" w:rsidRDefault="00E9519C" w:rsidP="00FD4E88"/>
          <w:p w:rsidR="00E9519C" w:rsidRDefault="00E9519C" w:rsidP="00FD4E88"/>
          <w:p w:rsidR="00E9519C" w:rsidRDefault="00E9519C" w:rsidP="00FD4E88"/>
          <w:p w:rsidR="00E9519C" w:rsidRDefault="00E9519C" w:rsidP="00FD4E88"/>
        </w:tc>
        <w:tc>
          <w:tcPr>
            <w:tcW w:w="7560" w:type="dxa"/>
          </w:tcPr>
          <w:p w:rsidR="00E9519C" w:rsidRDefault="00E9519C" w:rsidP="00FD4E88">
            <w:pPr>
              <w:rPr>
                <w:rFonts w:ascii="Arial" w:hAnsi="Arial" w:cs="Arial"/>
                <w:sz w:val="28"/>
                <w:szCs w:val="28"/>
              </w:rPr>
            </w:pPr>
          </w:p>
          <w:p w:rsidR="00E9519C" w:rsidRDefault="00E9519C" w:rsidP="00FD4E8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My Person Centred Plan has been completed by</w:t>
            </w:r>
          </w:p>
          <w:p w:rsidR="00E9519C" w:rsidRDefault="00E9519C" w:rsidP="00FD4E88">
            <w:pPr>
              <w:rPr>
                <w:rFonts w:ascii="Arial" w:hAnsi="Arial" w:cs="Arial"/>
                <w:sz w:val="28"/>
                <w:szCs w:val="28"/>
              </w:rPr>
            </w:pPr>
          </w:p>
          <w:p w:rsidR="00E9519C" w:rsidRDefault="00E9519C" w:rsidP="00FD4E88">
            <w:pPr>
              <w:rPr>
                <w:rFonts w:ascii="Arial" w:hAnsi="Arial" w:cs="Arial"/>
                <w:sz w:val="28"/>
                <w:szCs w:val="28"/>
              </w:rPr>
            </w:pPr>
          </w:p>
          <w:p w:rsidR="00E9519C" w:rsidRDefault="00E9519C" w:rsidP="00FD4E88">
            <w:pPr>
              <w:rPr>
                <w:rFonts w:ascii="Arial" w:hAnsi="Arial" w:cs="Arial"/>
                <w:sz w:val="28"/>
                <w:szCs w:val="28"/>
              </w:rPr>
            </w:pPr>
          </w:p>
          <w:p w:rsidR="00E9519C" w:rsidRDefault="00E9519C" w:rsidP="00FD4E88">
            <w:pPr>
              <w:rPr>
                <w:rFonts w:ascii="Arial" w:hAnsi="Arial" w:cs="Arial"/>
                <w:sz w:val="28"/>
                <w:szCs w:val="28"/>
              </w:rPr>
            </w:pPr>
          </w:p>
          <w:p w:rsidR="00E9519C" w:rsidRDefault="00E9519C" w:rsidP="00FD4E88">
            <w:pPr>
              <w:rPr>
                <w:rFonts w:ascii="Arial" w:hAnsi="Arial" w:cs="Arial"/>
                <w:sz w:val="28"/>
                <w:szCs w:val="28"/>
              </w:rPr>
            </w:pPr>
          </w:p>
          <w:p w:rsidR="00E9519C" w:rsidRDefault="00E9519C" w:rsidP="00FD4E88">
            <w:pPr>
              <w:rPr>
                <w:rFonts w:ascii="Arial" w:hAnsi="Arial" w:cs="Arial"/>
                <w:sz w:val="28"/>
                <w:szCs w:val="28"/>
              </w:rPr>
            </w:pPr>
          </w:p>
          <w:p w:rsidR="00E9519C" w:rsidRDefault="00E9519C" w:rsidP="00FD4E88">
            <w:pPr>
              <w:rPr>
                <w:rFonts w:ascii="Arial" w:hAnsi="Arial" w:cs="Arial"/>
                <w:sz w:val="28"/>
                <w:szCs w:val="28"/>
              </w:rPr>
            </w:pPr>
          </w:p>
          <w:p w:rsidR="00E9519C" w:rsidRDefault="00E9519C" w:rsidP="00FD4E88">
            <w:pPr>
              <w:rPr>
                <w:rFonts w:ascii="Arial" w:hAnsi="Arial" w:cs="Arial"/>
                <w:sz w:val="28"/>
                <w:szCs w:val="28"/>
              </w:rPr>
            </w:pPr>
          </w:p>
          <w:p w:rsidR="00E9519C" w:rsidRDefault="00E9519C" w:rsidP="00FD4E88">
            <w:pPr>
              <w:rPr>
                <w:rFonts w:ascii="Arial" w:hAnsi="Arial" w:cs="Arial"/>
                <w:sz w:val="28"/>
                <w:szCs w:val="28"/>
              </w:rPr>
            </w:pPr>
          </w:p>
          <w:p w:rsidR="00E9519C" w:rsidRPr="00123EBF" w:rsidRDefault="00E9519C" w:rsidP="00FD4E8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agree that my plan can be shared by Adult Social Care with other people or teams that are helping me.</w:t>
            </w:r>
          </w:p>
        </w:tc>
      </w:tr>
    </w:tbl>
    <w:p w:rsidR="009356A3" w:rsidRDefault="009356A3">
      <w:r>
        <w:br w:type="page"/>
      </w:r>
    </w:p>
    <w:tbl>
      <w:tblPr>
        <w:tblW w:w="1048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303"/>
        <w:gridCol w:w="7077"/>
        <w:gridCol w:w="408"/>
      </w:tblGrid>
      <w:tr w:rsidR="0072564F" w:rsidRPr="00123EBF" w:rsidTr="00473554">
        <w:trPr>
          <w:trHeight w:val="7679"/>
        </w:trPr>
        <w:tc>
          <w:tcPr>
            <w:tcW w:w="3003" w:type="dxa"/>
            <w:gridSpan w:val="2"/>
          </w:tcPr>
          <w:p w:rsidR="0072564F" w:rsidRPr="00123EBF" w:rsidRDefault="0072564F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123EBF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lastRenderedPageBreak/>
              <w:t>Communicat</w:t>
            </w:r>
            <w:r w:rsidR="00AF3D7F" w:rsidRPr="00123EBF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ion</w:t>
            </w:r>
          </w:p>
          <w:p w:rsidR="00AF3D7F" w:rsidRPr="00123EBF" w:rsidRDefault="00AF3D7F">
            <w:pPr>
              <w:rPr>
                <w:rFonts w:ascii="Arial" w:hAnsi="Arial" w:cs="Arial"/>
                <w:sz w:val="28"/>
                <w:szCs w:val="28"/>
              </w:rPr>
            </w:pPr>
          </w:p>
          <w:p w:rsidR="00AF3D7F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2025" cy="809625"/>
                  <wp:effectExtent l="19050" t="0" r="9525" b="0"/>
                  <wp:docPr id="8" name="Picture 8" descr="CAF1300AV_bi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F1300AV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D7F" w:rsidRPr="00123EBF" w:rsidRDefault="00AF3D7F">
            <w:pPr>
              <w:rPr>
                <w:rFonts w:ascii="Arial" w:hAnsi="Arial" w:cs="Arial"/>
              </w:rPr>
            </w:pPr>
          </w:p>
          <w:p w:rsidR="00AF3D7F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76325" cy="752475"/>
                  <wp:effectExtent l="19050" t="0" r="9525" b="0"/>
                  <wp:docPr id="9" name="Picture 9" descr="popup_album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pup_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D7F" w:rsidRPr="00123EBF" w:rsidRDefault="00AF3D7F">
            <w:pPr>
              <w:rPr>
                <w:rFonts w:ascii="Arial" w:hAnsi="Arial" w:cs="Arial"/>
              </w:rPr>
            </w:pPr>
          </w:p>
          <w:p w:rsidR="00AF3D7F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33425" cy="733425"/>
                  <wp:effectExtent l="19050" t="0" r="9525" b="0"/>
                  <wp:docPr id="10" name="Picture 10" descr="ILd-03-05-3974-TJ-0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Ld-03-05-3974-TJ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D7F" w:rsidRPr="00123EBF" w:rsidRDefault="00AF3D7F">
            <w:pPr>
              <w:rPr>
                <w:rFonts w:ascii="Arial" w:hAnsi="Arial" w:cs="Arial"/>
              </w:rPr>
            </w:pPr>
          </w:p>
          <w:p w:rsidR="00952489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52500" cy="876300"/>
                  <wp:effectExtent l="19050" t="0" r="0" b="0"/>
                  <wp:docPr id="11" name="ipfurBjtLY2XcEz8M:" descr="using-makaton-to-help-students-develop-rereading-skills-21533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urBjtLY2XcEz8M:" descr="using-makaton-to-help-students-develop-rereading-skills-2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489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2025" cy="742950"/>
                  <wp:effectExtent l="19050" t="0" r="9525" b="0"/>
                  <wp:docPr id="12" name="ipf4Vw-CpxseaA7mM:" descr="dynavox_mt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4Vw-CpxseaA7mM:" descr="dynavox_mt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489" w:rsidRPr="00123EBF" w:rsidRDefault="00F73582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150495</wp:posOffset>
                      </wp:positionV>
                      <wp:extent cx="6286500" cy="0"/>
                      <wp:effectExtent l="9525" t="6985" r="9525" b="12065"/>
                      <wp:wrapNone/>
                      <wp:docPr id="248" name="Lin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7BD9C6" id="Line 103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85pt" to="4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9L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"/>
                  </w:pict>
                </mc:Fallback>
              </mc:AlternateContent>
            </w:r>
          </w:p>
          <w:p w:rsidR="00952489" w:rsidRPr="00123EBF" w:rsidRDefault="0095248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Language</w:t>
            </w:r>
          </w:p>
          <w:p w:rsidR="00952489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1190625" cy="790575"/>
                  <wp:effectExtent l="19050" t="0" r="9525" b="0"/>
                  <wp:docPr id="13" name="Picture 13" descr="speak_too_f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peak_too_f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489" w:rsidRPr="00123EBF" w:rsidRDefault="00F7358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129540</wp:posOffset>
                      </wp:positionV>
                      <wp:extent cx="6515100" cy="0"/>
                      <wp:effectExtent l="7620" t="7620" r="11430" b="11430"/>
                      <wp:wrapNone/>
                      <wp:docPr id="24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15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65968F" id="Line 10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10.2pt" to="507.6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m+FQ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"/>
                  </w:pict>
                </mc:Fallback>
              </mc:AlternateContent>
            </w:r>
          </w:p>
          <w:p w:rsidR="00952489" w:rsidRPr="00123EBF" w:rsidRDefault="0095248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Telephone</w:t>
            </w:r>
          </w:p>
          <w:p w:rsidR="00952489" w:rsidRPr="00123EBF" w:rsidRDefault="00952489">
            <w:pPr>
              <w:rPr>
                <w:rFonts w:ascii="Arial" w:hAnsi="Arial" w:cs="Arial"/>
              </w:rPr>
            </w:pPr>
          </w:p>
          <w:p w:rsidR="00952489" w:rsidRPr="00123EBF" w:rsidRDefault="00952489">
            <w:pPr>
              <w:rPr>
                <w:rFonts w:ascii="Arial" w:hAnsi="Arial" w:cs="Arial"/>
              </w:rPr>
            </w:pPr>
          </w:p>
          <w:p w:rsidR="00952489" w:rsidRPr="00123EBF" w:rsidRDefault="006340E8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33425" cy="847725"/>
                  <wp:effectExtent l="19050" t="0" r="9525" b="0"/>
                  <wp:docPr id="14" name="Picture 14" descr="Telephone_Set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lephone_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4BF9" w:rsidRPr="00123EBF">
              <w:rPr>
                <w:rFonts w:ascii="Arial" w:hAnsi="Arial" w:cs="Arial"/>
                <w:color w:val="000000"/>
              </w:rPr>
              <w:t xml:space="preserve"> </w:t>
            </w: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62000" cy="762000"/>
                  <wp:effectExtent l="19050" t="0" r="0" b="0"/>
                  <wp:docPr id="15" name="Picture 15" descr="o2_XphoneII_mobile_phone_image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2_XphoneII_mobile_phone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BF9" w:rsidRPr="00123EBF" w:rsidRDefault="00674BF9">
            <w:pPr>
              <w:rPr>
                <w:rFonts w:ascii="Arial" w:hAnsi="Arial" w:cs="Arial"/>
              </w:rPr>
            </w:pPr>
          </w:p>
          <w:p w:rsidR="00952489" w:rsidRPr="00123EBF" w:rsidRDefault="00952489">
            <w:pPr>
              <w:rPr>
                <w:rFonts w:ascii="Arial" w:hAnsi="Arial" w:cs="Arial"/>
                <w:sz w:val="28"/>
                <w:szCs w:val="28"/>
              </w:rPr>
            </w:pPr>
          </w:p>
          <w:p w:rsidR="005357D0" w:rsidRPr="00123EBF" w:rsidRDefault="005357D0">
            <w:pPr>
              <w:rPr>
                <w:rFonts w:ascii="Arial" w:hAnsi="Arial" w:cs="Arial"/>
                <w:sz w:val="28"/>
                <w:szCs w:val="28"/>
              </w:rPr>
            </w:pPr>
          </w:p>
          <w:p w:rsidR="00674BF9" w:rsidRDefault="00674BF9">
            <w:pPr>
              <w:rPr>
                <w:rFonts w:ascii="Arial" w:hAnsi="Arial" w:cs="Arial"/>
                <w:sz w:val="28"/>
                <w:szCs w:val="28"/>
              </w:rPr>
            </w:pPr>
          </w:p>
          <w:p w:rsidR="00123EBF" w:rsidRDefault="00123EBF">
            <w:pPr>
              <w:rPr>
                <w:rFonts w:ascii="Arial" w:hAnsi="Arial" w:cs="Arial"/>
                <w:sz w:val="28"/>
                <w:szCs w:val="28"/>
              </w:rPr>
            </w:pPr>
          </w:p>
          <w:p w:rsidR="001608D2" w:rsidRDefault="001608D2">
            <w:pPr>
              <w:rPr>
                <w:rFonts w:ascii="Arial" w:hAnsi="Arial" w:cs="Arial"/>
                <w:sz w:val="28"/>
                <w:szCs w:val="28"/>
              </w:rPr>
            </w:pPr>
          </w:p>
          <w:p w:rsidR="00123EBF" w:rsidRPr="00123EBF" w:rsidRDefault="00123EBF">
            <w:pPr>
              <w:rPr>
                <w:rFonts w:ascii="Arial" w:hAnsi="Arial" w:cs="Arial"/>
                <w:sz w:val="28"/>
                <w:szCs w:val="28"/>
              </w:rPr>
            </w:pPr>
          </w:p>
          <w:p w:rsidR="001B3D88" w:rsidRDefault="001B3D88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FE2B9A" w:rsidRPr="00123EBF" w:rsidRDefault="00FE2B9A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123EBF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lastRenderedPageBreak/>
              <w:t xml:space="preserve">WAKING UP </w:t>
            </w:r>
          </w:p>
          <w:p w:rsidR="00FE2B9A" w:rsidRPr="00123EBF" w:rsidRDefault="00FE2B9A">
            <w:pPr>
              <w:rPr>
                <w:rFonts w:ascii="Arial" w:hAnsi="Arial" w:cs="Arial"/>
                <w:sz w:val="28"/>
              </w:rPr>
            </w:pPr>
          </w:p>
          <w:p w:rsidR="00FE2B9A" w:rsidRPr="00123EBF" w:rsidRDefault="006340E8">
            <w:pPr>
              <w:rPr>
                <w:rFonts w:ascii="Arial" w:hAnsi="Arial" w:cs="Arial"/>
                <w:sz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47725" cy="847725"/>
                  <wp:effectExtent l="19050" t="0" r="9525" b="0"/>
                  <wp:docPr id="16" name="Picture 16" descr="Rolex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olex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B99" w:rsidRPr="00123EBF" w:rsidRDefault="00DA2B99">
            <w:pPr>
              <w:rPr>
                <w:rFonts w:ascii="Arial" w:hAnsi="Arial" w:cs="Arial"/>
                <w:sz w:val="28"/>
              </w:rPr>
            </w:pPr>
          </w:p>
          <w:p w:rsidR="00FE2B9A" w:rsidRPr="00123EBF" w:rsidRDefault="00FE2B9A">
            <w:pPr>
              <w:rPr>
                <w:rFonts w:ascii="Arial" w:hAnsi="Arial" w:cs="Arial"/>
                <w:sz w:val="28"/>
              </w:rPr>
            </w:pPr>
          </w:p>
          <w:p w:rsidR="00FE2B9A" w:rsidRPr="00123EBF" w:rsidRDefault="006340E8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76325" cy="1428750"/>
                  <wp:effectExtent l="19050" t="0" r="9525" b="0"/>
                  <wp:docPr id="17" name="Picture 17" descr="compare-alarm-clock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mpare-alarm-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B99" w:rsidRPr="00123EBF" w:rsidRDefault="001608D2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123EBF"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112395</wp:posOffset>
                      </wp:positionV>
                      <wp:extent cx="6629400" cy="0"/>
                      <wp:effectExtent l="0" t="0" r="19050" b="19050"/>
                      <wp:wrapNone/>
                      <wp:docPr id="244" name="Lin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29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3AA654" id="Line 112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8.85pt" to="516.8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bBFQ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"/>
                  </w:pict>
                </mc:Fallback>
              </mc:AlternateContent>
            </w:r>
          </w:p>
          <w:p w:rsidR="00DA2B99" w:rsidRPr="00123EBF" w:rsidRDefault="00DA2B99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DA2B99" w:rsidRPr="00123EBF" w:rsidRDefault="00DA2B99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DA2B99" w:rsidRPr="00123EBF" w:rsidRDefault="006340E8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04900" cy="733425"/>
                  <wp:effectExtent l="19050" t="0" r="0" b="0"/>
                  <wp:docPr id="18" name="Picture 18" descr="Knockingsmall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nocking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B99" w:rsidRPr="00123EBF" w:rsidRDefault="00DA2B99">
            <w:pPr>
              <w:rPr>
                <w:rFonts w:ascii="Arial" w:hAnsi="Arial" w:cs="Arial"/>
              </w:rPr>
            </w:pPr>
          </w:p>
          <w:p w:rsidR="00DA2B99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2025" cy="962025"/>
                  <wp:effectExtent l="19050" t="0" r="9525" b="0"/>
                  <wp:docPr id="19" name="Picture 19" descr="Telephone_Set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elephone_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B99" w:rsidRPr="00123EBF" w:rsidRDefault="00F7358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1037590</wp:posOffset>
                      </wp:positionV>
                      <wp:extent cx="6629400" cy="0"/>
                      <wp:effectExtent l="10795" t="8255" r="8255" b="10795"/>
                      <wp:wrapNone/>
                      <wp:docPr id="242" name="Lin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29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57063B" id="Line 11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81.7pt" to="516.85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5+FQ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"/>
                  </w:pict>
                </mc:Fallback>
              </mc:AlternateContent>
            </w:r>
            <w:r w:rsidR="003807B1" w:rsidRPr="00123EBF">
              <w:rPr>
                <w:rFonts w:ascii="Arial" w:hAnsi="Arial" w:cs="Arial"/>
                <w:color w:val="000000"/>
              </w:rPr>
              <w:t xml:space="preserve">                    </w:t>
            </w:r>
            <w:r w:rsidR="006340E8"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04850" cy="1057275"/>
                  <wp:effectExtent l="19050" t="0" r="0" b="0"/>
                  <wp:docPr id="20" name="Picture 20" descr="23381887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338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B99" w:rsidRPr="00123EBF" w:rsidRDefault="00DA2B99">
            <w:pPr>
              <w:rPr>
                <w:rFonts w:ascii="Arial" w:hAnsi="Arial" w:cs="Arial"/>
                <w:sz w:val="28"/>
                <w:szCs w:val="28"/>
              </w:rPr>
            </w:pPr>
          </w:p>
          <w:p w:rsidR="00DA2B99" w:rsidRPr="00123EBF" w:rsidRDefault="00DA2B99">
            <w:pPr>
              <w:rPr>
                <w:rFonts w:ascii="Arial" w:hAnsi="Arial" w:cs="Arial"/>
                <w:sz w:val="28"/>
                <w:szCs w:val="28"/>
              </w:rPr>
            </w:pPr>
          </w:p>
          <w:p w:rsidR="00DA2B99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62025" cy="790575"/>
                  <wp:effectExtent l="19050" t="0" r="9525" b="0"/>
                  <wp:docPr id="21" name="Picture 21" descr="Sleep when you w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leep when you w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C48" w:rsidRPr="00123EBF" w:rsidRDefault="007F2C48">
            <w:pPr>
              <w:rPr>
                <w:rFonts w:ascii="Arial" w:hAnsi="Arial" w:cs="Arial"/>
              </w:rPr>
            </w:pPr>
          </w:p>
          <w:p w:rsidR="007F2C48" w:rsidRPr="00123EBF" w:rsidRDefault="007F2C48">
            <w:pPr>
              <w:rPr>
                <w:rFonts w:ascii="Arial" w:hAnsi="Arial" w:cs="Arial"/>
              </w:rPr>
            </w:pPr>
          </w:p>
          <w:p w:rsidR="007F2C48" w:rsidRPr="00123EBF" w:rsidRDefault="007F2C48">
            <w:pPr>
              <w:rPr>
                <w:rFonts w:ascii="Arial" w:hAnsi="Arial" w:cs="Arial"/>
              </w:rPr>
            </w:pPr>
          </w:p>
          <w:p w:rsidR="007F2C48" w:rsidRPr="00123EBF" w:rsidRDefault="007F2C48">
            <w:pPr>
              <w:rPr>
                <w:rFonts w:ascii="Arial" w:hAnsi="Arial" w:cs="Arial"/>
              </w:rPr>
            </w:pPr>
          </w:p>
          <w:p w:rsidR="007F2C48" w:rsidRPr="00123EBF" w:rsidRDefault="007F2C48">
            <w:pPr>
              <w:rPr>
                <w:rFonts w:ascii="Arial" w:hAnsi="Arial" w:cs="Arial"/>
              </w:rPr>
            </w:pPr>
          </w:p>
          <w:p w:rsidR="007F2C48" w:rsidRPr="00123EBF" w:rsidRDefault="007F2C48">
            <w:pPr>
              <w:rPr>
                <w:rFonts w:ascii="Arial" w:hAnsi="Arial" w:cs="Arial"/>
              </w:rPr>
            </w:pPr>
          </w:p>
          <w:p w:rsidR="007F2C48" w:rsidRPr="00123EBF" w:rsidRDefault="007F2C48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7F2C48" w:rsidRPr="00123EBF" w:rsidRDefault="007F2C48" w:rsidP="007F2C48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123EBF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PERSONAL HYGIENE</w:t>
            </w:r>
          </w:p>
          <w:p w:rsidR="007F2C48" w:rsidRPr="00123EBF" w:rsidRDefault="007F2C48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7F2C48" w:rsidRPr="00123EBF" w:rsidRDefault="006340E8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847725" cy="628650"/>
                  <wp:effectExtent l="0" t="0" r="9525" b="0"/>
                  <wp:docPr id="22" name="Picture 22" descr="AD00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D00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C48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847725" cy="809625"/>
                  <wp:effectExtent l="19050" t="0" r="9525" b="0"/>
                  <wp:docPr id="23" name="Picture 23" descr="b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C48" w:rsidRPr="00123EBF" w:rsidRDefault="007F2C48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7F2C48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847725" cy="561975"/>
                  <wp:effectExtent l="19050" t="0" r="9525" b="0"/>
                  <wp:docPr id="24" name="Picture 24" descr="s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847725" cy="533400"/>
                  <wp:effectExtent l="19050" t="0" r="9525" b="0"/>
                  <wp:docPr id="25" name="Picture 25" descr="so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o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C48" w:rsidRPr="00123EBF" w:rsidRDefault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62025" cy="781050"/>
                  <wp:effectExtent l="19050" t="0" r="9525" b="0"/>
                  <wp:docPr id="26" name="Picture 26" descr="AD003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D003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C48" w:rsidRPr="00123EBF" w:rsidRDefault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619125" cy="561975"/>
                  <wp:effectExtent l="19050" t="0" r="9525" b="0"/>
                  <wp:docPr id="27" name="Picture 27" descr="AD00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D002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C48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571500" cy="523875"/>
                  <wp:effectExtent l="19050" t="0" r="0" b="0"/>
                  <wp:docPr id="28" name="Picture 28" descr="AD00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D002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C48" w:rsidRPr="00123EBF" w:rsidRDefault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90625" cy="304800"/>
                  <wp:effectExtent l="19050" t="0" r="9525" b="0"/>
                  <wp:docPr id="29" name="Picture 29" descr="TBRUS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BRUS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C48" w:rsidRPr="00123EBF" w:rsidRDefault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19150" cy="923925"/>
                  <wp:effectExtent l="19050" t="0" r="0" b="0"/>
                  <wp:docPr id="30" name="Picture 30" descr="AIV8_cushion-brush-071016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IV8_cushion-brush-07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28675" cy="790575"/>
                  <wp:effectExtent l="19050" t="0" r="9525" b="0"/>
                  <wp:docPr id="31" name="Picture 31" descr="etiturb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titur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C48" w:rsidRPr="00123EBF" w:rsidRDefault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47355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267A2A6D" wp14:editId="52B1F476">
                  <wp:extent cx="771525" cy="771525"/>
                  <wp:effectExtent l="0" t="0" r="9525" b="9525"/>
                  <wp:docPr id="58" name="irc_mi" descr="Image result for female health clip art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emale health clip art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C48" w:rsidRPr="00123EBF" w:rsidRDefault="00473554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39370</wp:posOffset>
                      </wp:positionV>
                      <wp:extent cx="6629400" cy="0"/>
                      <wp:effectExtent l="0" t="0" r="19050" b="19050"/>
                      <wp:wrapNone/>
                      <wp:docPr id="241" name="Lin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29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42A26" id="Line 187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3.1pt" to="516.8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4CL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"/>
                  </w:pict>
                </mc:Fallback>
              </mc:AlternateContent>
            </w:r>
          </w:p>
          <w:p w:rsidR="007F2C48" w:rsidRDefault="00473554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BB09493" wp14:editId="30409EA6">
                  <wp:extent cx="1076325" cy="723900"/>
                  <wp:effectExtent l="19050" t="0" r="9525" b="0"/>
                  <wp:docPr id="32" name="Picture 32" descr="shopp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hopp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554" w:rsidRPr="00123EBF" w:rsidRDefault="00473554" w:rsidP="008A4B67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 wp14:anchorId="78D97329" wp14:editId="4923D3F8">
                  <wp:extent cx="1076325" cy="828675"/>
                  <wp:effectExtent l="19050" t="0" r="9525" b="0"/>
                  <wp:docPr id="33" name="Picture 33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  <w:gridSpan w:val="2"/>
          </w:tcPr>
          <w:p w:rsidR="0072564F" w:rsidRPr="00123EBF" w:rsidRDefault="0072564F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lastRenderedPageBreak/>
              <w:t>I communicate with people using:</w:t>
            </w:r>
            <w:r w:rsidR="00284604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72564F" w:rsidRPr="00123EBF" w:rsidRDefault="0072564F">
            <w:pPr>
              <w:rPr>
                <w:rFonts w:ascii="Arial" w:hAnsi="Arial" w:cs="Arial"/>
                <w:sz w:val="28"/>
                <w:szCs w:val="28"/>
              </w:rPr>
            </w:pPr>
          </w:p>
          <w:p w:rsidR="00952489" w:rsidRPr="00123EBF" w:rsidRDefault="0072564F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</w:rPr>
              <w:t xml:space="preserve">    </w:t>
            </w:r>
          </w:p>
          <w:p w:rsidR="0072564F" w:rsidRPr="00123EBF" w:rsidRDefault="0072564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Objects of reference</w:t>
            </w:r>
            <w:r w:rsidR="006E5336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72564F" w:rsidRPr="00123EBF" w:rsidRDefault="0072564F">
            <w:pPr>
              <w:rPr>
                <w:rFonts w:ascii="Arial" w:hAnsi="Arial" w:cs="Arial"/>
                <w:sz w:val="28"/>
                <w:szCs w:val="28"/>
              </w:rPr>
            </w:pPr>
          </w:p>
          <w:p w:rsidR="00952489" w:rsidRPr="00123EBF" w:rsidRDefault="00952489" w:rsidP="00AF3D7F">
            <w:pPr>
              <w:rPr>
                <w:rFonts w:ascii="Arial" w:hAnsi="Arial" w:cs="Arial"/>
                <w:sz w:val="28"/>
                <w:szCs w:val="28"/>
              </w:rPr>
            </w:pPr>
          </w:p>
          <w:p w:rsidR="00BB561F" w:rsidRPr="00123EBF" w:rsidRDefault="00BB561F" w:rsidP="00AF3D7F">
            <w:pPr>
              <w:rPr>
                <w:rFonts w:ascii="Arial" w:hAnsi="Arial" w:cs="Arial"/>
                <w:sz w:val="28"/>
                <w:szCs w:val="28"/>
              </w:rPr>
            </w:pPr>
          </w:p>
          <w:p w:rsidR="00952489" w:rsidRPr="00123EBF" w:rsidRDefault="0072564F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Photogra</w:t>
            </w:r>
            <w:r w:rsidR="006E5336" w:rsidRPr="00123EBF">
              <w:rPr>
                <w:rFonts w:ascii="Arial" w:hAnsi="Arial" w:cs="Arial"/>
                <w:sz w:val="28"/>
                <w:szCs w:val="28"/>
              </w:rPr>
              <w:t>p</w:t>
            </w:r>
            <w:r w:rsidRPr="00123EBF">
              <w:rPr>
                <w:rFonts w:ascii="Arial" w:hAnsi="Arial" w:cs="Arial"/>
                <w:sz w:val="28"/>
                <w:szCs w:val="28"/>
              </w:rPr>
              <w:t>hs</w:t>
            </w:r>
            <w:r w:rsidR="00BB561F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BB561F" w:rsidRPr="00123EBF">
              <w:rPr>
                <w:rFonts w:ascii="Arial" w:hAnsi="Arial" w:cs="Arial"/>
                <w:color w:val="000000"/>
              </w:rPr>
              <w:t xml:space="preserve">  </w:t>
            </w:r>
          </w:p>
          <w:p w:rsidR="001B00AB" w:rsidRDefault="001B00AB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1608D2" w:rsidRPr="00123EBF" w:rsidRDefault="001608D2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952489" w:rsidRPr="00123EBF" w:rsidRDefault="00952489">
            <w:pPr>
              <w:rPr>
                <w:rFonts w:ascii="Arial" w:hAnsi="Arial" w:cs="Arial"/>
                <w:sz w:val="28"/>
                <w:szCs w:val="28"/>
              </w:rPr>
            </w:pPr>
          </w:p>
          <w:p w:rsidR="0072564F" w:rsidRPr="00123EBF" w:rsidRDefault="0072564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Signing</w:t>
            </w:r>
          </w:p>
          <w:p w:rsidR="00DA0D61" w:rsidRPr="00123EBF" w:rsidRDefault="00DA0D61">
            <w:pPr>
              <w:rPr>
                <w:rFonts w:ascii="Arial" w:hAnsi="Arial" w:cs="Arial"/>
                <w:sz w:val="28"/>
                <w:szCs w:val="28"/>
              </w:rPr>
            </w:pPr>
          </w:p>
          <w:p w:rsidR="00952489" w:rsidRPr="00123EBF" w:rsidRDefault="00952489" w:rsidP="00AF3D7F">
            <w:pPr>
              <w:rPr>
                <w:rFonts w:ascii="Arial" w:hAnsi="Arial" w:cs="Arial"/>
                <w:sz w:val="28"/>
                <w:szCs w:val="28"/>
              </w:rPr>
            </w:pPr>
          </w:p>
          <w:p w:rsidR="00952489" w:rsidRPr="00123EBF" w:rsidRDefault="00952489" w:rsidP="00AF3D7F">
            <w:pPr>
              <w:rPr>
                <w:rFonts w:ascii="Arial" w:hAnsi="Arial" w:cs="Arial"/>
                <w:sz w:val="28"/>
                <w:szCs w:val="28"/>
              </w:rPr>
            </w:pPr>
          </w:p>
          <w:p w:rsidR="00DA0D61" w:rsidRPr="00123EBF" w:rsidRDefault="00DA0D61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Symbols</w:t>
            </w:r>
            <w:r w:rsidR="00BB561F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1B00AB" w:rsidRDefault="001B00AB">
            <w:pPr>
              <w:rPr>
                <w:rFonts w:ascii="Arial" w:hAnsi="Arial" w:cs="Arial"/>
                <w:color w:val="000000"/>
              </w:rPr>
            </w:pPr>
          </w:p>
          <w:p w:rsidR="001608D2" w:rsidRPr="00123EBF" w:rsidRDefault="001608D2">
            <w:pPr>
              <w:rPr>
                <w:rFonts w:ascii="Arial" w:hAnsi="Arial" w:cs="Arial"/>
                <w:color w:val="000000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DA0D61" w:rsidRPr="00123EBF" w:rsidRDefault="00DA0D61" w:rsidP="0095248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Speech</w:t>
            </w:r>
            <w:r w:rsidR="00BB561F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975C27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DA0D61" w:rsidRPr="00123EBF" w:rsidRDefault="00DA0D61">
            <w:pPr>
              <w:rPr>
                <w:rFonts w:ascii="Arial" w:hAnsi="Arial" w:cs="Arial"/>
                <w:sz w:val="28"/>
                <w:szCs w:val="28"/>
              </w:rPr>
            </w:pPr>
          </w:p>
          <w:p w:rsidR="00952489" w:rsidRDefault="00952489" w:rsidP="00952489">
            <w:pPr>
              <w:rPr>
                <w:rFonts w:ascii="Arial" w:hAnsi="Arial" w:cs="Arial"/>
                <w:sz w:val="28"/>
                <w:szCs w:val="28"/>
              </w:rPr>
            </w:pPr>
          </w:p>
          <w:p w:rsidR="001608D2" w:rsidRPr="00123EBF" w:rsidRDefault="001608D2" w:rsidP="00952489">
            <w:pPr>
              <w:rPr>
                <w:rFonts w:ascii="Arial" w:hAnsi="Arial" w:cs="Arial"/>
                <w:sz w:val="28"/>
                <w:szCs w:val="28"/>
              </w:rPr>
            </w:pPr>
          </w:p>
          <w:p w:rsidR="00DA0D61" w:rsidRDefault="005357D0" w:rsidP="0095248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Communication Aid</w:t>
            </w:r>
          </w:p>
          <w:p w:rsidR="001608D2" w:rsidRDefault="001608D2" w:rsidP="00952489">
            <w:pPr>
              <w:rPr>
                <w:rFonts w:ascii="Arial" w:hAnsi="Arial" w:cs="Arial"/>
                <w:sz w:val="28"/>
                <w:szCs w:val="28"/>
              </w:rPr>
            </w:pPr>
          </w:p>
          <w:p w:rsidR="00952489" w:rsidRPr="00123EBF" w:rsidRDefault="00952489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The language I speak is :-</w:t>
            </w:r>
          </w:p>
          <w:p w:rsidR="00952489" w:rsidRPr="00123EBF" w:rsidRDefault="00952489">
            <w:pPr>
              <w:rPr>
                <w:rFonts w:ascii="Arial" w:hAnsi="Arial" w:cs="Arial"/>
                <w:sz w:val="28"/>
                <w:szCs w:val="28"/>
              </w:rPr>
            </w:pPr>
          </w:p>
          <w:p w:rsidR="00952489" w:rsidRPr="00123EBF" w:rsidRDefault="00952489">
            <w:pPr>
              <w:rPr>
                <w:rFonts w:ascii="Arial" w:hAnsi="Arial" w:cs="Arial"/>
                <w:sz w:val="28"/>
                <w:szCs w:val="28"/>
              </w:rPr>
            </w:pPr>
          </w:p>
          <w:p w:rsidR="00952489" w:rsidRPr="00123EBF" w:rsidRDefault="00952489">
            <w:pPr>
              <w:rPr>
                <w:rFonts w:ascii="Arial" w:hAnsi="Arial" w:cs="Arial"/>
                <w:sz w:val="28"/>
                <w:szCs w:val="28"/>
              </w:rPr>
            </w:pPr>
          </w:p>
          <w:p w:rsidR="00123EBF" w:rsidRPr="00123EBF" w:rsidRDefault="00123EBF">
            <w:pPr>
              <w:rPr>
                <w:rFonts w:ascii="Arial" w:hAnsi="Arial" w:cs="Arial"/>
                <w:sz w:val="28"/>
                <w:szCs w:val="28"/>
              </w:rPr>
            </w:pPr>
          </w:p>
          <w:p w:rsidR="00123EBF" w:rsidRPr="00123EBF" w:rsidRDefault="00123EBF">
            <w:pPr>
              <w:rPr>
                <w:rFonts w:ascii="Arial" w:hAnsi="Arial" w:cs="Arial"/>
                <w:sz w:val="28"/>
                <w:szCs w:val="28"/>
              </w:rPr>
            </w:pPr>
          </w:p>
          <w:p w:rsidR="00952489" w:rsidRPr="00123EBF" w:rsidRDefault="00952489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use the telephone independently</w:t>
            </w:r>
            <w:r w:rsidR="00284604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952489" w:rsidRPr="00123EBF" w:rsidRDefault="00952489">
            <w:pPr>
              <w:rPr>
                <w:rFonts w:ascii="Arial" w:hAnsi="Arial" w:cs="Arial"/>
                <w:sz w:val="28"/>
                <w:szCs w:val="28"/>
              </w:rPr>
            </w:pPr>
          </w:p>
          <w:p w:rsidR="00952489" w:rsidRPr="00123EBF" w:rsidRDefault="004C06FE" w:rsidP="004C06F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  <w:t>YES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="00952489" w:rsidRPr="00123EBF">
              <w:rPr>
                <w:rFonts w:ascii="Arial" w:hAnsi="Arial" w:cs="Arial"/>
                <w:sz w:val="28"/>
                <w:szCs w:val="28"/>
              </w:rPr>
              <w:t>NO</w:t>
            </w:r>
          </w:p>
          <w:p w:rsidR="00952489" w:rsidRPr="00123EBF" w:rsidRDefault="00952489">
            <w:pPr>
              <w:rPr>
                <w:rFonts w:ascii="Arial" w:hAnsi="Arial" w:cs="Arial"/>
                <w:sz w:val="28"/>
                <w:szCs w:val="28"/>
              </w:rPr>
            </w:pPr>
          </w:p>
          <w:p w:rsidR="00952489" w:rsidRPr="00123EBF" w:rsidRDefault="00674BF9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use a mobile telephone</w:t>
            </w:r>
            <w:r w:rsidR="00284604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674BF9" w:rsidRPr="00123EBF" w:rsidRDefault="00674BF9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74BF9" w:rsidRPr="00123EBF" w:rsidRDefault="004C06FE" w:rsidP="004C06F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  <w:t>YES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="00674BF9" w:rsidRPr="00123EBF">
              <w:rPr>
                <w:rFonts w:ascii="Arial" w:hAnsi="Arial" w:cs="Arial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>O</w:t>
            </w:r>
          </w:p>
          <w:p w:rsidR="00674BF9" w:rsidRPr="00123EBF" w:rsidRDefault="00674BF9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74BF9" w:rsidRDefault="00674BF9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D</w:t>
            </w:r>
            <w:r w:rsidR="00057AC6">
              <w:rPr>
                <w:rFonts w:ascii="Arial" w:hAnsi="Arial" w:cs="Arial"/>
                <w:sz w:val="28"/>
                <w:szCs w:val="28"/>
              </w:rPr>
              <w:t>o y</w:t>
            </w:r>
            <w:r w:rsidR="001608D2">
              <w:rPr>
                <w:rFonts w:ascii="Arial" w:hAnsi="Arial" w:cs="Arial"/>
                <w:sz w:val="28"/>
                <w:szCs w:val="28"/>
              </w:rPr>
              <w:t>ou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h</w:t>
            </w:r>
            <w:r w:rsidR="001608D2">
              <w:rPr>
                <w:rFonts w:ascii="Arial" w:hAnsi="Arial" w:cs="Arial"/>
                <w:sz w:val="28"/>
                <w:szCs w:val="28"/>
              </w:rPr>
              <w:t>ave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y</w:t>
            </w:r>
            <w:r w:rsidR="001608D2">
              <w:rPr>
                <w:rFonts w:ascii="Arial" w:hAnsi="Arial" w:cs="Arial"/>
                <w:sz w:val="28"/>
                <w:szCs w:val="28"/>
              </w:rPr>
              <w:t>our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o</w:t>
            </w:r>
            <w:r w:rsidR="001608D2">
              <w:rPr>
                <w:rFonts w:ascii="Arial" w:hAnsi="Arial" w:cs="Arial"/>
                <w:sz w:val="28"/>
                <w:szCs w:val="28"/>
              </w:rPr>
              <w:t>wn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m</w:t>
            </w:r>
            <w:r w:rsidR="001608D2">
              <w:rPr>
                <w:rFonts w:ascii="Arial" w:hAnsi="Arial" w:cs="Arial"/>
                <w:sz w:val="28"/>
                <w:szCs w:val="28"/>
              </w:rPr>
              <w:t>obile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p</w:t>
            </w:r>
            <w:r w:rsidR="001608D2">
              <w:rPr>
                <w:rFonts w:ascii="Arial" w:hAnsi="Arial" w:cs="Arial"/>
                <w:sz w:val="28"/>
                <w:szCs w:val="28"/>
              </w:rPr>
              <w:t>hone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?     </w:t>
            </w:r>
          </w:p>
          <w:p w:rsidR="004C06FE" w:rsidRDefault="004C06FE" w:rsidP="004C06FE">
            <w:pPr>
              <w:rPr>
                <w:rFonts w:ascii="Arial" w:hAnsi="Arial" w:cs="Arial"/>
                <w:sz w:val="28"/>
                <w:szCs w:val="28"/>
              </w:rPr>
            </w:pPr>
          </w:p>
          <w:p w:rsidR="001608D2" w:rsidRPr="00123EBF" w:rsidRDefault="004C06FE" w:rsidP="004C06F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  <w:t>YES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="001608D2" w:rsidRPr="00123EBF">
              <w:rPr>
                <w:rFonts w:ascii="Arial" w:hAnsi="Arial" w:cs="Arial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>O</w:t>
            </w:r>
          </w:p>
          <w:p w:rsidR="001608D2" w:rsidRDefault="001608D2" w:rsidP="001608D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C06FE" w:rsidRPr="00123EBF" w:rsidRDefault="004C06FE" w:rsidP="001608D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75C27" w:rsidRDefault="00975C27" w:rsidP="001519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1B3D88" w:rsidRPr="00123EBF" w:rsidRDefault="001B3D88" w:rsidP="0015194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:rsidR="00FE2B9A" w:rsidRPr="00123EBF" w:rsidRDefault="00FE2B9A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I </w:t>
            </w:r>
            <w:r w:rsidR="00057AC6">
              <w:rPr>
                <w:rFonts w:ascii="Arial" w:hAnsi="Arial" w:cs="Arial"/>
                <w:sz w:val="28"/>
                <w:szCs w:val="28"/>
              </w:rPr>
              <w:t>c</w:t>
            </w:r>
            <w:r w:rsidR="001608D2">
              <w:rPr>
                <w:rFonts w:ascii="Arial" w:hAnsi="Arial" w:cs="Arial"/>
                <w:sz w:val="28"/>
                <w:szCs w:val="28"/>
              </w:rPr>
              <w:t>an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t</w:t>
            </w:r>
            <w:r w:rsidR="001608D2">
              <w:rPr>
                <w:rFonts w:ascii="Arial" w:hAnsi="Arial" w:cs="Arial"/>
                <w:sz w:val="28"/>
                <w:szCs w:val="28"/>
              </w:rPr>
              <w:t>ell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t</w:t>
            </w:r>
            <w:r w:rsidR="001608D2">
              <w:rPr>
                <w:rFonts w:ascii="Arial" w:hAnsi="Arial" w:cs="Arial"/>
                <w:sz w:val="28"/>
                <w:szCs w:val="28"/>
              </w:rPr>
              <w:t>he</w:t>
            </w:r>
            <w:r w:rsidR="00057AC6">
              <w:rPr>
                <w:rFonts w:ascii="Arial" w:hAnsi="Arial" w:cs="Arial"/>
                <w:sz w:val="28"/>
                <w:szCs w:val="28"/>
              </w:rPr>
              <w:t xml:space="preserve"> t</w:t>
            </w:r>
            <w:r w:rsidR="001608D2">
              <w:rPr>
                <w:rFonts w:ascii="Arial" w:hAnsi="Arial" w:cs="Arial"/>
                <w:sz w:val="28"/>
                <w:szCs w:val="28"/>
              </w:rPr>
              <w:t>ime</w:t>
            </w:r>
            <w:r w:rsidR="00284604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FE2B9A" w:rsidRPr="00123EBF" w:rsidRDefault="00FE2B9A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2B9A" w:rsidRPr="00123EBF" w:rsidRDefault="00FE2B9A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YES                 NO</w:t>
            </w:r>
          </w:p>
          <w:p w:rsidR="00952489" w:rsidRPr="00123EBF" w:rsidRDefault="00952489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23EBF" w:rsidRPr="00123EBF" w:rsidRDefault="00123EBF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2B9A" w:rsidRPr="00123EBF" w:rsidRDefault="00FE2B9A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I </w:t>
            </w:r>
            <w:r w:rsidR="00057AC6">
              <w:rPr>
                <w:rFonts w:ascii="Arial" w:hAnsi="Arial" w:cs="Arial"/>
                <w:sz w:val="28"/>
                <w:szCs w:val="28"/>
              </w:rPr>
              <w:t>c</w:t>
            </w:r>
            <w:r w:rsidR="001608D2">
              <w:rPr>
                <w:rFonts w:ascii="Arial" w:hAnsi="Arial" w:cs="Arial"/>
                <w:sz w:val="28"/>
                <w:szCs w:val="28"/>
              </w:rPr>
              <w:t>an</w:t>
            </w:r>
            <w:r w:rsidR="00057AC6">
              <w:rPr>
                <w:rFonts w:ascii="Arial" w:hAnsi="Arial" w:cs="Arial"/>
                <w:sz w:val="28"/>
                <w:szCs w:val="28"/>
              </w:rPr>
              <w:t xml:space="preserve"> s</w:t>
            </w:r>
            <w:r w:rsidR="001608D2">
              <w:rPr>
                <w:rFonts w:ascii="Arial" w:hAnsi="Arial" w:cs="Arial"/>
                <w:sz w:val="28"/>
                <w:szCs w:val="28"/>
              </w:rPr>
              <w:t>et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a</w:t>
            </w:r>
            <w:r w:rsidR="001608D2">
              <w:rPr>
                <w:rFonts w:ascii="Arial" w:hAnsi="Arial" w:cs="Arial"/>
                <w:sz w:val="28"/>
                <w:szCs w:val="28"/>
              </w:rPr>
              <w:t>n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a</w:t>
            </w:r>
            <w:r w:rsidR="001608D2">
              <w:rPr>
                <w:rFonts w:ascii="Arial" w:hAnsi="Arial" w:cs="Arial"/>
                <w:sz w:val="28"/>
                <w:szCs w:val="28"/>
              </w:rPr>
              <w:t>larm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c</w:t>
            </w:r>
            <w:r w:rsidR="001608D2">
              <w:rPr>
                <w:rFonts w:ascii="Arial" w:hAnsi="Arial" w:cs="Arial"/>
                <w:sz w:val="28"/>
                <w:szCs w:val="28"/>
              </w:rPr>
              <w:t>lock</w:t>
            </w:r>
            <w:r w:rsidR="00284604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FE2B9A" w:rsidRPr="00123EBF" w:rsidRDefault="00FE2B9A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2B9A" w:rsidRPr="00123EBF" w:rsidRDefault="00FE2B9A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YES                 NO</w:t>
            </w:r>
          </w:p>
          <w:p w:rsidR="00FE2B9A" w:rsidRDefault="00FE2B9A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08D2" w:rsidRPr="00123EBF" w:rsidRDefault="001608D2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2B9A" w:rsidRPr="00123EBF" w:rsidRDefault="00057AC6" w:rsidP="004C06F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c</w:t>
            </w:r>
            <w:r w:rsidR="001608D2">
              <w:rPr>
                <w:rFonts w:ascii="Arial" w:hAnsi="Arial" w:cs="Arial"/>
                <w:sz w:val="28"/>
                <w:szCs w:val="28"/>
              </w:rPr>
              <w:t>an</w:t>
            </w:r>
            <w:r w:rsidR="00FE2B9A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g</w:t>
            </w:r>
            <w:r w:rsidR="001608D2">
              <w:rPr>
                <w:rFonts w:ascii="Arial" w:hAnsi="Arial" w:cs="Arial"/>
                <w:sz w:val="28"/>
                <w:szCs w:val="28"/>
              </w:rPr>
              <w:t>et</w:t>
            </w:r>
            <w:r w:rsidR="00FE2B9A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u</w:t>
            </w:r>
            <w:r w:rsidR="001608D2">
              <w:rPr>
                <w:rFonts w:ascii="Arial" w:hAnsi="Arial" w:cs="Arial"/>
                <w:sz w:val="28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 xml:space="preserve"> w</w:t>
            </w:r>
            <w:r w:rsidR="001608D2">
              <w:rPr>
                <w:rFonts w:ascii="Arial" w:hAnsi="Arial" w:cs="Arial"/>
                <w:sz w:val="28"/>
                <w:szCs w:val="28"/>
              </w:rPr>
              <w:t>hen</w:t>
            </w:r>
            <w:r w:rsidR="00FE2B9A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m</w:t>
            </w:r>
            <w:r w:rsidR="001608D2">
              <w:rPr>
                <w:rFonts w:ascii="Arial" w:hAnsi="Arial" w:cs="Arial"/>
                <w:sz w:val="28"/>
                <w:szCs w:val="28"/>
              </w:rPr>
              <w:t>y</w:t>
            </w:r>
            <w:r w:rsidR="00FE2B9A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c</w:t>
            </w:r>
            <w:r w:rsidR="001608D2">
              <w:rPr>
                <w:rFonts w:ascii="Arial" w:hAnsi="Arial" w:cs="Arial"/>
                <w:sz w:val="28"/>
                <w:szCs w:val="28"/>
              </w:rPr>
              <w:t>lock</w:t>
            </w:r>
            <w:r w:rsidR="00FE2B9A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g</w:t>
            </w:r>
            <w:r w:rsidR="001608D2">
              <w:rPr>
                <w:rFonts w:ascii="Arial" w:hAnsi="Arial" w:cs="Arial"/>
                <w:sz w:val="28"/>
                <w:szCs w:val="28"/>
              </w:rPr>
              <w:t>oes</w:t>
            </w:r>
            <w:r w:rsidR="00FE2B9A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o</w:t>
            </w:r>
            <w:r w:rsidR="001608D2">
              <w:rPr>
                <w:rFonts w:ascii="Arial" w:hAnsi="Arial" w:cs="Arial"/>
                <w:sz w:val="28"/>
                <w:szCs w:val="28"/>
              </w:rPr>
              <w:t>ff</w:t>
            </w:r>
            <w:r w:rsidR="00284604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FE2B9A" w:rsidRPr="00123EBF" w:rsidRDefault="00FE2B9A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2B9A" w:rsidRPr="00123EBF" w:rsidRDefault="00FE2B9A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YES                 NO</w:t>
            </w:r>
            <w:r w:rsidR="00D51961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1B00AB" w:rsidRDefault="001B00AB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08D2" w:rsidRDefault="001608D2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08D2" w:rsidRPr="00123EBF" w:rsidRDefault="001608D2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A2B99" w:rsidRPr="00123EBF" w:rsidRDefault="00074B87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</w:t>
            </w:r>
            <w:r w:rsidR="001608D2">
              <w:rPr>
                <w:rFonts w:ascii="Arial" w:hAnsi="Arial" w:cs="Arial"/>
                <w:sz w:val="28"/>
                <w:szCs w:val="28"/>
              </w:rPr>
              <w:t>n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608D2">
              <w:rPr>
                <w:rFonts w:ascii="Arial" w:hAnsi="Arial" w:cs="Arial"/>
                <w:sz w:val="28"/>
                <w:szCs w:val="28"/>
              </w:rPr>
              <w:t>a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m</w:t>
            </w:r>
            <w:r w:rsidR="001608D2">
              <w:rPr>
                <w:rFonts w:ascii="Arial" w:hAnsi="Arial" w:cs="Arial"/>
                <w:sz w:val="28"/>
                <w:szCs w:val="28"/>
              </w:rPr>
              <w:t>orning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I </w:t>
            </w:r>
            <w:r w:rsidR="00057AC6">
              <w:rPr>
                <w:rFonts w:ascii="Arial" w:hAnsi="Arial" w:cs="Arial"/>
                <w:sz w:val="28"/>
                <w:szCs w:val="28"/>
              </w:rPr>
              <w:t>n</w:t>
            </w:r>
            <w:r w:rsidR="001608D2">
              <w:rPr>
                <w:rFonts w:ascii="Arial" w:hAnsi="Arial" w:cs="Arial"/>
                <w:sz w:val="28"/>
                <w:szCs w:val="28"/>
              </w:rPr>
              <w:t>eed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…………….</w:t>
            </w:r>
          </w:p>
          <w:p w:rsidR="00DA2B99" w:rsidRPr="00123EBF" w:rsidRDefault="00DA2B99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51961" w:rsidRPr="00123EBF" w:rsidRDefault="00D51961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A2B99" w:rsidRPr="00123EBF" w:rsidRDefault="00057AC6" w:rsidP="00DA2B9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k</w:t>
            </w:r>
            <w:r w:rsidR="001608D2">
              <w:rPr>
                <w:rFonts w:ascii="Arial" w:hAnsi="Arial" w:cs="Arial"/>
                <w:sz w:val="28"/>
                <w:szCs w:val="28"/>
              </w:rPr>
              <w:t>nock</w:t>
            </w:r>
            <w:r w:rsidR="00DA2B99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o</w:t>
            </w:r>
            <w:r w:rsidR="001608D2">
              <w:rPr>
                <w:rFonts w:ascii="Arial" w:hAnsi="Arial" w:cs="Arial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 xml:space="preserve"> t</w:t>
            </w:r>
            <w:r w:rsidR="001608D2">
              <w:rPr>
                <w:rFonts w:ascii="Arial" w:hAnsi="Arial" w:cs="Arial"/>
                <w:sz w:val="28"/>
                <w:szCs w:val="28"/>
              </w:rPr>
              <w:t>he</w:t>
            </w:r>
            <w:r w:rsidR="00DA2B99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d</w:t>
            </w:r>
            <w:r w:rsidR="001608D2">
              <w:rPr>
                <w:rFonts w:ascii="Arial" w:hAnsi="Arial" w:cs="Arial"/>
                <w:sz w:val="28"/>
                <w:szCs w:val="28"/>
              </w:rPr>
              <w:t>oor</w:t>
            </w:r>
          </w:p>
          <w:p w:rsidR="00DA2B99" w:rsidRPr="00123EBF" w:rsidRDefault="00DA2B99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A2B99" w:rsidRPr="00123EBF" w:rsidRDefault="00DA2B99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A2B99" w:rsidRPr="00123EBF" w:rsidRDefault="00DA2B99" w:rsidP="00DA2B9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</w:t>
            </w:r>
            <w:r w:rsidR="001608D2">
              <w:rPr>
                <w:rFonts w:ascii="Arial" w:hAnsi="Arial" w:cs="Arial"/>
                <w:sz w:val="28"/>
                <w:szCs w:val="28"/>
              </w:rPr>
              <w:t>omeone</w:t>
            </w:r>
            <w:r w:rsidR="00057AC6">
              <w:rPr>
                <w:rFonts w:ascii="Arial" w:hAnsi="Arial" w:cs="Arial"/>
                <w:sz w:val="28"/>
                <w:szCs w:val="28"/>
              </w:rPr>
              <w:t xml:space="preserve"> t</w:t>
            </w:r>
            <w:r w:rsidR="001608D2">
              <w:rPr>
                <w:rFonts w:ascii="Arial" w:hAnsi="Arial" w:cs="Arial"/>
                <w:sz w:val="28"/>
                <w:szCs w:val="28"/>
              </w:rPr>
              <w:t>o</w:t>
            </w:r>
            <w:r w:rsidR="00057AC6">
              <w:rPr>
                <w:rFonts w:ascii="Arial" w:hAnsi="Arial" w:cs="Arial"/>
                <w:sz w:val="28"/>
                <w:szCs w:val="28"/>
              </w:rPr>
              <w:t xml:space="preserve"> t</w:t>
            </w:r>
            <w:r w:rsidR="001608D2">
              <w:rPr>
                <w:rFonts w:ascii="Arial" w:hAnsi="Arial" w:cs="Arial"/>
                <w:sz w:val="28"/>
                <w:szCs w:val="28"/>
              </w:rPr>
              <w:t>elephone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m</w:t>
            </w:r>
            <w:r w:rsidR="001608D2">
              <w:rPr>
                <w:rFonts w:ascii="Arial" w:hAnsi="Arial" w:cs="Arial"/>
                <w:sz w:val="28"/>
                <w:szCs w:val="28"/>
              </w:rPr>
              <w:t>e</w:t>
            </w:r>
            <w:r w:rsidR="00975C27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DA2B99" w:rsidRPr="00123EBF" w:rsidRDefault="00DA2B99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A2B99" w:rsidRPr="00123EBF" w:rsidRDefault="00DA2B99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A2B99" w:rsidRPr="00123EBF" w:rsidRDefault="00DA2B99" w:rsidP="00DA2B9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</w:t>
            </w:r>
            <w:r w:rsidR="001608D2">
              <w:rPr>
                <w:rFonts w:ascii="Arial" w:hAnsi="Arial" w:cs="Arial"/>
                <w:sz w:val="28"/>
                <w:szCs w:val="28"/>
              </w:rPr>
              <w:t>omeone</w:t>
            </w:r>
            <w:r w:rsidR="00057AC6">
              <w:rPr>
                <w:rFonts w:ascii="Arial" w:hAnsi="Arial" w:cs="Arial"/>
                <w:sz w:val="28"/>
                <w:szCs w:val="28"/>
              </w:rPr>
              <w:t xml:space="preserve"> t</w:t>
            </w:r>
            <w:r w:rsidR="001608D2">
              <w:rPr>
                <w:rFonts w:ascii="Arial" w:hAnsi="Arial" w:cs="Arial"/>
                <w:sz w:val="28"/>
                <w:szCs w:val="28"/>
              </w:rPr>
              <w:t>o</w:t>
            </w:r>
            <w:r w:rsidR="00057AC6">
              <w:rPr>
                <w:rFonts w:ascii="Arial" w:hAnsi="Arial" w:cs="Arial"/>
                <w:sz w:val="28"/>
                <w:szCs w:val="28"/>
              </w:rPr>
              <w:t xml:space="preserve"> c</w:t>
            </w:r>
            <w:r w:rsidR="001608D2">
              <w:rPr>
                <w:rFonts w:ascii="Arial" w:hAnsi="Arial" w:cs="Arial"/>
                <w:sz w:val="28"/>
                <w:szCs w:val="28"/>
              </w:rPr>
              <w:t>ome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i</w:t>
            </w:r>
            <w:r w:rsidR="001608D2">
              <w:rPr>
                <w:rFonts w:ascii="Arial" w:hAnsi="Arial" w:cs="Arial"/>
                <w:sz w:val="28"/>
                <w:szCs w:val="28"/>
              </w:rPr>
              <w:t>nto</w:t>
            </w:r>
            <w:r w:rsidR="00057AC6">
              <w:rPr>
                <w:rFonts w:ascii="Arial" w:hAnsi="Arial" w:cs="Arial"/>
                <w:sz w:val="28"/>
                <w:szCs w:val="28"/>
              </w:rPr>
              <w:t xml:space="preserve"> m</w:t>
            </w:r>
            <w:r w:rsidR="001608D2">
              <w:rPr>
                <w:rFonts w:ascii="Arial" w:hAnsi="Arial" w:cs="Arial"/>
                <w:sz w:val="28"/>
                <w:szCs w:val="28"/>
              </w:rPr>
              <w:t xml:space="preserve">y </w:t>
            </w:r>
            <w:r w:rsidR="00057AC6">
              <w:rPr>
                <w:rFonts w:ascii="Arial" w:hAnsi="Arial" w:cs="Arial"/>
                <w:sz w:val="28"/>
                <w:szCs w:val="28"/>
              </w:rPr>
              <w:t>r</w:t>
            </w:r>
            <w:r w:rsidR="001608D2">
              <w:rPr>
                <w:rFonts w:ascii="Arial" w:hAnsi="Arial" w:cs="Arial"/>
                <w:sz w:val="28"/>
                <w:szCs w:val="28"/>
              </w:rPr>
              <w:t>oom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t</w:t>
            </w:r>
            <w:r w:rsidR="001608D2">
              <w:rPr>
                <w:rFonts w:ascii="Arial" w:hAnsi="Arial" w:cs="Arial"/>
                <w:sz w:val="28"/>
                <w:szCs w:val="28"/>
              </w:rPr>
              <w:t>o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w</w:t>
            </w:r>
            <w:r w:rsidR="001608D2">
              <w:rPr>
                <w:rFonts w:ascii="Arial" w:hAnsi="Arial" w:cs="Arial"/>
                <w:sz w:val="28"/>
                <w:szCs w:val="28"/>
              </w:rPr>
              <w:t>ake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m</w:t>
            </w:r>
            <w:r w:rsidR="001608D2">
              <w:rPr>
                <w:rFonts w:ascii="Arial" w:hAnsi="Arial" w:cs="Arial"/>
                <w:sz w:val="28"/>
                <w:szCs w:val="28"/>
              </w:rPr>
              <w:t>e</w:t>
            </w:r>
            <w:r w:rsidR="00D51961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DA2B99" w:rsidRPr="00123EBF" w:rsidRDefault="00DA2B99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51961" w:rsidRPr="00123EBF" w:rsidRDefault="00D51961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A2B99" w:rsidRDefault="00DA2B99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23EBF" w:rsidRDefault="00123EBF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23EBF" w:rsidRDefault="00123EBF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C06FE" w:rsidRDefault="004C06FE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08D2" w:rsidRPr="00123EBF" w:rsidRDefault="001608D2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A2B99" w:rsidRPr="00123EBF" w:rsidRDefault="00074B87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</w:t>
            </w:r>
            <w:r w:rsidR="00F56796">
              <w:rPr>
                <w:rFonts w:ascii="Arial" w:hAnsi="Arial" w:cs="Arial"/>
                <w:sz w:val="28"/>
                <w:szCs w:val="28"/>
              </w:rPr>
              <w:t>o</w:t>
            </w:r>
            <w:r w:rsidR="00057AC6">
              <w:rPr>
                <w:rFonts w:ascii="Arial" w:hAnsi="Arial" w:cs="Arial"/>
                <w:sz w:val="28"/>
                <w:szCs w:val="28"/>
              </w:rPr>
              <w:t xml:space="preserve"> w</w:t>
            </w:r>
            <w:r w:rsidR="00F56796">
              <w:rPr>
                <w:rFonts w:ascii="Arial" w:hAnsi="Arial" w:cs="Arial"/>
                <w:sz w:val="28"/>
                <w:szCs w:val="28"/>
              </w:rPr>
              <w:t>ake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u</w:t>
            </w:r>
            <w:r w:rsidR="00F56796">
              <w:rPr>
                <w:rFonts w:ascii="Arial" w:hAnsi="Arial" w:cs="Arial"/>
                <w:sz w:val="28"/>
                <w:szCs w:val="28"/>
              </w:rPr>
              <w:t>p</w:t>
            </w:r>
            <w:r w:rsidR="00057AC6">
              <w:rPr>
                <w:rFonts w:ascii="Arial" w:hAnsi="Arial" w:cs="Arial"/>
                <w:sz w:val="28"/>
                <w:szCs w:val="28"/>
              </w:rPr>
              <w:t xml:space="preserve"> i</w:t>
            </w:r>
            <w:r w:rsidR="00F56796">
              <w:rPr>
                <w:rFonts w:ascii="Arial" w:hAnsi="Arial" w:cs="Arial"/>
                <w:sz w:val="28"/>
                <w:szCs w:val="28"/>
              </w:rPr>
              <w:t>n a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m</w:t>
            </w:r>
            <w:r w:rsidR="00F56796">
              <w:rPr>
                <w:rFonts w:ascii="Arial" w:hAnsi="Arial" w:cs="Arial"/>
                <w:sz w:val="28"/>
                <w:szCs w:val="28"/>
              </w:rPr>
              <w:t>orning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I </w:t>
            </w:r>
            <w:r w:rsidR="00057AC6">
              <w:rPr>
                <w:rFonts w:ascii="Arial" w:hAnsi="Arial" w:cs="Arial"/>
                <w:sz w:val="28"/>
                <w:szCs w:val="28"/>
              </w:rPr>
              <w:t>n</w:t>
            </w:r>
            <w:r w:rsidR="00F56796">
              <w:rPr>
                <w:rFonts w:ascii="Arial" w:hAnsi="Arial" w:cs="Arial"/>
                <w:sz w:val="28"/>
                <w:szCs w:val="28"/>
              </w:rPr>
              <w:t>eed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AC6">
              <w:rPr>
                <w:rFonts w:ascii="Arial" w:hAnsi="Arial" w:cs="Arial"/>
                <w:sz w:val="28"/>
                <w:szCs w:val="28"/>
              </w:rPr>
              <w:t>h</w:t>
            </w:r>
            <w:r w:rsidR="00F56796">
              <w:rPr>
                <w:rFonts w:ascii="Arial" w:hAnsi="Arial" w:cs="Arial"/>
                <w:sz w:val="28"/>
                <w:szCs w:val="28"/>
              </w:rPr>
              <w:t xml:space="preserve">elp </w:t>
            </w:r>
            <w:r w:rsidR="00057AC6">
              <w:rPr>
                <w:rFonts w:ascii="Arial" w:hAnsi="Arial" w:cs="Arial"/>
                <w:sz w:val="28"/>
                <w:szCs w:val="28"/>
              </w:rPr>
              <w:t>w</w:t>
            </w:r>
            <w:r w:rsidR="00F56796">
              <w:rPr>
                <w:rFonts w:ascii="Arial" w:hAnsi="Arial" w:cs="Arial"/>
                <w:sz w:val="28"/>
                <w:szCs w:val="28"/>
              </w:rPr>
              <w:t>ith</w:t>
            </w:r>
            <w:r w:rsidRPr="00123EBF">
              <w:rPr>
                <w:rFonts w:ascii="Arial" w:hAnsi="Arial" w:cs="Arial"/>
                <w:sz w:val="28"/>
                <w:szCs w:val="28"/>
              </w:rPr>
              <w:t>………</w:t>
            </w:r>
          </w:p>
          <w:p w:rsidR="00DA2B99" w:rsidRPr="00123EBF" w:rsidRDefault="00DA2B99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A2B99" w:rsidRPr="00123EBF" w:rsidRDefault="00DA2B99" w:rsidP="001519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812F60" w:rsidRPr="00123EBF" w:rsidRDefault="00812F60" w:rsidP="001519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812F60" w:rsidRPr="00123EBF" w:rsidRDefault="00812F60" w:rsidP="001519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812F60" w:rsidRPr="00123EBF" w:rsidRDefault="00812F60" w:rsidP="001519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812F60" w:rsidRPr="00123EBF" w:rsidRDefault="00812F60" w:rsidP="001519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812F60" w:rsidRPr="00123EBF" w:rsidRDefault="00812F60" w:rsidP="001519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812F60" w:rsidRPr="00123EBF" w:rsidRDefault="00812F60" w:rsidP="001519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812F60" w:rsidRDefault="00812F60" w:rsidP="001519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1B3D88" w:rsidRPr="00123EBF" w:rsidRDefault="001B3D88" w:rsidP="0015194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7F2C48" w:rsidRPr="00123EBF" w:rsidRDefault="007F2C48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am able to do the following independently:</w:t>
            </w:r>
            <w:r w:rsidR="00284604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7F2C48" w:rsidRPr="00123EBF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7F2C48" w:rsidP="007F2C48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Shower</w:t>
            </w:r>
            <w:r w:rsidR="00D51961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  <w:hyperlink r:id="rId61" w:history="1"/>
          </w:p>
          <w:p w:rsidR="001B00AB" w:rsidRPr="00123EBF" w:rsidRDefault="001B00AB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975C27" w:rsidRPr="00123EBF" w:rsidRDefault="00975C27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7F2C48" w:rsidP="007F2C48">
            <w:pPr>
              <w:rPr>
                <w:rFonts w:ascii="Arial" w:hAnsi="Arial" w:cs="Arial"/>
                <w:color w:val="000000"/>
              </w:rPr>
            </w:pPr>
            <w:smartTag w:uri="urn:schemas-microsoft-com:office:smarttags" w:element="City">
              <w:smartTag w:uri="urn:schemas-microsoft-com:office:smarttags" w:element="place">
                <w:r w:rsidRPr="00123EBF">
                  <w:rPr>
                    <w:rFonts w:ascii="Arial" w:hAnsi="Arial" w:cs="Arial"/>
                    <w:sz w:val="28"/>
                    <w:szCs w:val="28"/>
                  </w:rPr>
                  <w:t>Bath</w:t>
                </w:r>
              </w:smartTag>
            </w:smartTag>
            <w:r w:rsidR="00D51961" w:rsidRPr="00123EBF">
              <w:rPr>
                <w:rFonts w:ascii="Arial" w:hAnsi="Arial" w:cs="Arial"/>
                <w:sz w:val="28"/>
                <w:szCs w:val="28"/>
              </w:rPr>
              <w:t xml:space="preserve">     </w:t>
            </w:r>
            <w:hyperlink r:id="rId62" w:history="1"/>
          </w:p>
          <w:p w:rsidR="001B00AB" w:rsidRPr="00123EBF" w:rsidRDefault="001B00AB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7F2C48" w:rsidP="007F2C48">
            <w:pPr>
              <w:rPr>
                <w:rFonts w:ascii="Arial" w:hAnsi="Arial" w:cs="Arial"/>
                <w:color w:val="FF0000"/>
              </w:rPr>
            </w:pPr>
            <w:smartTag w:uri="urn:schemas-microsoft-com:office:smarttags" w:element="State">
              <w:smartTag w:uri="urn:schemas-microsoft-com:office:smarttags" w:element="place">
                <w:r w:rsidRPr="00123EBF">
                  <w:rPr>
                    <w:rFonts w:ascii="Arial" w:hAnsi="Arial" w:cs="Arial"/>
                    <w:sz w:val="28"/>
                    <w:szCs w:val="28"/>
                  </w:rPr>
                  <w:t>Wash</w:t>
                </w:r>
              </w:smartTag>
            </w:smartTag>
            <w:r w:rsidR="00D51961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hyperlink r:id="rId63" w:history="1"/>
          </w:p>
          <w:p w:rsidR="001B00AB" w:rsidRPr="00123EBF" w:rsidRDefault="00D51961" w:rsidP="007F2C48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23EBF">
              <w:rPr>
                <w:rFonts w:ascii="Arial" w:hAnsi="Arial" w:cs="Arial"/>
                <w:color w:val="FF0000"/>
              </w:rPr>
              <w:t xml:space="preserve">   </w:t>
            </w:r>
          </w:p>
          <w:p w:rsidR="00F56796" w:rsidRDefault="00F56796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F56796" w:rsidRDefault="00F56796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975C27" w:rsidRPr="00123EBF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Dry myself</w:t>
            </w:r>
            <w:r w:rsidR="00D51961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75C27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7F2C48" w:rsidRPr="00123EBF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F56796" w:rsidRPr="00123EBF" w:rsidRDefault="00F56796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Shave</w:t>
            </w:r>
            <w:r w:rsidR="00D51961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51961" w:rsidRPr="00123EBF">
              <w:rPr>
                <w:rFonts w:ascii="Arial" w:hAnsi="Arial" w:cs="Arial"/>
                <w:color w:val="000000"/>
              </w:rPr>
              <w:t xml:space="preserve">   </w:t>
            </w:r>
            <w:r w:rsidR="00975C27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F56796" w:rsidRDefault="00F56796" w:rsidP="007F2C48">
            <w:pPr>
              <w:rPr>
                <w:rFonts w:ascii="Arial" w:hAnsi="Arial" w:cs="Arial"/>
                <w:color w:val="000000"/>
              </w:rPr>
            </w:pPr>
          </w:p>
          <w:p w:rsidR="00F56796" w:rsidRPr="00123EBF" w:rsidRDefault="00F56796" w:rsidP="007F2C48">
            <w:pPr>
              <w:rPr>
                <w:rFonts w:ascii="Arial" w:hAnsi="Arial" w:cs="Arial"/>
                <w:color w:val="000000"/>
              </w:rPr>
            </w:pPr>
          </w:p>
          <w:p w:rsidR="001B00AB" w:rsidRPr="00123EBF" w:rsidRDefault="001B00AB" w:rsidP="007F2C48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7F2C48" w:rsidRPr="00123EBF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Brush My Teeth </w:t>
            </w:r>
            <w:r w:rsidR="00975C27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7F2C48" w:rsidRPr="00123EBF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F56796" w:rsidRPr="00123EBF" w:rsidRDefault="00F56796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Brush my Hair   </w:t>
            </w:r>
          </w:p>
          <w:p w:rsidR="007F2C48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F56796" w:rsidRPr="00123EBF" w:rsidRDefault="00F56796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473554" w:rsidRDefault="007F2C48" w:rsidP="007F2C4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Wash my Hair</w:t>
            </w:r>
          </w:p>
          <w:p w:rsidR="00473554" w:rsidRDefault="00473554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473554" w:rsidRDefault="00473554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Default="00473554" w:rsidP="007F2C4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Female Health</w:t>
            </w:r>
          </w:p>
          <w:p w:rsidR="00F56796" w:rsidRDefault="00F56796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473554" w:rsidRDefault="00473554" w:rsidP="007F2C48">
            <w:pPr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7F2C48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am able to purchase my own toiletries independently</w:t>
            </w:r>
            <w:r w:rsidR="00284604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7F2C48" w:rsidRPr="00123EBF" w:rsidRDefault="007F2C48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F2C48" w:rsidRPr="00123EBF" w:rsidRDefault="007F2C48" w:rsidP="00812F60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YES                 NO</w:t>
            </w:r>
          </w:p>
          <w:p w:rsidR="004C06FE" w:rsidRDefault="004C06FE" w:rsidP="004C06FE">
            <w:pPr>
              <w:rPr>
                <w:rFonts w:ascii="Arial" w:hAnsi="Arial" w:cs="Arial"/>
                <w:sz w:val="28"/>
                <w:szCs w:val="28"/>
              </w:rPr>
            </w:pPr>
          </w:p>
          <w:p w:rsidR="00473554" w:rsidRDefault="00473554" w:rsidP="004C06FE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473554" w:rsidP="00473554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need help with the following</w:t>
            </w:r>
            <w:r w:rsidR="007F2C48" w:rsidRPr="00123EBF">
              <w:rPr>
                <w:rFonts w:ascii="Arial" w:hAnsi="Arial" w:cs="Arial"/>
                <w:sz w:val="28"/>
                <w:szCs w:val="28"/>
              </w:rPr>
              <w:t>:………………</w:t>
            </w:r>
          </w:p>
        </w:tc>
      </w:tr>
      <w:tr w:rsidR="00692BBB" w:rsidRPr="00123EBF" w:rsidTr="00473554">
        <w:trPr>
          <w:gridAfter w:val="1"/>
          <w:wAfter w:w="408" w:type="dxa"/>
        </w:trPr>
        <w:tc>
          <w:tcPr>
            <w:tcW w:w="2700" w:type="dxa"/>
          </w:tcPr>
          <w:p w:rsidR="00C166DC" w:rsidRPr="00123EBF" w:rsidRDefault="00C166DC" w:rsidP="00166BF9">
            <w:pPr>
              <w:rPr>
                <w:rFonts w:ascii="Arial" w:hAnsi="Arial" w:cs="Arial"/>
                <w:b/>
                <w:u w:val="single"/>
              </w:rPr>
            </w:pPr>
            <w:r w:rsidRPr="00123EBF">
              <w:rPr>
                <w:rFonts w:ascii="Arial" w:hAnsi="Arial" w:cs="Arial"/>
                <w:b/>
                <w:u w:val="single"/>
              </w:rPr>
              <w:lastRenderedPageBreak/>
              <w:t>GETTING DRESSED AND CHOOSING CLOTHES</w:t>
            </w:r>
          </w:p>
          <w:p w:rsidR="00C166DC" w:rsidRPr="00123EBF" w:rsidRDefault="00C166DC" w:rsidP="00166BF9">
            <w:pPr>
              <w:rPr>
                <w:rFonts w:ascii="Arial" w:hAnsi="Arial" w:cs="Arial"/>
              </w:rPr>
            </w:pPr>
          </w:p>
          <w:p w:rsidR="00C166DC" w:rsidRPr="00123EBF" w:rsidRDefault="00473554" w:rsidP="00166BF9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 wp14:anchorId="4E307BFF" wp14:editId="3511BB6E">
                  <wp:extent cx="942975" cy="1114425"/>
                  <wp:effectExtent l="19050" t="0" r="9525" b="0"/>
                  <wp:docPr id="59" name="Picture 59" descr="choices (cloth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hoices (cloth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6DC" w:rsidRPr="00123EBF" w:rsidRDefault="00C166DC" w:rsidP="00166BF9">
            <w:pPr>
              <w:rPr>
                <w:rFonts w:ascii="Arial" w:hAnsi="Arial" w:cs="Arial"/>
              </w:rPr>
            </w:pPr>
          </w:p>
          <w:p w:rsidR="00C166DC" w:rsidRPr="00123EBF" w:rsidRDefault="00C166DC" w:rsidP="00166BF9">
            <w:pPr>
              <w:rPr>
                <w:rFonts w:ascii="Arial" w:hAnsi="Arial" w:cs="Arial"/>
              </w:rPr>
            </w:pPr>
          </w:p>
          <w:p w:rsidR="00166BF9" w:rsidRPr="00123EBF" w:rsidRDefault="006340E8" w:rsidP="00166BF9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42975" cy="1114425"/>
                  <wp:effectExtent l="19050" t="0" r="9525" b="0"/>
                  <wp:docPr id="50" name="Picture 50" descr="choices (cloth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hoices (cloth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BF9" w:rsidRPr="00123EBF" w:rsidRDefault="00166BF9" w:rsidP="00166BF9">
            <w:pPr>
              <w:rPr>
                <w:rFonts w:ascii="Arial" w:hAnsi="Arial" w:cs="Arial"/>
                <w:sz w:val="28"/>
                <w:szCs w:val="28"/>
              </w:rPr>
            </w:pPr>
          </w:p>
          <w:p w:rsidR="00166BF9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0" cy="990600"/>
                  <wp:effectExtent l="19050" t="0" r="0" b="0"/>
                  <wp:docPr id="51" name="Picture 51" descr="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04E" w:rsidRPr="00123EBF" w:rsidRDefault="007B004E">
            <w:pPr>
              <w:rPr>
                <w:rFonts w:ascii="Arial" w:hAnsi="Arial" w:cs="Arial"/>
              </w:rPr>
            </w:pPr>
          </w:p>
          <w:p w:rsidR="007B004E" w:rsidRPr="00123EBF" w:rsidRDefault="00473554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6286500" cy="0"/>
                      <wp:effectExtent l="0" t="0" r="19050" b="19050"/>
                      <wp:wrapNone/>
                      <wp:docPr id="240" name="Lin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42981B" id="Line 11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5pt" to="49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q6FQ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"/>
                  </w:pict>
                </mc:Fallback>
              </mc:AlternateContent>
            </w:r>
          </w:p>
          <w:p w:rsidR="007B004E" w:rsidRPr="00123EBF" w:rsidRDefault="007B004E">
            <w:pPr>
              <w:rPr>
                <w:rFonts w:ascii="Arial" w:hAnsi="Arial" w:cs="Arial"/>
              </w:rPr>
            </w:pPr>
          </w:p>
          <w:p w:rsidR="007B004E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90625" cy="714375"/>
                  <wp:effectExtent l="19050" t="0" r="9525" b="0"/>
                  <wp:docPr id="52" name="Picture 52" descr="shopp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hopp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04E" w:rsidRPr="00123EBF" w:rsidRDefault="007B004E">
            <w:pPr>
              <w:rPr>
                <w:rFonts w:ascii="Arial" w:hAnsi="Arial" w:cs="Arial"/>
              </w:rPr>
            </w:pPr>
          </w:p>
          <w:p w:rsidR="007B004E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866775" cy="723900"/>
                  <wp:effectExtent l="19050" t="0" r="9525" b="0"/>
                  <wp:docPr id="53" name="Picture 53" descr="trai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rai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gridSpan w:val="2"/>
          </w:tcPr>
          <w:p w:rsidR="00C166DC" w:rsidRPr="00123EBF" w:rsidRDefault="00F73582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-1816100</wp:posOffset>
                      </wp:positionH>
                      <wp:positionV relativeFrom="paragraph">
                        <wp:posOffset>2032000</wp:posOffset>
                      </wp:positionV>
                      <wp:extent cx="6400800" cy="0"/>
                      <wp:effectExtent l="12700" t="10795" r="6350" b="8255"/>
                      <wp:wrapNone/>
                      <wp:docPr id="237" name="Lin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17466A" id="Line 19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3pt,160pt" to="361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+JFwIAACw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"/>
                  </w:pict>
                </mc:Fallback>
              </mc:AlternateContent>
            </w:r>
            <w:r w:rsidR="00C166DC" w:rsidRPr="00123EBF">
              <w:rPr>
                <w:rFonts w:ascii="Arial" w:hAnsi="Arial" w:cs="Arial"/>
                <w:sz w:val="28"/>
                <w:szCs w:val="28"/>
              </w:rPr>
              <w:t>In a morning I can get dressed by myself</w:t>
            </w:r>
            <w:r w:rsidR="00284604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C166DC" w:rsidRPr="00123EBF" w:rsidRDefault="00C166DC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166DC" w:rsidRPr="00123EBF" w:rsidRDefault="00C166DC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YES                NO</w:t>
            </w:r>
          </w:p>
          <w:p w:rsidR="00C166DC" w:rsidRPr="00123EBF" w:rsidRDefault="00C166DC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166DC" w:rsidRPr="00123EBF" w:rsidRDefault="00C166DC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may need help with putting on :-</w:t>
            </w:r>
          </w:p>
          <w:p w:rsidR="00C166DC" w:rsidRPr="00123EBF" w:rsidRDefault="00C166DC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166DC" w:rsidRPr="00123EBF" w:rsidRDefault="00C166DC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166DC" w:rsidRPr="00123EBF" w:rsidRDefault="00C166DC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166DC" w:rsidRPr="00123EBF" w:rsidRDefault="00C166DC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166DC" w:rsidRPr="00123EBF" w:rsidRDefault="00C166DC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F31F5" w:rsidRPr="00123EBF" w:rsidRDefault="006F31F5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choose my own clothes</w:t>
            </w:r>
            <w:r w:rsidR="00166BF9" w:rsidRPr="00123EBF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431FBD" w:rsidRPr="00123EBF" w:rsidRDefault="00431FBD">
            <w:pPr>
              <w:rPr>
                <w:rFonts w:ascii="Arial" w:hAnsi="Arial" w:cs="Arial"/>
                <w:sz w:val="28"/>
                <w:szCs w:val="28"/>
              </w:rPr>
            </w:pPr>
          </w:p>
          <w:p w:rsidR="006F31F5" w:rsidRPr="00123EBF" w:rsidRDefault="006F31F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For going out</w:t>
            </w:r>
            <w:r w:rsidR="000E0379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431FBD" w:rsidRDefault="00431FBD">
            <w:pPr>
              <w:rPr>
                <w:rFonts w:ascii="Arial" w:hAnsi="Arial" w:cs="Arial"/>
                <w:sz w:val="28"/>
                <w:szCs w:val="28"/>
              </w:rPr>
            </w:pPr>
          </w:p>
          <w:p w:rsidR="00F56796" w:rsidRPr="00123EBF" w:rsidRDefault="00F56796">
            <w:pPr>
              <w:rPr>
                <w:rFonts w:ascii="Arial" w:hAnsi="Arial" w:cs="Arial"/>
                <w:sz w:val="28"/>
                <w:szCs w:val="28"/>
              </w:rPr>
            </w:pPr>
          </w:p>
          <w:p w:rsidR="006F31F5" w:rsidRPr="00123EBF" w:rsidRDefault="006F31F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Going to work</w:t>
            </w:r>
            <w:r w:rsidR="001A28BF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431FBD" w:rsidRDefault="00431FBD">
            <w:pPr>
              <w:rPr>
                <w:rFonts w:ascii="Arial" w:hAnsi="Arial" w:cs="Arial"/>
                <w:sz w:val="28"/>
                <w:szCs w:val="28"/>
              </w:rPr>
            </w:pPr>
          </w:p>
          <w:p w:rsidR="00F56796" w:rsidRPr="00123EBF" w:rsidRDefault="00F56796">
            <w:pPr>
              <w:rPr>
                <w:rFonts w:ascii="Arial" w:hAnsi="Arial" w:cs="Arial"/>
                <w:sz w:val="28"/>
                <w:szCs w:val="28"/>
              </w:rPr>
            </w:pPr>
          </w:p>
          <w:p w:rsidR="006F31F5" w:rsidRPr="00123EBF" w:rsidRDefault="006F31F5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Special occasions</w:t>
            </w:r>
            <w:hyperlink r:id="rId67" w:history="1"/>
            <w:r w:rsidR="001A28BF" w:rsidRPr="00123EBF">
              <w:rPr>
                <w:rFonts w:ascii="Arial" w:hAnsi="Arial" w:cs="Arial"/>
                <w:color w:val="000000"/>
              </w:rPr>
              <w:t xml:space="preserve">    </w:t>
            </w: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6F31F5" w:rsidRPr="00123EBF" w:rsidRDefault="006F31F5">
            <w:pPr>
              <w:rPr>
                <w:rFonts w:ascii="Arial" w:hAnsi="Arial" w:cs="Arial"/>
                <w:sz w:val="28"/>
                <w:szCs w:val="28"/>
              </w:rPr>
            </w:pPr>
          </w:p>
          <w:p w:rsidR="006F31F5" w:rsidRPr="00123EBF" w:rsidRDefault="006F31F5">
            <w:pPr>
              <w:rPr>
                <w:rFonts w:ascii="Arial" w:hAnsi="Arial" w:cs="Arial"/>
                <w:sz w:val="28"/>
                <w:szCs w:val="28"/>
              </w:rPr>
            </w:pPr>
          </w:p>
          <w:p w:rsidR="00166BF9" w:rsidRDefault="00166BF9">
            <w:pPr>
              <w:rPr>
                <w:rFonts w:ascii="Arial" w:hAnsi="Arial" w:cs="Arial"/>
                <w:sz w:val="28"/>
                <w:szCs w:val="28"/>
              </w:rPr>
            </w:pPr>
          </w:p>
          <w:p w:rsidR="00166BF9" w:rsidRPr="00123EBF" w:rsidRDefault="007B004E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am able to purchase my own clothes and shoes</w:t>
            </w:r>
            <w:r w:rsidR="00284604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7B004E" w:rsidRPr="00123EBF" w:rsidRDefault="007B004E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B004E" w:rsidRDefault="007B004E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YES                 NO</w:t>
            </w:r>
          </w:p>
          <w:p w:rsidR="00F56796" w:rsidRPr="00123EBF" w:rsidRDefault="00F56796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B004E" w:rsidRPr="00123EBF" w:rsidRDefault="007B004E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</w:t>
            </w:r>
            <w:r w:rsidR="00F56796">
              <w:rPr>
                <w:rFonts w:ascii="Arial" w:hAnsi="Arial" w:cs="Arial"/>
                <w:sz w:val="28"/>
                <w:szCs w:val="28"/>
              </w:rPr>
              <w:t>hen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B</w:t>
            </w:r>
            <w:r w:rsidR="00F56796">
              <w:rPr>
                <w:rFonts w:ascii="Arial" w:hAnsi="Arial" w:cs="Arial"/>
                <w:sz w:val="28"/>
                <w:szCs w:val="28"/>
              </w:rPr>
              <w:t>uying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S</w:t>
            </w:r>
            <w:r w:rsidR="00284604">
              <w:rPr>
                <w:rFonts w:ascii="Arial" w:hAnsi="Arial" w:cs="Arial"/>
                <w:sz w:val="28"/>
                <w:szCs w:val="28"/>
              </w:rPr>
              <w:t>hoes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O</w:t>
            </w:r>
            <w:r w:rsidR="00284604">
              <w:rPr>
                <w:rFonts w:ascii="Arial" w:hAnsi="Arial" w:cs="Arial"/>
                <w:sz w:val="28"/>
                <w:szCs w:val="28"/>
              </w:rPr>
              <w:t>r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C</w:t>
            </w:r>
            <w:r w:rsidR="00284604">
              <w:rPr>
                <w:rFonts w:ascii="Arial" w:hAnsi="Arial" w:cs="Arial"/>
                <w:sz w:val="28"/>
                <w:szCs w:val="28"/>
              </w:rPr>
              <w:t>lothes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I N</w:t>
            </w:r>
            <w:r w:rsidR="00284604">
              <w:rPr>
                <w:rFonts w:ascii="Arial" w:hAnsi="Arial" w:cs="Arial"/>
                <w:sz w:val="28"/>
                <w:szCs w:val="28"/>
              </w:rPr>
              <w:t>eed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H</w:t>
            </w:r>
            <w:r w:rsidR="00284604">
              <w:rPr>
                <w:rFonts w:ascii="Arial" w:hAnsi="Arial" w:cs="Arial"/>
                <w:sz w:val="28"/>
                <w:szCs w:val="28"/>
              </w:rPr>
              <w:t>elp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W</w:t>
            </w:r>
            <w:r w:rsidR="00284604">
              <w:rPr>
                <w:rFonts w:ascii="Arial" w:hAnsi="Arial" w:cs="Arial"/>
                <w:sz w:val="28"/>
                <w:szCs w:val="28"/>
              </w:rPr>
              <w:t>ith:</w:t>
            </w:r>
          </w:p>
          <w:p w:rsidR="001B00AB" w:rsidRPr="00123EBF" w:rsidRDefault="001B00AB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B004E" w:rsidRPr="00123EBF" w:rsidRDefault="007B004E" w:rsidP="00151946">
            <w:pPr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</w:t>
            </w:r>
            <w:r w:rsidR="00284604">
              <w:rPr>
                <w:rFonts w:ascii="Arial" w:hAnsi="Arial" w:cs="Arial"/>
                <w:sz w:val="28"/>
                <w:szCs w:val="28"/>
              </w:rPr>
              <w:t>uitability</w:t>
            </w:r>
            <w:r w:rsidR="00ED0875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7B004E" w:rsidRPr="00123EBF" w:rsidRDefault="00284604" w:rsidP="00151946">
            <w:pPr>
              <w:numPr>
                <w:ilvl w:val="0"/>
                <w:numId w:val="1"/>
              </w:num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Payments of items</w:t>
            </w:r>
            <w:r w:rsidR="001A28BF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7B004E" w:rsidRPr="00123EBF" w:rsidRDefault="007B004E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92BBB" w:rsidRPr="00123EBF" w:rsidTr="00473554">
        <w:trPr>
          <w:gridAfter w:val="1"/>
          <w:wAfter w:w="408" w:type="dxa"/>
        </w:trPr>
        <w:tc>
          <w:tcPr>
            <w:tcW w:w="2700" w:type="dxa"/>
          </w:tcPr>
          <w:p w:rsidR="00692BBB" w:rsidRPr="00123EBF" w:rsidRDefault="006F31F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166BF9" w:rsidRPr="00123EBF" w:rsidRDefault="00166BF9">
            <w:pPr>
              <w:rPr>
                <w:rFonts w:ascii="Arial" w:hAnsi="Arial" w:cs="Arial"/>
                <w:sz w:val="28"/>
                <w:szCs w:val="28"/>
              </w:rPr>
            </w:pPr>
          </w:p>
          <w:p w:rsidR="00166BF9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62025" cy="819150"/>
                  <wp:effectExtent l="19050" t="0" r="9525" b="0"/>
                  <wp:docPr id="61" name="Picture 61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gridSpan w:val="2"/>
          </w:tcPr>
          <w:p w:rsidR="00692BBB" w:rsidRPr="00123EBF" w:rsidRDefault="006F31F5" w:rsidP="007B004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To get dressed</w:t>
            </w:r>
            <w:r w:rsidR="007B004E" w:rsidRPr="00123EBF">
              <w:rPr>
                <w:rFonts w:ascii="Arial" w:hAnsi="Arial" w:cs="Arial"/>
                <w:sz w:val="28"/>
                <w:szCs w:val="28"/>
              </w:rPr>
              <w:t>, c</w:t>
            </w:r>
            <w:r w:rsidRPr="00123EBF">
              <w:rPr>
                <w:rFonts w:ascii="Arial" w:hAnsi="Arial" w:cs="Arial"/>
                <w:sz w:val="28"/>
                <w:szCs w:val="28"/>
              </w:rPr>
              <w:t>hoose</w:t>
            </w:r>
            <w:r w:rsidR="007B004E" w:rsidRPr="00123EBF">
              <w:rPr>
                <w:rFonts w:ascii="Arial" w:hAnsi="Arial" w:cs="Arial"/>
                <w:sz w:val="28"/>
                <w:szCs w:val="28"/>
              </w:rPr>
              <w:t xml:space="preserve"> or purchase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my clothes</w:t>
            </w:r>
            <w:r w:rsidR="00284604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6F31F5" w:rsidRPr="00123EBF" w:rsidRDefault="006F31F5">
            <w:pPr>
              <w:rPr>
                <w:rFonts w:ascii="Arial" w:hAnsi="Arial" w:cs="Arial"/>
                <w:sz w:val="28"/>
                <w:szCs w:val="28"/>
              </w:rPr>
            </w:pPr>
          </w:p>
          <w:p w:rsidR="00166BF9" w:rsidRPr="00123EBF" w:rsidRDefault="00741A31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</w:rPr>
              <w:t xml:space="preserve">    </w:t>
            </w:r>
            <w:r w:rsidR="00166BF9" w:rsidRPr="00123EBF">
              <w:rPr>
                <w:rFonts w:ascii="Arial" w:hAnsi="Arial" w:cs="Arial"/>
                <w:sz w:val="28"/>
                <w:szCs w:val="28"/>
              </w:rPr>
              <w:t>I need help with…………</w:t>
            </w:r>
            <w:r w:rsidR="001A28BF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242361" w:rsidRPr="00123EBF" w:rsidRDefault="00242361" w:rsidP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 w:rsidP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 w:rsidP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 w:rsidP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 w:rsidP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 w:rsidP="00812F6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84604" w:rsidRDefault="00284604" w:rsidP="00166BF9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57AC6" w:rsidRDefault="00057AC6" w:rsidP="00166BF9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1B3D88" w:rsidRDefault="001B3D88" w:rsidP="00166BF9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B3B28" w:rsidRPr="00123EBF" w:rsidRDefault="00166BF9" w:rsidP="00166BF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23EBF">
        <w:rPr>
          <w:rFonts w:ascii="Arial" w:hAnsi="Arial" w:cs="Arial"/>
          <w:b/>
          <w:sz w:val="28"/>
          <w:szCs w:val="28"/>
          <w:u w:val="single"/>
        </w:rPr>
        <w:t>PREPARING AND COOKING MEALS</w:t>
      </w:r>
    </w:p>
    <w:p w:rsidR="0021676E" w:rsidRPr="00123EBF" w:rsidRDefault="0021676E">
      <w:pPr>
        <w:rPr>
          <w:rFonts w:ascii="Arial" w:hAnsi="Arial" w:cs="Arial"/>
          <w:sz w:val="28"/>
          <w:szCs w:val="28"/>
        </w:rPr>
      </w:pPr>
    </w:p>
    <w:tbl>
      <w:tblPr>
        <w:tblW w:w="100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1"/>
        <w:gridCol w:w="6599"/>
      </w:tblGrid>
      <w:tr w:rsidR="00310204" w:rsidRPr="00123EBF" w:rsidTr="00057AC6">
        <w:trPr>
          <w:trHeight w:val="630"/>
        </w:trPr>
        <w:tc>
          <w:tcPr>
            <w:tcW w:w="3481" w:type="dxa"/>
          </w:tcPr>
          <w:p w:rsidR="00310204" w:rsidRPr="00123EBF" w:rsidRDefault="0028460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992525" cy="866775"/>
                  <wp:effectExtent l="0" t="0" r="0" b="0"/>
                  <wp:docPr id="39" name="Picture 39" descr="Image result for breakfast cereal and toast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reakfast cereal and toast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6" t="13386" r="5384" b="10631"/>
                          <a:stretch/>
                        </pic:blipFill>
                        <pic:spPr bwMode="auto">
                          <a:xfrm>
                            <a:off x="0" y="0"/>
                            <a:ext cx="995506" cy="86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9" w:type="dxa"/>
          </w:tcPr>
          <w:p w:rsidR="00812F60" w:rsidRPr="00284604" w:rsidRDefault="00310204" w:rsidP="00812F60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23EBF">
              <w:rPr>
                <w:rFonts w:ascii="Arial" w:hAnsi="Arial" w:cs="Arial"/>
                <w:b/>
                <w:bCs/>
                <w:sz w:val="28"/>
                <w:szCs w:val="28"/>
              </w:rPr>
              <w:t>What I like to eat for breakfast</w:t>
            </w:r>
          </w:p>
        </w:tc>
      </w:tr>
      <w:tr w:rsidR="00310204" w:rsidRPr="00123EBF" w:rsidTr="00057AC6">
        <w:tc>
          <w:tcPr>
            <w:tcW w:w="3481" w:type="dxa"/>
          </w:tcPr>
          <w:p w:rsidR="00310204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657225" cy="790575"/>
                  <wp:effectExtent l="19050" t="0" r="9525" b="0"/>
                  <wp:docPr id="62" name="Picture 62" descr="teapottipper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teapottip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BF9" w:rsidRPr="00123EBF" w:rsidRDefault="00166BF9">
            <w:pPr>
              <w:rPr>
                <w:rFonts w:ascii="Arial" w:hAnsi="Arial" w:cs="Arial"/>
              </w:rPr>
            </w:pPr>
          </w:p>
          <w:p w:rsidR="00166BF9" w:rsidRPr="00123EBF" w:rsidRDefault="006340E8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04850" cy="752475"/>
                  <wp:effectExtent l="19050" t="0" r="0" b="0"/>
                  <wp:docPr id="63" name="Picture 63" descr="toast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o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8DF" w:rsidRPr="00123EBF" w:rsidRDefault="009318DF">
            <w:pPr>
              <w:rPr>
                <w:rFonts w:ascii="Arial" w:hAnsi="Arial" w:cs="Arial"/>
                <w:sz w:val="28"/>
                <w:szCs w:val="28"/>
              </w:rPr>
            </w:pPr>
          </w:p>
          <w:p w:rsidR="00166BF9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2025" cy="723900"/>
                  <wp:effectExtent l="19050" t="0" r="9525" b="0"/>
                  <wp:docPr id="64" name="Picture 64" descr="42-15880920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42-15880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BF9" w:rsidRPr="00123EBF" w:rsidRDefault="00166BF9">
            <w:pPr>
              <w:rPr>
                <w:rFonts w:ascii="Arial" w:hAnsi="Arial" w:cs="Arial"/>
                <w:sz w:val="28"/>
                <w:szCs w:val="28"/>
              </w:rPr>
            </w:pPr>
          </w:p>
          <w:p w:rsidR="00166BF9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81100" cy="1162050"/>
                  <wp:effectExtent l="19050" t="0" r="0" b="0"/>
                  <wp:docPr id="65" name="Picture 65" descr="Cornflakes_ungesuesst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ornflakes_ungesues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9" w:type="dxa"/>
          </w:tcPr>
          <w:p w:rsidR="00310204" w:rsidRPr="00123EBF" w:rsidRDefault="00310204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What can I do by myself</w:t>
            </w:r>
            <w:r w:rsidR="00284604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384D4E" w:rsidRPr="00123EBF" w:rsidRDefault="00384D4E">
            <w:pPr>
              <w:rPr>
                <w:rFonts w:ascii="Arial" w:hAnsi="Arial" w:cs="Arial"/>
                <w:sz w:val="28"/>
                <w:szCs w:val="28"/>
              </w:rPr>
            </w:pPr>
          </w:p>
          <w:p w:rsidR="00431FBD" w:rsidRPr="00123EBF" w:rsidRDefault="00310204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Make tea</w:t>
            </w:r>
            <w:r w:rsidR="001A28BF" w:rsidRPr="00123EBF"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="00D8085F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812F60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284604" w:rsidRPr="00123EBF" w:rsidRDefault="00284604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310204" w:rsidRPr="00123EBF" w:rsidRDefault="00310204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Toast</w:t>
            </w:r>
            <w:r w:rsidR="001A28BF" w:rsidRPr="00123EBF"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="00D8085F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21676E" w:rsidRPr="00123EBF" w:rsidRDefault="0021676E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310204" w:rsidRPr="00123EBF" w:rsidRDefault="00310204" w:rsidP="00166BF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Butter Bread</w:t>
            </w:r>
            <w:r w:rsidR="001A28BF" w:rsidRPr="00123EBF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:rsidR="00310204" w:rsidRPr="00123EBF" w:rsidRDefault="00310204">
            <w:pPr>
              <w:rPr>
                <w:rFonts w:ascii="Arial" w:hAnsi="Arial" w:cs="Arial"/>
                <w:sz w:val="28"/>
                <w:szCs w:val="28"/>
              </w:rPr>
            </w:pPr>
          </w:p>
          <w:p w:rsidR="00166BF9" w:rsidRPr="00123EBF" w:rsidRDefault="00166BF9" w:rsidP="00166BF9">
            <w:pPr>
              <w:rPr>
                <w:rFonts w:ascii="Arial" w:hAnsi="Arial" w:cs="Arial"/>
                <w:sz w:val="28"/>
                <w:szCs w:val="28"/>
              </w:rPr>
            </w:pPr>
          </w:p>
          <w:p w:rsidR="00166BF9" w:rsidRPr="00123EBF" w:rsidRDefault="00166BF9" w:rsidP="00166BF9">
            <w:pPr>
              <w:rPr>
                <w:rFonts w:ascii="Arial" w:hAnsi="Arial" w:cs="Arial"/>
                <w:sz w:val="28"/>
                <w:szCs w:val="28"/>
              </w:rPr>
            </w:pPr>
          </w:p>
          <w:p w:rsidR="00310204" w:rsidRPr="00123EBF" w:rsidRDefault="001A28BF" w:rsidP="00166BF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</w:t>
            </w:r>
            <w:r w:rsidR="00310204" w:rsidRPr="00123EBF">
              <w:rPr>
                <w:rFonts w:ascii="Arial" w:hAnsi="Arial" w:cs="Arial"/>
                <w:sz w:val="28"/>
                <w:szCs w:val="28"/>
              </w:rPr>
              <w:t>ereal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</w:p>
          <w:p w:rsidR="00C6772F" w:rsidRPr="00123EBF" w:rsidRDefault="00C6772F">
            <w:pPr>
              <w:rPr>
                <w:rFonts w:ascii="Arial" w:hAnsi="Arial" w:cs="Arial"/>
                <w:sz w:val="28"/>
                <w:szCs w:val="28"/>
              </w:rPr>
            </w:pPr>
          </w:p>
          <w:p w:rsidR="00C6772F" w:rsidRPr="00123EBF" w:rsidRDefault="00C6772F">
            <w:pPr>
              <w:rPr>
                <w:rFonts w:ascii="Arial" w:hAnsi="Arial" w:cs="Arial"/>
                <w:sz w:val="28"/>
                <w:szCs w:val="28"/>
              </w:rPr>
            </w:pPr>
          </w:p>
          <w:p w:rsidR="0021676E" w:rsidRPr="00123EBF" w:rsidRDefault="0021676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10204" w:rsidRPr="00123EBF" w:rsidTr="00057AC6">
        <w:tc>
          <w:tcPr>
            <w:tcW w:w="3481" w:type="dxa"/>
          </w:tcPr>
          <w:p w:rsidR="009318DF" w:rsidRPr="00123EBF" w:rsidRDefault="009318DF">
            <w:pPr>
              <w:rPr>
                <w:rFonts w:ascii="Arial" w:hAnsi="Arial" w:cs="Arial"/>
                <w:color w:val="000000"/>
              </w:rPr>
            </w:pPr>
          </w:p>
          <w:p w:rsidR="00310204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81100" cy="885825"/>
                  <wp:effectExtent l="19050" t="0" r="0" b="0"/>
                  <wp:docPr id="70" name="Picture 70" descr="1646802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164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9" w:type="dxa"/>
          </w:tcPr>
          <w:p w:rsidR="00310204" w:rsidRPr="00123EBF" w:rsidRDefault="000E43D7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</w:t>
            </w:r>
            <w:r w:rsidR="00414821" w:rsidRPr="00123EBF">
              <w:rPr>
                <w:rFonts w:ascii="Arial" w:hAnsi="Arial" w:cs="Arial"/>
                <w:sz w:val="28"/>
                <w:szCs w:val="28"/>
              </w:rPr>
              <w:t xml:space="preserve"> can wash up a</w:t>
            </w:r>
            <w:r w:rsidR="00FB468C" w:rsidRPr="00123EBF">
              <w:rPr>
                <w:rFonts w:ascii="Arial" w:hAnsi="Arial" w:cs="Arial"/>
                <w:sz w:val="28"/>
                <w:szCs w:val="28"/>
              </w:rPr>
              <w:t>nd clear away after my meals</w:t>
            </w:r>
            <w:r w:rsidR="00284604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414821" w:rsidRPr="00123EBF" w:rsidRDefault="00414821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384D4E" w:rsidRPr="00123EBF" w:rsidRDefault="000E43D7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YES                 NO</w:t>
            </w:r>
          </w:p>
          <w:p w:rsidR="00FB468C" w:rsidRPr="00123EBF" w:rsidRDefault="00FB468C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B468C" w:rsidRPr="00123EBF" w:rsidRDefault="00FB468C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07F2" w:rsidRPr="00123EBF" w:rsidTr="00057AC6">
        <w:tc>
          <w:tcPr>
            <w:tcW w:w="3481" w:type="dxa"/>
          </w:tcPr>
          <w:p w:rsidR="00A407F2" w:rsidRPr="00123EBF" w:rsidRDefault="00A407F2" w:rsidP="005F627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0E43D7" w:rsidRPr="00123EBF" w:rsidRDefault="000E43D7" w:rsidP="005F6273">
            <w:pPr>
              <w:rPr>
                <w:rFonts w:ascii="Arial" w:hAnsi="Arial" w:cs="Arial"/>
                <w:sz w:val="28"/>
                <w:szCs w:val="28"/>
              </w:rPr>
            </w:pPr>
          </w:p>
          <w:p w:rsidR="000E43D7" w:rsidRPr="00123EBF" w:rsidRDefault="006340E8" w:rsidP="005F627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62025" cy="819150"/>
                  <wp:effectExtent l="19050" t="0" r="9525" b="0"/>
                  <wp:docPr id="72" name="Picture 72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9" w:type="dxa"/>
          </w:tcPr>
          <w:p w:rsidR="00A407F2" w:rsidRPr="00123EBF" w:rsidRDefault="00A407F2" w:rsidP="000E43D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To make</w:t>
            </w:r>
            <w:r w:rsidR="000E43D7" w:rsidRPr="00123EBF">
              <w:rPr>
                <w:rFonts w:ascii="Arial" w:hAnsi="Arial" w:cs="Arial"/>
                <w:sz w:val="28"/>
                <w:szCs w:val="28"/>
              </w:rPr>
              <w:t xml:space="preserve"> and eat </w:t>
            </w:r>
            <w:r w:rsidRPr="00123EBF">
              <w:rPr>
                <w:rFonts w:ascii="Arial" w:hAnsi="Arial" w:cs="Arial"/>
                <w:sz w:val="28"/>
                <w:szCs w:val="28"/>
              </w:rPr>
              <w:t>my breakfast I need help with…………</w:t>
            </w:r>
          </w:p>
          <w:p w:rsidR="00A407F2" w:rsidRPr="00123EBF" w:rsidRDefault="00A407F2" w:rsidP="005F62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A407F2" w:rsidP="005F6273">
            <w:pPr>
              <w:rPr>
                <w:rFonts w:ascii="Arial" w:hAnsi="Arial" w:cs="Arial"/>
                <w:color w:val="FF0000"/>
              </w:rPr>
            </w:pPr>
            <w:r w:rsidRPr="00123EBF">
              <w:rPr>
                <w:rFonts w:ascii="Arial" w:hAnsi="Arial" w:cs="Arial"/>
                <w:color w:val="FF0000"/>
              </w:rPr>
              <w:t xml:space="preserve"> </w:t>
            </w:r>
          </w:p>
          <w:p w:rsidR="00812F60" w:rsidRPr="00123EBF" w:rsidRDefault="00812F60" w:rsidP="005F6273">
            <w:pPr>
              <w:rPr>
                <w:rFonts w:ascii="Arial" w:hAnsi="Arial" w:cs="Arial"/>
                <w:color w:val="FF0000"/>
              </w:rPr>
            </w:pPr>
          </w:p>
          <w:p w:rsidR="00812F60" w:rsidRPr="00123EBF" w:rsidRDefault="00812F60" w:rsidP="005F6273">
            <w:pPr>
              <w:rPr>
                <w:rFonts w:ascii="Arial" w:hAnsi="Arial" w:cs="Arial"/>
                <w:color w:val="FF0000"/>
              </w:rPr>
            </w:pPr>
          </w:p>
          <w:p w:rsidR="00812F60" w:rsidRPr="00123EBF" w:rsidRDefault="00812F60" w:rsidP="005F6273">
            <w:pPr>
              <w:rPr>
                <w:rFonts w:ascii="Arial" w:hAnsi="Arial" w:cs="Arial"/>
                <w:color w:val="FF0000"/>
              </w:rPr>
            </w:pPr>
          </w:p>
          <w:p w:rsidR="00812F60" w:rsidRPr="00123EBF" w:rsidRDefault="00812F60" w:rsidP="005F6273">
            <w:pPr>
              <w:rPr>
                <w:rFonts w:ascii="Arial" w:hAnsi="Arial" w:cs="Arial"/>
                <w:color w:val="FF0000"/>
              </w:rPr>
            </w:pPr>
          </w:p>
          <w:p w:rsidR="00812F60" w:rsidRPr="00123EBF" w:rsidRDefault="00812F60" w:rsidP="005F6273">
            <w:pPr>
              <w:rPr>
                <w:rFonts w:ascii="Arial" w:hAnsi="Arial" w:cs="Arial"/>
                <w:color w:val="FF0000"/>
              </w:rPr>
            </w:pPr>
          </w:p>
          <w:p w:rsidR="00812F60" w:rsidRPr="00123EBF" w:rsidRDefault="00812F60" w:rsidP="005F6273">
            <w:pPr>
              <w:rPr>
                <w:rFonts w:ascii="Arial" w:hAnsi="Arial" w:cs="Arial"/>
                <w:color w:val="FF0000"/>
              </w:rPr>
            </w:pPr>
          </w:p>
          <w:p w:rsidR="00812F60" w:rsidRPr="00123EBF" w:rsidRDefault="00812F60" w:rsidP="005F6273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1B00AB" w:rsidRPr="00123EBF" w:rsidRDefault="001B00AB" w:rsidP="005F6273">
            <w:pPr>
              <w:rPr>
                <w:rFonts w:ascii="Arial" w:hAnsi="Arial" w:cs="Arial"/>
                <w:color w:val="FF0000"/>
              </w:rPr>
            </w:pPr>
          </w:p>
          <w:p w:rsidR="001B00AB" w:rsidRPr="00123EBF" w:rsidRDefault="001B00AB" w:rsidP="005F6273">
            <w:pPr>
              <w:rPr>
                <w:rFonts w:ascii="Arial" w:hAnsi="Arial" w:cs="Arial"/>
                <w:color w:val="FF0000"/>
              </w:rPr>
            </w:pPr>
          </w:p>
          <w:p w:rsidR="001B00AB" w:rsidRPr="00123EBF" w:rsidRDefault="001B00AB" w:rsidP="005F6273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</w:tbl>
    <w:p w:rsidR="00123EBF" w:rsidRDefault="00123EBF" w:rsidP="00425A9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84D4E" w:rsidRPr="00D213EA" w:rsidRDefault="00425A94" w:rsidP="00425A9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D213EA">
        <w:rPr>
          <w:rFonts w:ascii="Arial" w:hAnsi="Arial" w:cs="Arial"/>
          <w:b/>
          <w:bCs/>
          <w:sz w:val="28"/>
          <w:szCs w:val="28"/>
          <w:u w:val="single"/>
        </w:rPr>
        <w:t>MAKING LUNCH</w:t>
      </w:r>
    </w:p>
    <w:p w:rsidR="00C6772F" w:rsidRPr="00123EBF" w:rsidRDefault="00C6772F">
      <w:pPr>
        <w:rPr>
          <w:rFonts w:ascii="Arial" w:hAnsi="Arial" w:cs="Arial"/>
          <w:sz w:val="28"/>
          <w:szCs w:val="28"/>
        </w:rPr>
      </w:pPr>
    </w:p>
    <w:tbl>
      <w:tblPr>
        <w:tblW w:w="100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7380"/>
      </w:tblGrid>
      <w:tr w:rsidR="00C6772F" w:rsidRPr="00123EBF" w:rsidTr="00151946">
        <w:tc>
          <w:tcPr>
            <w:tcW w:w="2700" w:type="dxa"/>
          </w:tcPr>
          <w:p w:rsidR="00C6772F" w:rsidRPr="00123EBF" w:rsidRDefault="0028460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822626" cy="828675"/>
                  <wp:effectExtent l="0" t="0" r="0" b="0"/>
                  <wp:docPr id="37" name="Picture 37" descr="Image result for lunch - easy pictures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lunch - easy pictures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22" b="16727"/>
                          <a:stretch/>
                        </pic:blipFill>
                        <pic:spPr bwMode="auto">
                          <a:xfrm>
                            <a:off x="0" y="0"/>
                            <a:ext cx="825970" cy="83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C6772F" w:rsidRPr="00284604" w:rsidRDefault="00C6772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84604">
              <w:rPr>
                <w:rFonts w:ascii="Arial" w:hAnsi="Arial" w:cs="Arial"/>
                <w:b/>
                <w:sz w:val="28"/>
                <w:szCs w:val="28"/>
              </w:rPr>
              <w:t>What I like to eat for Lunch</w:t>
            </w:r>
          </w:p>
          <w:p w:rsidR="00C6772F" w:rsidRPr="00123EBF" w:rsidRDefault="00C6772F" w:rsidP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 w:rsidP="00812F6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772F" w:rsidRPr="00123EBF" w:rsidTr="00151946">
        <w:tc>
          <w:tcPr>
            <w:tcW w:w="2700" w:type="dxa"/>
          </w:tcPr>
          <w:p w:rsidR="000E43D7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428750" cy="914400"/>
                  <wp:effectExtent l="19050" t="0" r="0" b="0"/>
                  <wp:docPr id="73" name="Picture 73" descr="Sandwich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andw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2025" cy="723900"/>
                  <wp:effectExtent l="19050" t="0" r="9525" b="0"/>
                  <wp:docPr id="74" name="Picture 74" descr="coffee-cup-01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offee-cup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3D7" w:rsidRPr="00123EBF" w:rsidRDefault="009318DF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color w:val="000000"/>
              </w:rPr>
              <w:t xml:space="preserve">   </w:t>
            </w:r>
            <w:r w:rsidR="006340E8"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8200" cy="628650"/>
                  <wp:effectExtent l="19050" t="0" r="0" b="0"/>
                  <wp:docPr id="75" name="Picture 75" descr="s_orangejuice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_orangeju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3D7" w:rsidRPr="00123EBF" w:rsidRDefault="000E43D7">
            <w:pPr>
              <w:rPr>
                <w:rFonts w:ascii="Arial" w:hAnsi="Arial" w:cs="Arial"/>
              </w:rPr>
            </w:pPr>
          </w:p>
          <w:p w:rsidR="009318DF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419225" cy="962025"/>
                  <wp:effectExtent l="19050" t="0" r="9525" b="0"/>
                  <wp:docPr id="76" name="Picture 76" descr="23411879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2341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8DF" w:rsidRPr="00123EBF" w:rsidRDefault="009318DF">
            <w:pPr>
              <w:rPr>
                <w:rFonts w:ascii="Arial" w:hAnsi="Arial" w:cs="Arial"/>
              </w:rPr>
            </w:pPr>
          </w:p>
          <w:p w:rsidR="009318DF" w:rsidRPr="00123EBF" w:rsidRDefault="009318DF">
            <w:pPr>
              <w:rPr>
                <w:rFonts w:ascii="Arial" w:hAnsi="Arial" w:cs="Arial"/>
              </w:rPr>
            </w:pPr>
          </w:p>
          <w:p w:rsidR="000E43D7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71575" cy="781050"/>
                  <wp:effectExtent l="19050" t="0" r="9525" b="0"/>
                  <wp:docPr id="77" name="Picture 77" descr="istockphoto_1668917_baked_beans_on_wholemeal_toast_against_white_background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stockphoto_1668917_baked_beans_on_wholemeal_toast_against_white_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C6772F" w:rsidRPr="00123EBF" w:rsidRDefault="00C6772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What I can do by myself…………………</w:t>
            </w:r>
          </w:p>
          <w:p w:rsidR="000E43D7" w:rsidRPr="00123EBF" w:rsidRDefault="00431FBD" w:rsidP="000E43D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C6772F" w:rsidRPr="00123EBF" w:rsidRDefault="00C6772F" w:rsidP="000E43D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Make sandwich</w:t>
            </w:r>
            <w:r w:rsidR="00F90048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C6772F" w:rsidRDefault="00C6772F">
            <w:pPr>
              <w:rPr>
                <w:rFonts w:ascii="Arial" w:hAnsi="Arial" w:cs="Arial"/>
                <w:sz w:val="28"/>
                <w:szCs w:val="28"/>
              </w:rPr>
            </w:pPr>
          </w:p>
          <w:p w:rsidR="00284604" w:rsidRPr="00123EBF" w:rsidRDefault="00284604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</w:rPr>
            </w:pPr>
          </w:p>
          <w:p w:rsidR="00C6772F" w:rsidRPr="00123EBF" w:rsidRDefault="00C6772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</w:rPr>
              <w:t xml:space="preserve"> </w:t>
            </w:r>
            <w:r w:rsidR="00FB468C" w:rsidRPr="00123EBF">
              <w:rPr>
                <w:rFonts w:ascii="Arial" w:hAnsi="Arial" w:cs="Arial"/>
                <w:sz w:val="28"/>
                <w:szCs w:val="28"/>
              </w:rPr>
              <w:t xml:space="preserve">Hot </w:t>
            </w:r>
            <w:r w:rsidRPr="00123EBF">
              <w:rPr>
                <w:rFonts w:ascii="Arial" w:hAnsi="Arial" w:cs="Arial"/>
                <w:sz w:val="28"/>
                <w:szCs w:val="28"/>
              </w:rPr>
              <w:t>Drink</w:t>
            </w:r>
            <w:r w:rsidR="00F90048" w:rsidRPr="00123EBF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:rsidR="00F90048" w:rsidRPr="00123EBF" w:rsidRDefault="00F90048">
            <w:pPr>
              <w:rPr>
                <w:rFonts w:ascii="Arial" w:hAnsi="Arial" w:cs="Arial"/>
                <w:sz w:val="28"/>
                <w:szCs w:val="28"/>
              </w:rPr>
            </w:pPr>
          </w:p>
          <w:p w:rsidR="00F90048" w:rsidRDefault="00F90048">
            <w:pPr>
              <w:rPr>
                <w:rFonts w:ascii="Arial" w:hAnsi="Arial" w:cs="Arial"/>
                <w:sz w:val="28"/>
                <w:szCs w:val="28"/>
              </w:rPr>
            </w:pPr>
          </w:p>
          <w:p w:rsidR="00123EBF" w:rsidRPr="00123EBF" w:rsidRDefault="00123EBF">
            <w:pPr>
              <w:rPr>
                <w:rFonts w:ascii="Arial" w:hAnsi="Arial" w:cs="Arial"/>
                <w:sz w:val="28"/>
                <w:szCs w:val="28"/>
              </w:rPr>
            </w:pPr>
          </w:p>
          <w:p w:rsidR="00FB468C" w:rsidRPr="00123EBF" w:rsidRDefault="00FB468C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Cold Drink</w:t>
            </w:r>
            <w:r w:rsidR="009318DF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F90048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C6772F" w:rsidRPr="00123EBF" w:rsidRDefault="00C6772F">
            <w:pPr>
              <w:rPr>
                <w:rFonts w:ascii="Arial" w:hAnsi="Arial" w:cs="Arial"/>
                <w:sz w:val="28"/>
                <w:szCs w:val="28"/>
              </w:rPr>
            </w:pPr>
          </w:p>
          <w:p w:rsidR="009318DF" w:rsidRPr="00123EBF" w:rsidRDefault="009318DF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9318DF" w:rsidRPr="00123EBF" w:rsidRDefault="00C6772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Packed lunch</w:t>
            </w:r>
            <w:r w:rsidR="00F90048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9318DF" w:rsidRPr="00123EBF" w:rsidRDefault="009318D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Hot snack</w:t>
            </w:r>
            <w:r w:rsidR="000E43D7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8085F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9318DF" w:rsidRPr="00123EBF" w:rsidRDefault="009318DF">
            <w:pPr>
              <w:rPr>
                <w:rFonts w:ascii="Arial" w:hAnsi="Arial" w:cs="Arial"/>
                <w:sz w:val="28"/>
                <w:szCs w:val="28"/>
              </w:rPr>
            </w:pPr>
          </w:p>
          <w:p w:rsidR="009318DF" w:rsidRPr="00123EBF" w:rsidRDefault="009318D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772F" w:rsidRPr="00123EBF" w:rsidTr="00151946">
        <w:tc>
          <w:tcPr>
            <w:tcW w:w="2700" w:type="dxa"/>
          </w:tcPr>
          <w:p w:rsidR="00C6772F" w:rsidRPr="00123EBF" w:rsidRDefault="00C6772F">
            <w:pPr>
              <w:rPr>
                <w:rFonts w:ascii="Arial" w:hAnsi="Arial" w:cs="Arial"/>
                <w:sz w:val="28"/>
                <w:szCs w:val="28"/>
              </w:rPr>
            </w:pPr>
          </w:p>
          <w:p w:rsidR="000E43D7" w:rsidRPr="00123EBF" w:rsidRDefault="000E43D7">
            <w:pPr>
              <w:rPr>
                <w:rFonts w:ascii="Arial" w:hAnsi="Arial" w:cs="Arial"/>
                <w:sz w:val="28"/>
                <w:szCs w:val="28"/>
              </w:rPr>
            </w:pPr>
          </w:p>
          <w:p w:rsidR="000E43D7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62025" cy="819150"/>
                  <wp:effectExtent l="19050" t="0" r="9525" b="0"/>
                  <wp:docPr id="83" name="Picture 83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3D7" w:rsidRPr="00123EBF" w:rsidRDefault="000E43D7">
            <w:pPr>
              <w:rPr>
                <w:rFonts w:ascii="Arial" w:hAnsi="Arial" w:cs="Arial"/>
              </w:rPr>
            </w:pPr>
          </w:p>
          <w:p w:rsidR="000E43D7" w:rsidRPr="00123EBF" w:rsidRDefault="000E43D7">
            <w:pPr>
              <w:rPr>
                <w:rFonts w:ascii="Arial" w:hAnsi="Arial" w:cs="Arial"/>
              </w:rPr>
            </w:pPr>
          </w:p>
          <w:p w:rsidR="000E43D7" w:rsidRPr="00123EBF" w:rsidRDefault="000E43D7">
            <w:pPr>
              <w:rPr>
                <w:rFonts w:ascii="Arial" w:hAnsi="Arial" w:cs="Arial"/>
              </w:rPr>
            </w:pPr>
          </w:p>
          <w:p w:rsidR="000E43D7" w:rsidRPr="00123EBF" w:rsidRDefault="000E43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380" w:type="dxa"/>
          </w:tcPr>
          <w:p w:rsidR="00A407F2" w:rsidRPr="00123EBF" w:rsidRDefault="000E43D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To make my lunch I need help with …………………</w:t>
            </w:r>
          </w:p>
          <w:p w:rsidR="0021676E" w:rsidRPr="00123EBF" w:rsidRDefault="0021676E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FB468C" w:rsidRPr="00123EBF" w:rsidRDefault="00FB46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407F2" w:rsidRPr="00123EBF" w:rsidRDefault="00A407F2">
      <w:pPr>
        <w:rPr>
          <w:rFonts w:ascii="Arial" w:hAnsi="Arial" w:cs="Arial"/>
          <w:sz w:val="28"/>
          <w:szCs w:val="28"/>
        </w:rPr>
      </w:pPr>
    </w:p>
    <w:p w:rsidR="001B00AB" w:rsidRPr="00123EBF" w:rsidRDefault="001B00AB" w:rsidP="008748BD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1B00AB" w:rsidRDefault="001B00AB" w:rsidP="008748BD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057AC6" w:rsidRPr="00123EBF" w:rsidRDefault="00057AC6" w:rsidP="008748BD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1B00AB" w:rsidRDefault="001B00AB" w:rsidP="008748BD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8748BD" w:rsidRPr="00D213EA" w:rsidRDefault="000E43D7" w:rsidP="008748B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M</w:t>
      </w:r>
      <w:r w:rsidR="008748BD" w:rsidRPr="00D213EA">
        <w:rPr>
          <w:rFonts w:ascii="Arial" w:hAnsi="Arial" w:cs="Arial"/>
          <w:b/>
          <w:sz w:val="28"/>
          <w:szCs w:val="28"/>
          <w:u w:val="single"/>
        </w:rPr>
        <w:t>AKING</w:t>
      </w:r>
      <w:r w:rsidRPr="00D213EA">
        <w:rPr>
          <w:rFonts w:ascii="Arial" w:hAnsi="Arial" w:cs="Arial"/>
          <w:b/>
          <w:sz w:val="28"/>
          <w:szCs w:val="28"/>
          <w:u w:val="single"/>
        </w:rPr>
        <w:t xml:space="preserve"> AN</w:t>
      </w:r>
      <w:r w:rsidR="008748BD" w:rsidRPr="00D213EA">
        <w:rPr>
          <w:rFonts w:ascii="Arial" w:hAnsi="Arial" w:cs="Arial"/>
          <w:b/>
          <w:sz w:val="28"/>
          <w:szCs w:val="28"/>
          <w:u w:val="single"/>
        </w:rPr>
        <w:t xml:space="preserve"> EVENING MEAL</w:t>
      </w:r>
    </w:p>
    <w:p w:rsidR="001B3D88" w:rsidRPr="00123EBF" w:rsidRDefault="001B3D88">
      <w:pPr>
        <w:rPr>
          <w:rFonts w:ascii="Arial" w:hAnsi="Arial" w:cs="Arial"/>
          <w:sz w:val="16"/>
          <w:szCs w:val="16"/>
        </w:rPr>
      </w:pPr>
    </w:p>
    <w:p w:rsidR="00EF5013" w:rsidRPr="00123EBF" w:rsidRDefault="00EF5013">
      <w:pPr>
        <w:rPr>
          <w:rFonts w:ascii="Arial" w:hAnsi="Arial" w:cs="Arial"/>
          <w:sz w:val="16"/>
          <w:szCs w:val="16"/>
        </w:rPr>
      </w:pPr>
    </w:p>
    <w:tbl>
      <w:tblPr>
        <w:tblW w:w="100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7380"/>
      </w:tblGrid>
      <w:tr w:rsidR="00A407F2" w:rsidRPr="00123EBF" w:rsidTr="00151946">
        <w:tc>
          <w:tcPr>
            <w:tcW w:w="2700" w:type="dxa"/>
          </w:tcPr>
          <w:p w:rsidR="00A407F2" w:rsidRPr="00123EBF" w:rsidRDefault="00A407F2">
            <w:pPr>
              <w:rPr>
                <w:rFonts w:ascii="Arial" w:hAnsi="Arial" w:cs="Arial"/>
                <w:sz w:val="28"/>
                <w:szCs w:val="28"/>
              </w:rPr>
            </w:pPr>
          </w:p>
          <w:p w:rsidR="00FB468C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19200" cy="866775"/>
                  <wp:effectExtent l="19050" t="0" r="0" b="0"/>
                  <wp:docPr id="84" name="Picture 84" descr="RoastDinner_468x332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RoastDinner_468x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68C" w:rsidRPr="00123EBF" w:rsidRDefault="00FB46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380" w:type="dxa"/>
          </w:tcPr>
          <w:p w:rsidR="00A407F2" w:rsidRPr="00123EBF" w:rsidRDefault="00A407F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What I like to eat for my evening meal…………..</w:t>
            </w:r>
          </w:p>
          <w:p w:rsidR="00A407F2" w:rsidRPr="00123EBF" w:rsidRDefault="00A407F2">
            <w:pPr>
              <w:rPr>
                <w:rFonts w:ascii="Arial" w:hAnsi="Arial" w:cs="Arial"/>
                <w:sz w:val="28"/>
                <w:szCs w:val="28"/>
              </w:rPr>
            </w:pPr>
          </w:p>
          <w:p w:rsidR="00A407F2" w:rsidRPr="00123EBF" w:rsidRDefault="00A407F2" w:rsidP="00812F6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07F2" w:rsidRPr="00123EBF" w:rsidTr="00151946">
        <w:trPr>
          <w:trHeight w:val="5114"/>
        </w:trPr>
        <w:tc>
          <w:tcPr>
            <w:tcW w:w="2700" w:type="dxa"/>
          </w:tcPr>
          <w:p w:rsidR="00FB468C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81100" cy="895350"/>
                  <wp:effectExtent l="19050" t="0" r="0" b="0"/>
                  <wp:docPr id="85" name="Picture 85" descr="WHITEBOARD1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WHITEBOAR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3D7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57275" cy="857250"/>
                  <wp:effectExtent l="19050" t="0" r="9525" b="0"/>
                  <wp:docPr id="86" name="Picture 86" descr="23043393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23043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025" w:rsidRPr="00123EBF" w:rsidRDefault="006340E8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04900" cy="1104900"/>
                  <wp:effectExtent l="19050" t="0" r="0" b="0"/>
                  <wp:docPr id="87" name="Picture 87" descr="cannon-york-cooker-white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annon-york-cooker-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025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04900" cy="1095375"/>
                  <wp:effectExtent l="19050" t="0" r="0" b="0"/>
                  <wp:docPr id="88" name="Picture 88" descr="microwave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microw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A407F2" w:rsidRPr="00123EBF" w:rsidRDefault="00A407F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What I can do by myself…………………</w:t>
            </w:r>
          </w:p>
          <w:p w:rsidR="000E43D7" w:rsidRPr="00123EBF" w:rsidRDefault="000E43D7" w:rsidP="000E43D7">
            <w:pPr>
              <w:rPr>
                <w:rFonts w:ascii="Arial" w:hAnsi="Arial" w:cs="Arial"/>
                <w:sz w:val="16"/>
                <w:szCs w:val="16"/>
              </w:rPr>
            </w:pPr>
          </w:p>
          <w:p w:rsidR="003062DD" w:rsidRDefault="003062DD" w:rsidP="00F90048">
            <w:pPr>
              <w:rPr>
                <w:rFonts w:ascii="Arial" w:hAnsi="Arial" w:cs="Arial"/>
                <w:sz w:val="28"/>
                <w:szCs w:val="28"/>
              </w:rPr>
            </w:pPr>
          </w:p>
          <w:p w:rsidR="00F90048" w:rsidRPr="00123EBF" w:rsidRDefault="00A407F2" w:rsidP="00F90048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Decide what to eat</w:t>
            </w:r>
            <w:r w:rsidR="00F90048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A407F2" w:rsidRPr="00123EBF" w:rsidRDefault="00A407F2" w:rsidP="000E43D7">
            <w:pPr>
              <w:rPr>
                <w:rFonts w:ascii="Arial" w:hAnsi="Arial" w:cs="Arial"/>
                <w:sz w:val="28"/>
                <w:szCs w:val="28"/>
              </w:rPr>
            </w:pPr>
          </w:p>
          <w:p w:rsidR="00A407F2" w:rsidRPr="00123EBF" w:rsidRDefault="00A407F2">
            <w:pPr>
              <w:rPr>
                <w:rFonts w:ascii="Arial" w:hAnsi="Arial" w:cs="Arial"/>
                <w:sz w:val="20"/>
                <w:szCs w:val="20"/>
              </w:rPr>
            </w:pPr>
          </w:p>
          <w:p w:rsidR="00FB468C" w:rsidRPr="00123EBF" w:rsidRDefault="00FB468C">
            <w:pPr>
              <w:rPr>
                <w:rFonts w:ascii="Arial" w:hAnsi="Arial" w:cs="Arial"/>
                <w:sz w:val="28"/>
                <w:szCs w:val="28"/>
              </w:rPr>
            </w:pPr>
          </w:p>
          <w:p w:rsidR="00431FBD" w:rsidRPr="00123EBF" w:rsidRDefault="00A407F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Prepare meal</w:t>
            </w: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16"/>
                <w:szCs w:val="16"/>
              </w:rPr>
            </w:pPr>
          </w:p>
          <w:p w:rsidR="00FB468C" w:rsidRPr="00123EBF" w:rsidRDefault="00FB468C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A407F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Cook Meal</w:t>
            </w: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2C0025" w:rsidRPr="00123EBF" w:rsidRDefault="002C0025" w:rsidP="00FB468C">
            <w:pPr>
              <w:rPr>
                <w:rFonts w:ascii="Arial" w:hAnsi="Arial" w:cs="Arial"/>
                <w:sz w:val="28"/>
                <w:szCs w:val="28"/>
              </w:rPr>
            </w:pPr>
          </w:p>
          <w:p w:rsidR="00FB468C" w:rsidRPr="00123EBF" w:rsidRDefault="00FB468C" w:rsidP="00FB468C">
            <w:pPr>
              <w:rPr>
                <w:rFonts w:ascii="Arial" w:hAnsi="Arial" w:cs="Arial"/>
                <w:sz w:val="16"/>
                <w:szCs w:val="16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Re-heat ready meals</w:t>
            </w:r>
            <w:r w:rsidR="00F90048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FB468C" w:rsidRPr="00123EBF" w:rsidRDefault="00FB468C">
            <w:pPr>
              <w:rPr>
                <w:rFonts w:ascii="Arial" w:hAnsi="Arial" w:cs="Arial"/>
                <w:sz w:val="16"/>
                <w:szCs w:val="16"/>
              </w:rPr>
            </w:pPr>
          </w:p>
          <w:p w:rsidR="00FB468C" w:rsidRPr="00123EBF" w:rsidRDefault="00FB468C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3062DD" w:rsidRPr="00123EBF" w:rsidTr="00151946">
        <w:tc>
          <w:tcPr>
            <w:tcW w:w="2700" w:type="dxa"/>
          </w:tcPr>
          <w:p w:rsidR="003062DD" w:rsidRDefault="003062DD"/>
        </w:tc>
        <w:tc>
          <w:tcPr>
            <w:tcW w:w="7380" w:type="dxa"/>
          </w:tcPr>
          <w:p w:rsidR="003062DD" w:rsidRPr="00123EBF" w:rsidRDefault="003062DD" w:rsidP="003062DD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062DD">
              <w:rPr>
                <w:rFonts w:ascii="Arial" w:hAnsi="Arial" w:cs="Arial"/>
                <w:b/>
                <w:sz w:val="28"/>
                <w:szCs w:val="28"/>
              </w:rPr>
              <w:t>I AM ALLERGIC TO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: </w:t>
            </w:r>
          </w:p>
          <w:p w:rsidR="003062DD" w:rsidRPr="00123EBF" w:rsidRDefault="003062DD" w:rsidP="003062DD">
            <w:pPr>
              <w:rPr>
                <w:rFonts w:ascii="Arial" w:hAnsi="Arial" w:cs="Arial"/>
                <w:sz w:val="28"/>
                <w:szCs w:val="28"/>
              </w:rPr>
            </w:pPr>
          </w:p>
          <w:p w:rsidR="003062DD" w:rsidRPr="00123EBF" w:rsidRDefault="003062DD" w:rsidP="003062DD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I </w:t>
            </w:r>
            <w:r>
              <w:rPr>
                <w:rFonts w:ascii="Arial" w:hAnsi="Arial" w:cs="Arial"/>
                <w:sz w:val="28"/>
                <w:szCs w:val="28"/>
              </w:rPr>
              <w:t>am a Vegetarian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3062DD" w:rsidRPr="00123EBF" w:rsidRDefault="003062DD" w:rsidP="003062DD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I </w:t>
            </w:r>
            <w:r>
              <w:rPr>
                <w:rFonts w:ascii="Arial" w:hAnsi="Arial" w:cs="Arial"/>
                <w:sz w:val="28"/>
                <w:szCs w:val="28"/>
              </w:rPr>
              <w:t>am a Vegan</w:t>
            </w:r>
          </w:p>
          <w:p w:rsidR="003062DD" w:rsidRDefault="003062DD" w:rsidP="003062DD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I </w:t>
            </w:r>
            <w:r>
              <w:rPr>
                <w:rFonts w:ascii="Arial" w:hAnsi="Arial" w:cs="Arial"/>
                <w:sz w:val="28"/>
                <w:szCs w:val="28"/>
              </w:rPr>
              <w:t>do not like to eat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062DD" w:rsidRDefault="003062DD" w:rsidP="003062DD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3062DD" w:rsidRDefault="003062DD" w:rsidP="003062DD">
            <w:pPr>
              <w:rPr>
                <w:rFonts w:ascii="Arial" w:hAnsi="Arial" w:cs="Arial"/>
                <w:b/>
              </w:rPr>
            </w:pPr>
            <w:r w:rsidRPr="003062DD">
              <w:rPr>
                <w:rFonts w:ascii="Arial" w:hAnsi="Arial" w:cs="Arial"/>
                <w:b/>
              </w:rPr>
              <w:t>I HAVE THE FOLLOWING CULTURAL REQUIREMENTS:</w:t>
            </w:r>
          </w:p>
          <w:p w:rsidR="008A4B67" w:rsidRDefault="008A4B67" w:rsidP="003062DD">
            <w:pPr>
              <w:rPr>
                <w:rFonts w:ascii="Arial" w:hAnsi="Arial" w:cs="Arial"/>
                <w:b/>
              </w:rPr>
            </w:pPr>
          </w:p>
          <w:p w:rsidR="008A4B67" w:rsidRDefault="008A4B67" w:rsidP="003062DD">
            <w:pPr>
              <w:rPr>
                <w:rFonts w:ascii="Arial" w:hAnsi="Arial" w:cs="Arial"/>
                <w:b/>
              </w:rPr>
            </w:pPr>
          </w:p>
          <w:p w:rsidR="008A4B67" w:rsidRPr="00123EBF" w:rsidRDefault="008A4B67" w:rsidP="003062D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062DD" w:rsidRPr="00123EBF" w:rsidTr="00151946">
        <w:tc>
          <w:tcPr>
            <w:tcW w:w="2700" w:type="dxa"/>
          </w:tcPr>
          <w:p w:rsidR="003062DD" w:rsidRPr="00123EBF" w:rsidRDefault="003062DD" w:rsidP="003062DD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3062DD" w:rsidRDefault="003062DD"/>
          <w:p w:rsidR="003062DD" w:rsidRDefault="003062DD"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 wp14:anchorId="080757B5" wp14:editId="1CBC6C82">
                  <wp:extent cx="962025" cy="819150"/>
                  <wp:effectExtent l="19050" t="0" r="9525" b="0"/>
                  <wp:docPr id="92" name="Picture 92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DD" w:rsidRDefault="003062DD"/>
          <w:p w:rsidR="003062DD" w:rsidRDefault="003062DD"/>
        </w:tc>
        <w:tc>
          <w:tcPr>
            <w:tcW w:w="7380" w:type="dxa"/>
          </w:tcPr>
          <w:p w:rsidR="003062DD" w:rsidRPr="00123EBF" w:rsidRDefault="003062DD" w:rsidP="003062DD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To make my evening meal I need help with …………..</w:t>
            </w:r>
          </w:p>
          <w:p w:rsidR="003062DD" w:rsidRPr="00123EBF" w:rsidRDefault="003062D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062DD" w:rsidRDefault="003062DD">
      <w:r>
        <w:br w:type="page"/>
      </w:r>
    </w:p>
    <w:p w:rsidR="003062DD" w:rsidRDefault="003062DD" w:rsidP="003062DD">
      <w:pPr>
        <w:jc w:val="center"/>
      </w:pPr>
      <w:r>
        <w:rPr>
          <w:rFonts w:ascii="Arial" w:hAnsi="Arial" w:cs="Arial"/>
          <w:b/>
          <w:sz w:val="28"/>
          <w:szCs w:val="28"/>
          <w:u w:val="single"/>
        </w:rPr>
        <w:t>IN THE KITCHEN</w:t>
      </w:r>
    </w:p>
    <w:p w:rsidR="003062DD" w:rsidRDefault="003062DD"/>
    <w:tbl>
      <w:tblPr>
        <w:tblW w:w="100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7380"/>
      </w:tblGrid>
      <w:tr w:rsidR="00A407F2" w:rsidRPr="00123EBF" w:rsidTr="00151946">
        <w:tc>
          <w:tcPr>
            <w:tcW w:w="2700" w:type="dxa"/>
          </w:tcPr>
          <w:p w:rsidR="00252B18" w:rsidRPr="00123EBF" w:rsidRDefault="00252B18">
            <w:pPr>
              <w:rPr>
                <w:rFonts w:ascii="Arial" w:hAnsi="Arial" w:cs="Arial"/>
                <w:sz w:val="28"/>
                <w:szCs w:val="28"/>
              </w:rPr>
            </w:pPr>
          </w:p>
          <w:p w:rsidR="002C0025" w:rsidRPr="00123EBF" w:rsidRDefault="006340E8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47725" cy="638175"/>
                  <wp:effectExtent l="19050" t="0" r="9525" b="0"/>
                  <wp:docPr id="93" name="Picture 93" descr="WHITEBOARD1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WHITEBOAR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025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14400" cy="1066800"/>
                  <wp:effectExtent l="19050" t="0" r="0" b="0"/>
                  <wp:docPr id="94" name="Picture 94" descr="main_list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main_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13C" w:rsidRPr="00123EBF" w:rsidRDefault="00F7358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113030</wp:posOffset>
                      </wp:positionV>
                      <wp:extent cx="6286500" cy="0"/>
                      <wp:effectExtent l="10795" t="6350" r="8255" b="12700"/>
                      <wp:wrapNone/>
                      <wp:docPr id="233" name="Lin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2DB17D" id="Line 12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8.9pt" to="489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KuFgIAACw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"/>
                  </w:pict>
                </mc:Fallback>
              </mc:AlternateContent>
            </w:r>
          </w:p>
          <w:p w:rsidR="003062DD" w:rsidRDefault="006340E8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33425" cy="733425"/>
                  <wp:effectExtent l="19050" t="0" r="9525" b="0"/>
                  <wp:docPr id="95" name="Picture 95" descr="Electric_Kettle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Electric_Ke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025" w:rsidRPr="00123EBF">
              <w:rPr>
                <w:rFonts w:ascii="Arial" w:hAnsi="Arial" w:cs="Arial"/>
                <w:color w:val="000000"/>
              </w:rPr>
              <w:t xml:space="preserve">   </w:t>
            </w:r>
          </w:p>
          <w:p w:rsidR="003062DD" w:rsidRDefault="003062D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</w:t>
            </w:r>
            <w:r w:rsidR="006340E8"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695325" cy="695325"/>
                  <wp:effectExtent l="19050" t="0" r="9525" b="0"/>
                  <wp:docPr id="96" name="Picture 96" descr="Toaster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Toa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DD" w:rsidRDefault="006340E8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2025" cy="962025"/>
                  <wp:effectExtent l="19050" t="0" r="9525" b="0"/>
                  <wp:docPr id="97" name="Picture 97" descr="cannon-york-cooker-white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annon-york-cooker-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13C" w:rsidRPr="00123EBF" w:rsidRDefault="006340E8" w:rsidP="0049413C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04900" cy="733425"/>
                  <wp:effectExtent l="0" t="0" r="0" b="9525"/>
                  <wp:docPr id="98" name="Picture 98" descr="microwave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microwa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/>
                          <a:srcRect t="19130" b="13913"/>
                          <a:stretch/>
                        </pic:blipFill>
                        <pic:spPr bwMode="auto">
                          <a:xfrm>
                            <a:off x="0" y="0"/>
                            <a:ext cx="11049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413C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49413C" w:rsidRPr="00123EBF" w:rsidRDefault="006340E8" w:rsidP="0049413C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28725" cy="1057275"/>
                  <wp:effectExtent l="19050" t="0" r="9525" b="0"/>
                  <wp:docPr id="99" name="Picture 99" descr="191_Scissors-3_blue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191_Scissors-3_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13C" w:rsidRPr="00123EBF" w:rsidRDefault="00F73582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1034415</wp:posOffset>
                      </wp:positionV>
                      <wp:extent cx="6400800" cy="0"/>
                      <wp:effectExtent l="10795" t="12700" r="8255" b="6350"/>
                      <wp:wrapNone/>
                      <wp:docPr id="232" name="Lin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787A63" id="Line 12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81.45pt" to="498.85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dEk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"/>
                  </w:pict>
                </mc:Fallback>
              </mc:AlternateContent>
            </w:r>
            <w:r w:rsidR="006340E8"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52525" cy="1152525"/>
                  <wp:effectExtent l="19050" t="0" r="9525" b="0"/>
                  <wp:docPr id="100" name="Picture 100" descr="Straight__Non_Stick_Saucepan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Straight__Non_Stick_Sauce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B18" w:rsidRPr="00123EBF" w:rsidRDefault="006340E8" w:rsidP="00252B1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62025" cy="819150"/>
                  <wp:effectExtent l="19050" t="0" r="9525" b="0"/>
                  <wp:docPr id="101" name="Picture 101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8053BC" w:rsidRPr="00123EBF" w:rsidRDefault="008053BC">
            <w:pPr>
              <w:rPr>
                <w:rFonts w:ascii="Arial" w:hAnsi="Arial" w:cs="Arial"/>
                <w:sz w:val="16"/>
                <w:szCs w:val="16"/>
              </w:rPr>
            </w:pPr>
          </w:p>
          <w:p w:rsidR="00FB468C" w:rsidRPr="00123EBF" w:rsidRDefault="003062D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A82595" w:rsidRPr="00123EBF">
              <w:rPr>
                <w:rFonts w:ascii="Arial" w:hAnsi="Arial" w:cs="Arial"/>
                <w:sz w:val="28"/>
                <w:szCs w:val="28"/>
              </w:rPr>
              <w:t xml:space="preserve"> can plan meals    </w:t>
            </w:r>
          </w:p>
          <w:p w:rsidR="00FB468C" w:rsidRDefault="00FB468C">
            <w:pPr>
              <w:rPr>
                <w:rFonts w:ascii="Arial" w:hAnsi="Arial" w:cs="Arial"/>
                <w:sz w:val="28"/>
                <w:szCs w:val="28"/>
              </w:rPr>
            </w:pPr>
          </w:p>
          <w:p w:rsidR="004C06FE" w:rsidRPr="00123EBF" w:rsidRDefault="004C06FE">
            <w:pPr>
              <w:rPr>
                <w:rFonts w:ascii="Arial" w:hAnsi="Arial" w:cs="Arial"/>
                <w:sz w:val="28"/>
                <w:szCs w:val="28"/>
              </w:rPr>
            </w:pPr>
          </w:p>
          <w:p w:rsidR="00D37BBC" w:rsidRPr="00123EBF" w:rsidRDefault="00FB468C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I can make a weekly shopping list     </w:t>
            </w:r>
          </w:p>
          <w:p w:rsidR="001B0509" w:rsidRDefault="001B0509">
            <w:pPr>
              <w:rPr>
                <w:rFonts w:ascii="Arial" w:hAnsi="Arial" w:cs="Arial"/>
                <w:sz w:val="28"/>
                <w:szCs w:val="28"/>
              </w:rPr>
            </w:pPr>
          </w:p>
          <w:p w:rsidR="004C06FE" w:rsidRPr="00123EBF" w:rsidRDefault="004C06FE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D37BBC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I can go food shopping independently       </w:t>
            </w:r>
          </w:p>
          <w:p w:rsidR="004C06FE" w:rsidRDefault="004C06FE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3062DD" w:rsidRPr="00123EBF" w:rsidRDefault="003062DD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49413C" w:rsidRPr="00123EBF" w:rsidRDefault="00D37BBC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:rsidR="0049413C" w:rsidRPr="00123EBF" w:rsidRDefault="00057AC6" w:rsidP="004C06F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c</w:t>
            </w:r>
            <w:r w:rsidR="003062DD">
              <w:rPr>
                <w:rFonts w:ascii="Arial" w:hAnsi="Arial" w:cs="Arial"/>
                <w:sz w:val="28"/>
                <w:szCs w:val="28"/>
              </w:rPr>
              <w:t>an</w:t>
            </w:r>
            <w:r>
              <w:rPr>
                <w:rFonts w:ascii="Arial" w:hAnsi="Arial" w:cs="Arial"/>
                <w:sz w:val="28"/>
                <w:szCs w:val="28"/>
              </w:rPr>
              <w:t xml:space="preserve"> us</w:t>
            </w:r>
            <w:r w:rsidR="003062DD">
              <w:rPr>
                <w:rFonts w:ascii="Arial" w:hAnsi="Arial" w:cs="Arial"/>
                <w:sz w:val="28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 xml:space="preserve"> t</w:t>
            </w:r>
            <w:r w:rsidR="003062DD">
              <w:rPr>
                <w:rFonts w:ascii="Arial" w:hAnsi="Arial" w:cs="Arial"/>
                <w:sz w:val="28"/>
                <w:szCs w:val="28"/>
              </w:rPr>
              <w:t>he</w:t>
            </w:r>
            <w:r w:rsidR="0049413C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f</w:t>
            </w:r>
            <w:r w:rsidR="003062DD">
              <w:rPr>
                <w:rFonts w:ascii="Arial" w:hAnsi="Arial" w:cs="Arial"/>
                <w:sz w:val="28"/>
                <w:szCs w:val="28"/>
              </w:rPr>
              <w:t>ollowing</w:t>
            </w:r>
            <w:r w:rsidR="0049413C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3062DD">
              <w:rPr>
                <w:rFonts w:ascii="Arial" w:hAnsi="Arial" w:cs="Arial"/>
                <w:sz w:val="28"/>
                <w:szCs w:val="28"/>
              </w:rPr>
              <w:t>ndependently</w:t>
            </w:r>
            <w:r w:rsidR="0049413C" w:rsidRPr="00123EBF">
              <w:rPr>
                <w:rFonts w:ascii="Arial" w:hAnsi="Arial" w:cs="Arial"/>
                <w:sz w:val="28"/>
                <w:szCs w:val="28"/>
              </w:rPr>
              <w:t xml:space="preserve"> :</w:t>
            </w:r>
          </w:p>
          <w:p w:rsidR="0049413C" w:rsidRPr="00123EBF" w:rsidRDefault="00494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49413C" w:rsidRPr="00123EBF" w:rsidRDefault="0049413C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K</w:t>
            </w:r>
            <w:r w:rsidR="003062DD">
              <w:rPr>
                <w:rFonts w:ascii="Arial" w:hAnsi="Arial" w:cs="Arial"/>
                <w:sz w:val="28"/>
                <w:szCs w:val="28"/>
              </w:rPr>
              <w:t>ettle</w:t>
            </w:r>
            <w:r w:rsidR="001B0509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FB468C" w:rsidRPr="00123EBF" w:rsidRDefault="00FB468C">
            <w:pPr>
              <w:rPr>
                <w:rFonts w:ascii="Arial" w:hAnsi="Arial" w:cs="Arial"/>
                <w:sz w:val="16"/>
                <w:szCs w:val="16"/>
              </w:rPr>
            </w:pPr>
          </w:p>
          <w:p w:rsidR="00FB468C" w:rsidRPr="00123EBF" w:rsidRDefault="00FB468C">
            <w:pPr>
              <w:rPr>
                <w:rFonts w:ascii="Arial" w:hAnsi="Arial" w:cs="Arial"/>
                <w:sz w:val="16"/>
                <w:szCs w:val="16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16"/>
                <w:szCs w:val="16"/>
              </w:rPr>
            </w:pPr>
          </w:p>
          <w:p w:rsidR="00FB468C" w:rsidRPr="00123EBF" w:rsidRDefault="003062D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Toaster</w:t>
            </w:r>
            <w:r w:rsidR="001B0509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FB468C" w:rsidRPr="00123EBF" w:rsidRDefault="00FB468C">
            <w:pPr>
              <w:rPr>
                <w:rFonts w:ascii="Arial" w:hAnsi="Arial" w:cs="Arial"/>
                <w:sz w:val="28"/>
                <w:szCs w:val="28"/>
              </w:rPr>
            </w:pPr>
          </w:p>
          <w:p w:rsidR="00252B18" w:rsidRPr="00123EBF" w:rsidRDefault="00252B18">
            <w:pPr>
              <w:rPr>
                <w:rFonts w:ascii="Arial" w:hAnsi="Arial" w:cs="Arial"/>
                <w:sz w:val="28"/>
                <w:szCs w:val="28"/>
              </w:rPr>
            </w:pPr>
          </w:p>
          <w:p w:rsidR="00FB468C" w:rsidRPr="00123EBF" w:rsidRDefault="003062DD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Cooker</w:t>
            </w:r>
            <w:r w:rsidR="001B0509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49413C" w:rsidRPr="00123EBF" w:rsidRDefault="00494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3062DD" w:rsidRPr="00123EBF" w:rsidRDefault="003062DD">
            <w:pPr>
              <w:rPr>
                <w:rFonts w:ascii="Arial" w:hAnsi="Arial" w:cs="Arial"/>
                <w:sz w:val="28"/>
                <w:szCs w:val="28"/>
              </w:rPr>
            </w:pPr>
          </w:p>
          <w:p w:rsidR="00812F60" w:rsidRPr="00123EBF" w:rsidRDefault="00812F60">
            <w:pPr>
              <w:rPr>
                <w:rFonts w:ascii="Arial" w:hAnsi="Arial" w:cs="Arial"/>
                <w:sz w:val="28"/>
                <w:szCs w:val="28"/>
              </w:rPr>
            </w:pPr>
          </w:p>
          <w:p w:rsidR="0049413C" w:rsidRPr="00123EBF" w:rsidRDefault="0049413C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M</w:t>
            </w:r>
            <w:r w:rsidR="003062DD">
              <w:rPr>
                <w:rFonts w:ascii="Arial" w:hAnsi="Arial" w:cs="Arial"/>
                <w:sz w:val="28"/>
                <w:szCs w:val="28"/>
              </w:rPr>
              <w:t>icrowave</w:t>
            </w:r>
            <w:r w:rsidR="001B0509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49413C" w:rsidRPr="00123EBF" w:rsidRDefault="00494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49413C" w:rsidRPr="00123EBF" w:rsidRDefault="0049413C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</w:t>
            </w:r>
            <w:r w:rsidR="003062DD">
              <w:rPr>
                <w:rFonts w:ascii="Arial" w:hAnsi="Arial" w:cs="Arial"/>
                <w:sz w:val="28"/>
                <w:szCs w:val="28"/>
              </w:rPr>
              <w:t>cissors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1B0509" w:rsidRPr="00123EBF">
              <w:rPr>
                <w:rFonts w:ascii="Arial" w:hAnsi="Arial" w:cs="Arial"/>
                <w:color w:val="000000"/>
              </w:rPr>
              <w:t xml:space="preserve">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812F60" w:rsidRPr="00123EBF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="003062DD"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="003062DD">
              <w:rPr>
                <w:rFonts w:ascii="Arial" w:hAnsi="Arial" w:cs="Arial"/>
                <w:sz w:val="28"/>
                <w:szCs w:val="28"/>
              </w:rPr>
              <w:tab/>
              <w:t>Vegetable Peeler</w:t>
            </w:r>
            <w:r w:rsidR="001B0509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49413C" w:rsidRPr="00123EBF" w:rsidRDefault="00494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49413C" w:rsidRPr="00123EBF" w:rsidRDefault="003062DD" w:rsidP="0049413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Knives</w:t>
            </w:r>
            <w:r w:rsidR="0049413C" w:rsidRPr="00123EBF">
              <w:rPr>
                <w:rFonts w:ascii="Arial" w:hAnsi="Arial" w:cs="Arial"/>
                <w:sz w:val="28"/>
                <w:szCs w:val="28"/>
              </w:rPr>
              <w:t xml:space="preserve">                           </w:t>
            </w:r>
            <w:r w:rsidR="00812F60" w:rsidRPr="00123EBF"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="0049413C" w:rsidRPr="00123EBF">
              <w:rPr>
                <w:rFonts w:ascii="Arial" w:hAnsi="Arial" w:cs="Arial"/>
                <w:sz w:val="28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an Opener</w:t>
            </w:r>
            <w:r w:rsidR="001B0509" w:rsidRPr="00123EBF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:rsidR="0049413C" w:rsidRPr="00123EBF" w:rsidRDefault="0049413C" w:rsidP="00494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3062DD" w:rsidRDefault="003062DD">
            <w:pPr>
              <w:rPr>
                <w:rFonts w:ascii="Arial" w:hAnsi="Arial" w:cs="Arial"/>
                <w:sz w:val="28"/>
                <w:szCs w:val="28"/>
              </w:rPr>
            </w:pPr>
          </w:p>
          <w:p w:rsidR="003062DD" w:rsidRDefault="003062DD">
            <w:pPr>
              <w:rPr>
                <w:rFonts w:ascii="Arial" w:hAnsi="Arial" w:cs="Arial"/>
                <w:sz w:val="28"/>
                <w:szCs w:val="28"/>
              </w:rPr>
            </w:pPr>
          </w:p>
          <w:p w:rsidR="0049413C" w:rsidRPr="00123EBF" w:rsidRDefault="003062D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Saucepans</w:t>
            </w:r>
            <w:r w:rsidR="001B0509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49413C" w:rsidRPr="00123EBF" w:rsidRDefault="00494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FB468C" w:rsidRPr="00123EBF" w:rsidRDefault="00FB468C">
            <w:pPr>
              <w:rPr>
                <w:rFonts w:ascii="Arial" w:hAnsi="Arial" w:cs="Arial"/>
                <w:sz w:val="16"/>
                <w:szCs w:val="16"/>
              </w:rPr>
            </w:pPr>
          </w:p>
          <w:p w:rsidR="003062DD" w:rsidRDefault="003062DD">
            <w:pPr>
              <w:rPr>
                <w:rFonts w:ascii="Arial" w:hAnsi="Arial" w:cs="Arial"/>
                <w:sz w:val="28"/>
                <w:szCs w:val="28"/>
              </w:rPr>
            </w:pPr>
          </w:p>
          <w:p w:rsidR="00252B18" w:rsidRPr="00123EBF" w:rsidRDefault="00252B1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</w:t>
            </w:r>
            <w:r w:rsidR="005E594C">
              <w:rPr>
                <w:rFonts w:ascii="Arial" w:hAnsi="Arial" w:cs="Arial"/>
                <w:sz w:val="28"/>
                <w:szCs w:val="28"/>
              </w:rPr>
              <w:t xml:space="preserve">n the </w:t>
            </w:r>
            <w:r w:rsidR="00057AC6">
              <w:rPr>
                <w:rFonts w:ascii="Arial" w:hAnsi="Arial" w:cs="Arial"/>
                <w:sz w:val="28"/>
                <w:szCs w:val="28"/>
              </w:rPr>
              <w:t>kitchen I need help w</w:t>
            </w:r>
            <w:r w:rsidR="005E594C">
              <w:rPr>
                <w:rFonts w:ascii="Arial" w:hAnsi="Arial" w:cs="Arial"/>
                <w:sz w:val="28"/>
                <w:szCs w:val="28"/>
              </w:rPr>
              <w:t>ith</w:t>
            </w:r>
            <w:r w:rsidRPr="00123EBF">
              <w:rPr>
                <w:rFonts w:ascii="Arial" w:hAnsi="Arial" w:cs="Arial"/>
                <w:sz w:val="28"/>
                <w:szCs w:val="28"/>
              </w:rPr>
              <w:t>:</w:t>
            </w:r>
            <w:r w:rsidR="005E594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23EBF">
              <w:rPr>
                <w:rFonts w:ascii="Arial" w:hAnsi="Arial" w:cs="Arial"/>
                <w:sz w:val="28"/>
                <w:szCs w:val="28"/>
              </w:rPr>
              <w:t>………………………..</w:t>
            </w:r>
          </w:p>
          <w:p w:rsidR="00812F60" w:rsidRPr="00123EBF" w:rsidRDefault="00812F60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123EBF" w:rsidRDefault="00123EBF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3062DD" w:rsidRDefault="003062DD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3062DD" w:rsidRDefault="003062DD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3062DD" w:rsidRPr="00123EBF" w:rsidRDefault="003062DD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</w:tbl>
    <w:p w:rsidR="00057AC6" w:rsidRDefault="00057AC6" w:rsidP="00D37BBC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F35846" w:rsidRPr="00123EBF" w:rsidRDefault="00D37BBC" w:rsidP="00D37BBC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123EBF">
        <w:rPr>
          <w:rFonts w:ascii="Arial" w:hAnsi="Arial" w:cs="Arial"/>
          <w:b/>
          <w:bCs/>
          <w:sz w:val="28"/>
          <w:szCs w:val="28"/>
          <w:u w:val="single"/>
        </w:rPr>
        <w:t>GETTING READY FOR BED</w:t>
      </w:r>
    </w:p>
    <w:p w:rsidR="00A82595" w:rsidRPr="00123EBF" w:rsidRDefault="00A82595" w:rsidP="00D37BBC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tbl>
      <w:tblPr>
        <w:tblW w:w="100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7380"/>
      </w:tblGrid>
      <w:tr w:rsidR="00F35846" w:rsidRPr="00123EBF" w:rsidTr="00151946">
        <w:tc>
          <w:tcPr>
            <w:tcW w:w="2700" w:type="dxa"/>
          </w:tcPr>
          <w:p w:rsidR="00F35846" w:rsidRPr="00123EBF" w:rsidRDefault="00F3584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Undressed</w:t>
            </w:r>
          </w:p>
          <w:p w:rsidR="00FA2578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23925" cy="952500"/>
                  <wp:effectExtent l="19050" t="0" r="9525" b="0"/>
                  <wp:docPr id="112" name="Picture 112" descr="pajamas_568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ajamas_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F35846" w:rsidRPr="00123EBF" w:rsidRDefault="00F35846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get myself undressed and into my night clothes by myself</w:t>
            </w:r>
            <w:r w:rsidR="005E594C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F35846" w:rsidRPr="00123EBF" w:rsidRDefault="00F35846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35846" w:rsidRPr="00123EBF" w:rsidRDefault="00F35846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4C06FE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850804" w:rsidRPr="00123EBF"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  <w:r w:rsidR="004C06FE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B26E13" w:rsidRPr="00123EBF" w:rsidRDefault="00B26E1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35846" w:rsidRPr="00123EBF" w:rsidTr="00151946">
        <w:tc>
          <w:tcPr>
            <w:tcW w:w="2700" w:type="dxa"/>
          </w:tcPr>
          <w:p w:rsidR="00F35846" w:rsidRPr="00123EBF" w:rsidRDefault="00F3584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Get in bed</w:t>
            </w:r>
          </w:p>
          <w:p w:rsidR="00D37BBC" w:rsidRPr="00123EBF" w:rsidRDefault="00D37BBC">
            <w:pPr>
              <w:rPr>
                <w:rFonts w:ascii="Arial" w:hAnsi="Arial" w:cs="Arial"/>
                <w:sz w:val="28"/>
                <w:szCs w:val="28"/>
              </w:rPr>
            </w:pPr>
          </w:p>
          <w:p w:rsidR="00D37BBC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62025" cy="790575"/>
                  <wp:effectExtent l="19050" t="0" r="9525" b="0"/>
                  <wp:docPr id="114" name="Picture 114" descr="Sleep when you w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Sleep when you w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BBC" w:rsidRPr="00123EBF" w:rsidRDefault="00D37BB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380" w:type="dxa"/>
          </w:tcPr>
          <w:p w:rsidR="00F35846" w:rsidRPr="00123EBF" w:rsidRDefault="00F35846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get into bed by myself</w:t>
            </w:r>
            <w:r w:rsidR="005E594C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F35846" w:rsidRPr="00123EBF" w:rsidRDefault="00F35846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26E13" w:rsidRPr="00123EBF" w:rsidRDefault="00B26E13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35846" w:rsidRPr="00123EBF" w:rsidRDefault="00F35846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4C06FE">
              <w:rPr>
                <w:rFonts w:ascii="Arial" w:hAnsi="Arial" w:cs="Arial"/>
                <w:sz w:val="28"/>
                <w:szCs w:val="28"/>
              </w:rPr>
              <w:t>ES</w:t>
            </w:r>
            <w:r w:rsidR="00850804" w:rsidRPr="00123EBF">
              <w:rPr>
                <w:rFonts w:ascii="Arial" w:hAnsi="Arial" w:cs="Arial"/>
                <w:sz w:val="28"/>
                <w:szCs w:val="28"/>
              </w:rPr>
              <w:t xml:space="preserve">                     </w:t>
            </w:r>
            <w:r w:rsidR="004C06FE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B26E13" w:rsidRPr="00123EBF" w:rsidRDefault="00B26E1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35846" w:rsidRPr="00123EBF" w:rsidTr="00151946">
        <w:tc>
          <w:tcPr>
            <w:tcW w:w="2700" w:type="dxa"/>
          </w:tcPr>
          <w:p w:rsidR="00F35846" w:rsidRPr="00123EBF" w:rsidRDefault="00F3584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Wake up</w:t>
            </w:r>
          </w:p>
          <w:p w:rsidR="00850804" w:rsidRPr="00123EBF" w:rsidRDefault="00850804">
            <w:pPr>
              <w:rPr>
                <w:rFonts w:ascii="Arial" w:hAnsi="Arial" w:cs="Arial"/>
              </w:rPr>
            </w:pPr>
          </w:p>
          <w:p w:rsidR="00850804" w:rsidRPr="00123EBF" w:rsidRDefault="006340E8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76325" cy="800100"/>
                  <wp:effectExtent l="19050" t="0" r="9525" b="0"/>
                  <wp:docPr id="116" name="Picture 116" descr="800px-A_small_cup_of_coffee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800px-A_small_cup_of_coff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361" w:rsidRPr="00123EBF" w:rsidRDefault="00242361">
            <w:pPr>
              <w:rPr>
                <w:rFonts w:ascii="Arial" w:hAnsi="Arial" w:cs="Arial"/>
              </w:rPr>
            </w:pPr>
          </w:p>
          <w:p w:rsidR="00850804" w:rsidRPr="00123EBF" w:rsidRDefault="006340E8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47725" cy="762000"/>
                  <wp:effectExtent l="19050" t="0" r="9525" b="0"/>
                  <wp:docPr id="117" name="Picture 117" descr="HomeToiletImage2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omeToilet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361" w:rsidRPr="00123EBF" w:rsidRDefault="00242361">
            <w:pPr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685800" cy="857250"/>
                  <wp:effectExtent l="19050" t="0" r="0" b="0"/>
                  <wp:docPr id="118" name="Picture 118" descr="img0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g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F35846" w:rsidRPr="00123EBF" w:rsidRDefault="00F35846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wake up in the night and need……………</w:t>
            </w:r>
          </w:p>
          <w:p w:rsidR="00B26E13" w:rsidRPr="00123EBF" w:rsidRDefault="00B26E13">
            <w:pPr>
              <w:rPr>
                <w:rFonts w:ascii="Arial" w:hAnsi="Arial" w:cs="Arial"/>
                <w:sz w:val="28"/>
                <w:szCs w:val="28"/>
              </w:rPr>
            </w:pPr>
          </w:p>
          <w:p w:rsidR="00F35846" w:rsidRPr="00123EBF" w:rsidRDefault="00850804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A D</w:t>
            </w:r>
            <w:r w:rsidR="005E594C">
              <w:rPr>
                <w:rFonts w:ascii="Arial" w:hAnsi="Arial" w:cs="Arial"/>
                <w:sz w:val="28"/>
                <w:szCs w:val="28"/>
              </w:rPr>
              <w:t>rink</w:t>
            </w:r>
            <w:r w:rsidR="001B0509" w:rsidRPr="00123EBF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:rsidR="00850804" w:rsidRPr="00123EBF" w:rsidRDefault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242361" w:rsidRPr="00123EBF" w:rsidRDefault="00242361">
            <w:pPr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850804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</w:t>
            </w:r>
            <w:r w:rsidR="005E594C">
              <w:rPr>
                <w:rFonts w:ascii="Arial" w:hAnsi="Arial" w:cs="Arial"/>
                <w:sz w:val="28"/>
                <w:szCs w:val="28"/>
              </w:rPr>
              <w:t>he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T</w:t>
            </w:r>
            <w:r w:rsidR="005E594C">
              <w:rPr>
                <w:rFonts w:ascii="Arial" w:hAnsi="Arial" w:cs="Arial"/>
                <w:sz w:val="28"/>
                <w:szCs w:val="28"/>
              </w:rPr>
              <w:t>oilet</w:t>
            </w:r>
            <w:r w:rsidR="001B0509" w:rsidRPr="00123EBF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850804" w:rsidRPr="00123EBF" w:rsidRDefault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242361" w:rsidRPr="00123EBF" w:rsidRDefault="00242361">
            <w:pPr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850804" w:rsidP="005E594C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M</w:t>
            </w:r>
            <w:r w:rsidR="005E594C">
              <w:rPr>
                <w:rFonts w:ascii="Arial" w:hAnsi="Arial" w:cs="Arial"/>
                <w:sz w:val="28"/>
                <w:szCs w:val="28"/>
              </w:rPr>
              <w:t>edication</w:t>
            </w:r>
            <w:r w:rsidR="001B0509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F35846" w:rsidRPr="00123EBF" w:rsidTr="00151946">
        <w:tc>
          <w:tcPr>
            <w:tcW w:w="2700" w:type="dxa"/>
          </w:tcPr>
          <w:p w:rsidR="00F35846" w:rsidRPr="00123EBF" w:rsidRDefault="00F35846">
            <w:pPr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62025" cy="790575"/>
                  <wp:effectExtent l="19050" t="0" r="9525" b="0"/>
                  <wp:docPr id="122" name="Picture 122" descr="Sleep when you w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Sleep when you w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850804" w:rsidRPr="00123EBF" w:rsidRDefault="00850804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normally sleep through the night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850804" w:rsidRPr="00123EBF" w:rsidRDefault="00850804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850804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4C06FE">
              <w:rPr>
                <w:rFonts w:ascii="Arial" w:hAnsi="Arial" w:cs="Arial"/>
                <w:sz w:val="28"/>
                <w:szCs w:val="28"/>
              </w:rPr>
              <w:t>ES                  NO</w:t>
            </w:r>
          </w:p>
          <w:p w:rsidR="00850804" w:rsidRPr="00123EBF" w:rsidRDefault="00850804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26E13" w:rsidRPr="00123EBF" w:rsidRDefault="00B26E13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35846" w:rsidRPr="00123EBF" w:rsidTr="00151946">
        <w:tc>
          <w:tcPr>
            <w:tcW w:w="2700" w:type="dxa"/>
          </w:tcPr>
          <w:p w:rsidR="00F35846" w:rsidRPr="00123EBF" w:rsidRDefault="00F35846">
            <w:pPr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62025" cy="819150"/>
                  <wp:effectExtent l="19050" t="0" r="9525" b="0"/>
                  <wp:docPr id="124" name="Picture 124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F35846" w:rsidRPr="00123EBF" w:rsidRDefault="00F3584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To get back to sleep I need………………….</w:t>
            </w:r>
          </w:p>
          <w:p w:rsidR="00F35846" w:rsidRPr="00123EBF" w:rsidRDefault="00F35846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509" w:rsidRPr="00123EBF" w:rsidRDefault="001B0509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4F0737" w:rsidRPr="00123EBF" w:rsidRDefault="004F0737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587AF5" w:rsidRPr="00123EBF" w:rsidRDefault="00587AF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53802" w:rsidRPr="00123EBF" w:rsidRDefault="00C53802" w:rsidP="0070202A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4C06FE" w:rsidRDefault="004C06FE" w:rsidP="0070202A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1B3D88" w:rsidRDefault="001B3D88" w:rsidP="0070202A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70202A" w:rsidRPr="001B3D88" w:rsidRDefault="00850804" w:rsidP="0070202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B3D88">
        <w:rPr>
          <w:rFonts w:ascii="Arial" w:hAnsi="Arial" w:cs="Arial"/>
          <w:b/>
          <w:sz w:val="28"/>
          <w:szCs w:val="28"/>
          <w:u w:val="single"/>
        </w:rPr>
        <w:t>M</w:t>
      </w:r>
      <w:r w:rsidR="0070202A" w:rsidRPr="001B3D88">
        <w:rPr>
          <w:rFonts w:ascii="Arial" w:hAnsi="Arial" w:cs="Arial"/>
          <w:b/>
          <w:sz w:val="28"/>
          <w:szCs w:val="28"/>
          <w:u w:val="single"/>
        </w:rPr>
        <w:t>EDICATION</w:t>
      </w:r>
    </w:p>
    <w:p w:rsidR="004F0797" w:rsidRPr="00123EBF" w:rsidRDefault="004F0797">
      <w:pPr>
        <w:rPr>
          <w:rFonts w:ascii="Arial" w:hAnsi="Arial" w:cs="Arial"/>
          <w:sz w:val="28"/>
          <w:szCs w:val="28"/>
        </w:rPr>
      </w:pPr>
    </w:p>
    <w:tbl>
      <w:tblPr>
        <w:tblW w:w="100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7372"/>
      </w:tblGrid>
      <w:tr w:rsidR="004F0797" w:rsidRPr="00123EBF" w:rsidTr="00151946">
        <w:tc>
          <w:tcPr>
            <w:tcW w:w="2708" w:type="dxa"/>
          </w:tcPr>
          <w:p w:rsidR="004F0797" w:rsidRPr="00123EBF" w:rsidRDefault="004F079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medication</w:t>
            </w:r>
          </w:p>
          <w:p w:rsidR="00850804" w:rsidRPr="00123EBF" w:rsidRDefault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685800" cy="857250"/>
                  <wp:effectExtent l="19050" t="0" r="0" b="0"/>
                  <wp:docPr id="125" name="Picture 125" descr="img0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g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4F0797" w:rsidRPr="00123EBF" w:rsidRDefault="004F0797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to take medication</w:t>
            </w:r>
            <w:r w:rsidR="004C06FE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4F0797" w:rsidRPr="00123EBF" w:rsidRDefault="004F0797" w:rsidP="004C06FE">
            <w:pPr>
              <w:rPr>
                <w:rFonts w:ascii="Arial" w:hAnsi="Arial" w:cs="Arial"/>
                <w:sz w:val="28"/>
                <w:szCs w:val="28"/>
              </w:rPr>
            </w:pPr>
          </w:p>
          <w:p w:rsidR="004F0797" w:rsidRPr="00123EBF" w:rsidRDefault="004F0797" w:rsidP="001519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4C06FE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50804" w:rsidRPr="00123EBF"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  <w:r w:rsidR="004C06FE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B26E13" w:rsidRPr="00123EBF" w:rsidRDefault="00B26E1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0797" w:rsidRPr="00123EBF" w:rsidTr="00151946">
        <w:tc>
          <w:tcPr>
            <w:tcW w:w="2708" w:type="dxa"/>
          </w:tcPr>
          <w:p w:rsidR="004F0797" w:rsidRPr="00123EBF" w:rsidRDefault="004F079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Why</w:t>
            </w:r>
          </w:p>
        </w:tc>
        <w:tc>
          <w:tcPr>
            <w:tcW w:w="7372" w:type="dxa"/>
          </w:tcPr>
          <w:p w:rsidR="004F0797" w:rsidRPr="00123EBF" w:rsidRDefault="004F079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take medication because………………</w:t>
            </w:r>
          </w:p>
          <w:p w:rsidR="0070202A" w:rsidRDefault="0070202A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4C06FE" w:rsidRDefault="004C06FE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4C06FE" w:rsidRDefault="004C06FE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4C06FE" w:rsidRPr="00123EBF" w:rsidRDefault="004C06FE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4F0797" w:rsidRPr="00123EBF" w:rsidRDefault="004F0797" w:rsidP="00C5380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0797" w:rsidRPr="00123EBF" w:rsidTr="00151946">
        <w:tc>
          <w:tcPr>
            <w:tcW w:w="10080" w:type="dxa"/>
            <w:gridSpan w:val="2"/>
          </w:tcPr>
          <w:p w:rsidR="0070202A" w:rsidRPr="00123EBF" w:rsidRDefault="0070202A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4F0797" w:rsidRPr="00123EBF" w:rsidRDefault="00806514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The exact details of my medication </w:t>
            </w:r>
            <w:r w:rsidR="00347D69" w:rsidRPr="00123EBF">
              <w:rPr>
                <w:rFonts w:ascii="Arial" w:hAnsi="Arial" w:cs="Arial"/>
                <w:b/>
                <w:sz w:val="26"/>
                <w:szCs w:val="26"/>
              </w:rPr>
              <w:t xml:space="preserve">are in my Care </w:t>
            </w:r>
            <w:r>
              <w:rPr>
                <w:rFonts w:ascii="Arial" w:hAnsi="Arial" w:cs="Arial"/>
                <w:b/>
                <w:sz w:val="26"/>
                <w:szCs w:val="26"/>
              </w:rPr>
              <w:t>Plan</w:t>
            </w:r>
          </w:p>
          <w:p w:rsidR="0070202A" w:rsidRPr="00123EBF" w:rsidRDefault="0070202A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347D69" w:rsidRPr="00123EBF" w:rsidTr="00151946">
        <w:tc>
          <w:tcPr>
            <w:tcW w:w="2708" w:type="dxa"/>
          </w:tcPr>
          <w:p w:rsidR="00347D69" w:rsidRPr="00123EBF" w:rsidRDefault="0043249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When</w:t>
            </w:r>
          </w:p>
        </w:tc>
        <w:tc>
          <w:tcPr>
            <w:tcW w:w="7372" w:type="dxa"/>
          </w:tcPr>
          <w:p w:rsidR="00347D69" w:rsidRPr="00123EBF" w:rsidRDefault="0043249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my medication……………</w:t>
            </w:r>
          </w:p>
          <w:p w:rsidR="00B26E13" w:rsidRPr="00123EBF" w:rsidRDefault="00B26E13">
            <w:pPr>
              <w:rPr>
                <w:rFonts w:ascii="Arial" w:hAnsi="Arial" w:cs="Arial"/>
                <w:sz w:val="28"/>
                <w:szCs w:val="28"/>
              </w:rPr>
            </w:pPr>
          </w:p>
          <w:p w:rsidR="00B26E13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676275" cy="771525"/>
                  <wp:effectExtent l="19050" t="0" r="9525" b="0"/>
                  <wp:docPr id="127" name="Picture 127" descr="watch 8 o'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watch 8 o'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73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F0737">
              <w:rPr>
                <w:rFonts w:ascii="Arial" w:hAnsi="Arial" w:cs="Arial"/>
                <w:sz w:val="28"/>
                <w:szCs w:val="28"/>
              </w:rPr>
              <w:tab/>
              <w:t>I</w:t>
            </w:r>
            <w:r w:rsidR="00432499" w:rsidRPr="00123EBF">
              <w:rPr>
                <w:rFonts w:ascii="Arial" w:hAnsi="Arial" w:cs="Arial"/>
                <w:sz w:val="28"/>
                <w:szCs w:val="28"/>
              </w:rPr>
              <w:t xml:space="preserve">n the morning                      Yes  </w:t>
            </w:r>
          </w:p>
          <w:p w:rsidR="00432499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723900" cy="781050"/>
                  <wp:effectExtent l="19050" t="0" r="0" b="0"/>
                  <wp:docPr id="128" name="Picture 128" descr="watch 1o'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watch 1o'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202A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432499" w:rsidRPr="00123EBF">
              <w:rPr>
                <w:rFonts w:ascii="Arial" w:hAnsi="Arial" w:cs="Arial"/>
                <w:sz w:val="28"/>
                <w:szCs w:val="28"/>
              </w:rPr>
              <w:t xml:space="preserve">At Lunchtime                        Yes  </w:t>
            </w:r>
          </w:p>
          <w:p w:rsidR="00B26E13" w:rsidRPr="00123EBF" w:rsidRDefault="00B26E13">
            <w:pPr>
              <w:rPr>
                <w:rFonts w:ascii="Arial" w:hAnsi="Arial" w:cs="Arial"/>
                <w:sz w:val="28"/>
                <w:szCs w:val="28"/>
              </w:rPr>
            </w:pPr>
          </w:p>
          <w:p w:rsidR="00432499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733425" cy="771525"/>
                  <wp:effectExtent l="19050" t="0" r="9525" b="0"/>
                  <wp:docPr id="129" name="Picture 129" descr="watch-blank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atch-blank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202A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432499" w:rsidRPr="00123EBF">
              <w:rPr>
                <w:rFonts w:ascii="Arial" w:hAnsi="Arial" w:cs="Arial"/>
                <w:sz w:val="28"/>
                <w:szCs w:val="28"/>
              </w:rPr>
              <w:t xml:space="preserve">Evening meal time                 Yes  </w:t>
            </w:r>
          </w:p>
          <w:p w:rsidR="00B26E13" w:rsidRPr="00123EBF" w:rsidRDefault="00B26E13">
            <w:pPr>
              <w:rPr>
                <w:rFonts w:ascii="Arial" w:hAnsi="Arial" w:cs="Arial"/>
                <w:sz w:val="28"/>
                <w:szCs w:val="28"/>
              </w:rPr>
            </w:pPr>
          </w:p>
          <w:p w:rsidR="00432499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723900" cy="790575"/>
                  <wp:effectExtent l="19050" t="0" r="0" b="0"/>
                  <wp:docPr id="130" name="Picture 130" descr="watch 11'o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watch 11'o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202A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432499" w:rsidRPr="00123EBF">
              <w:rPr>
                <w:rFonts w:ascii="Arial" w:hAnsi="Arial" w:cs="Arial"/>
                <w:sz w:val="28"/>
                <w:szCs w:val="28"/>
              </w:rPr>
              <w:t xml:space="preserve">Bedtime                                 Yes  </w:t>
            </w:r>
          </w:p>
          <w:p w:rsidR="00432499" w:rsidRPr="00123EBF" w:rsidRDefault="0043249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47D69" w:rsidRPr="00123EBF" w:rsidTr="00151946">
        <w:tc>
          <w:tcPr>
            <w:tcW w:w="2708" w:type="dxa"/>
          </w:tcPr>
          <w:p w:rsidR="00347D69" w:rsidRPr="00123EBF" w:rsidRDefault="0043249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Allergic</w:t>
            </w:r>
          </w:p>
          <w:p w:rsidR="00850804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809625" cy="800100"/>
                  <wp:effectExtent l="19050" t="0" r="9525" b="0"/>
                  <wp:docPr id="131" name="Picture 131" descr="side_effects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side_effects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804" w:rsidRPr="00123EBF" w:rsidRDefault="00850804">
            <w:pPr>
              <w:rPr>
                <w:rFonts w:ascii="Arial" w:hAnsi="Arial" w:cs="Arial"/>
              </w:rPr>
            </w:pPr>
          </w:p>
          <w:p w:rsidR="00850804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1419225" cy="1095375"/>
                  <wp:effectExtent l="19050" t="0" r="9525" b="0"/>
                  <wp:docPr id="132" name="Picture 132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B60" w:rsidRPr="00123EBF" w:rsidRDefault="00B44B60">
            <w:pPr>
              <w:rPr>
                <w:rFonts w:ascii="Arial" w:hAnsi="Arial" w:cs="Arial"/>
              </w:rPr>
            </w:pPr>
          </w:p>
          <w:p w:rsidR="00B44B60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81050" cy="781050"/>
                  <wp:effectExtent l="19050" t="0" r="0" b="0"/>
                  <wp:docPr id="133" name="Picture 133" descr="lloyds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lloy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B60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723900" cy="790575"/>
                  <wp:effectExtent l="19050" t="0" r="0" b="0"/>
                  <wp:docPr id="134" name="Picture 134" descr="watch 11'o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watch 11'o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B60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304925" cy="1304925"/>
                  <wp:effectExtent l="19050" t="0" r="9525" b="0"/>
                  <wp:docPr id="135" name="Picture 135" descr="product72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product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850804" w:rsidRPr="00123EBF" w:rsidRDefault="00850804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am allergic to …………</w:t>
            </w:r>
          </w:p>
          <w:p w:rsidR="004C06FE" w:rsidRPr="00123EBF" w:rsidRDefault="004C06FE">
            <w:pPr>
              <w:rPr>
                <w:rFonts w:ascii="Arial" w:hAnsi="Arial" w:cs="Arial"/>
              </w:rPr>
            </w:pPr>
          </w:p>
          <w:p w:rsidR="00C53802" w:rsidRPr="00123EBF" w:rsidRDefault="00C53802">
            <w:pPr>
              <w:rPr>
                <w:rFonts w:ascii="Arial" w:hAnsi="Arial" w:cs="Arial"/>
              </w:rPr>
            </w:pPr>
          </w:p>
          <w:p w:rsidR="00C53802" w:rsidRDefault="00C53802">
            <w:pPr>
              <w:rPr>
                <w:rFonts w:ascii="Arial" w:hAnsi="Arial" w:cs="Arial"/>
              </w:rPr>
            </w:pPr>
          </w:p>
          <w:p w:rsidR="001B3D88" w:rsidRDefault="001B3D88">
            <w:pPr>
              <w:rPr>
                <w:rFonts w:ascii="Arial" w:hAnsi="Arial" w:cs="Arial"/>
              </w:rPr>
            </w:pPr>
          </w:p>
          <w:p w:rsidR="00057AC6" w:rsidRPr="00123EBF" w:rsidRDefault="00057AC6">
            <w:pPr>
              <w:rPr>
                <w:rFonts w:ascii="Arial" w:hAnsi="Arial" w:cs="Arial"/>
              </w:rPr>
            </w:pPr>
          </w:p>
          <w:p w:rsidR="00C53802" w:rsidRPr="00123EBF" w:rsidRDefault="00C53802">
            <w:pPr>
              <w:rPr>
                <w:rFonts w:ascii="Arial" w:hAnsi="Arial" w:cs="Arial"/>
              </w:rPr>
            </w:pPr>
          </w:p>
          <w:p w:rsidR="00850804" w:rsidRPr="00123EBF" w:rsidRDefault="00850804">
            <w:pPr>
              <w:rPr>
                <w:rFonts w:ascii="Arial" w:hAnsi="Arial" w:cs="Arial"/>
              </w:rPr>
            </w:pPr>
          </w:p>
          <w:p w:rsidR="00850804" w:rsidRPr="00123EBF" w:rsidRDefault="00850804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</w:rPr>
              <w:t>I NEED HELP WITH :-</w:t>
            </w:r>
          </w:p>
          <w:p w:rsidR="00850804" w:rsidRPr="00123EBF" w:rsidRDefault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4F0737" w:rsidP="00151946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</w:t>
            </w:r>
            <w:r w:rsidR="00850804" w:rsidRPr="00123EBF">
              <w:rPr>
                <w:rFonts w:ascii="Arial" w:hAnsi="Arial" w:cs="Arial"/>
                <w:sz w:val="28"/>
                <w:szCs w:val="28"/>
              </w:rPr>
              <w:t>e-ordering my repeat prescriptions</w:t>
            </w:r>
          </w:p>
          <w:p w:rsidR="00A77E86" w:rsidRPr="00123EBF" w:rsidRDefault="00A77E86" w:rsidP="00151946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="00A77E86" w:rsidRPr="00123EBF" w:rsidRDefault="00A77E86" w:rsidP="00151946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Y</w:t>
            </w:r>
            <w:r w:rsidR="004C06FE">
              <w:rPr>
                <w:rFonts w:ascii="Arial" w:hAnsi="Arial" w:cs="Arial"/>
                <w:sz w:val="28"/>
                <w:szCs w:val="28"/>
              </w:rPr>
              <w:t>ES                  NO</w:t>
            </w:r>
          </w:p>
          <w:p w:rsidR="00A77E86" w:rsidRPr="00123EBF" w:rsidRDefault="00A77E86" w:rsidP="00151946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4F0737" w:rsidP="00151946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</w:t>
            </w:r>
            <w:r w:rsidR="00850804" w:rsidRPr="00123EBF">
              <w:rPr>
                <w:rFonts w:ascii="Arial" w:hAnsi="Arial" w:cs="Arial"/>
                <w:sz w:val="28"/>
                <w:szCs w:val="28"/>
              </w:rPr>
              <w:t>ollection of my medication from the chemist</w:t>
            </w:r>
          </w:p>
          <w:p w:rsidR="00A77E86" w:rsidRPr="00123EBF" w:rsidRDefault="00A77E86" w:rsidP="00A77E86">
            <w:pPr>
              <w:rPr>
                <w:rFonts w:ascii="Arial" w:hAnsi="Arial" w:cs="Arial"/>
                <w:sz w:val="28"/>
                <w:szCs w:val="28"/>
              </w:rPr>
            </w:pPr>
          </w:p>
          <w:p w:rsidR="00A77E86" w:rsidRPr="00123EBF" w:rsidRDefault="00A77E86" w:rsidP="00151946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Y</w:t>
            </w:r>
            <w:r w:rsidR="004C06FE">
              <w:rPr>
                <w:rFonts w:ascii="Arial" w:hAnsi="Arial" w:cs="Arial"/>
                <w:sz w:val="28"/>
                <w:szCs w:val="28"/>
              </w:rPr>
              <w:t>ES                  NO</w:t>
            </w:r>
          </w:p>
          <w:p w:rsidR="00A77E86" w:rsidRPr="00123EBF" w:rsidRDefault="00A77E86" w:rsidP="00151946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="00850804" w:rsidRPr="00123EBF" w:rsidRDefault="004F0737" w:rsidP="00151946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</w:t>
            </w:r>
            <w:r w:rsidR="00850804" w:rsidRPr="00123EBF">
              <w:rPr>
                <w:rFonts w:ascii="Arial" w:hAnsi="Arial" w:cs="Arial"/>
                <w:sz w:val="28"/>
                <w:szCs w:val="28"/>
              </w:rPr>
              <w:t>hecking I have taken my medication at the prescribed times</w:t>
            </w:r>
          </w:p>
          <w:p w:rsidR="00850804" w:rsidRPr="00123EBF" w:rsidRDefault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A77E86" w:rsidRDefault="00A77E8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Y</w:t>
            </w:r>
            <w:r w:rsidR="004C06FE">
              <w:rPr>
                <w:rFonts w:ascii="Arial" w:hAnsi="Arial" w:cs="Arial"/>
                <w:sz w:val="28"/>
                <w:szCs w:val="28"/>
              </w:rPr>
              <w:t>ES                 NO</w:t>
            </w:r>
          </w:p>
          <w:p w:rsidR="004F0737" w:rsidRPr="00123EBF" w:rsidRDefault="004F0737">
            <w:pPr>
              <w:rPr>
                <w:rFonts w:ascii="Arial" w:hAnsi="Arial" w:cs="Arial"/>
                <w:sz w:val="28"/>
                <w:szCs w:val="28"/>
              </w:rPr>
            </w:pPr>
          </w:p>
          <w:p w:rsidR="00A77E86" w:rsidRPr="00123EBF" w:rsidRDefault="00213B1B" w:rsidP="00151946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Coaching / Assistance to put my medication</w:t>
            </w:r>
            <w:r w:rsidR="00A77E86" w:rsidRPr="00123EBF">
              <w:rPr>
                <w:rFonts w:ascii="Arial" w:hAnsi="Arial" w:cs="Arial"/>
                <w:sz w:val="28"/>
                <w:szCs w:val="28"/>
              </w:rPr>
              <w:t xml:space="preserve"> into weekly medication tray</w:t>
            </w:r>
          </w:p>
          <w:p w:rsidR="00A77E86" w:rsidRPr="00123EBF" w:rsidRDefault="00A77E86" w:rsidP="00151946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="004F0737" w:rsidRDefault="00A77E86" w:rsidP="00C53802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</w:t>
            </w:r>
            <w:r w:rsidR="006D5074">
              <w:rPr>
                <w:rFonts w:ascii="Arial" w:hAnsi="Arial" w:cs="Arial"/>
                <w:sz w:val="28"/>
                <w:szCs w:val="28"/>
              </w:rPr>
              <w:t xml:space="preserve">         NO</w:t>
            </w:r>
          </w:p>
          <w:p w:rsidR="004F0737" w:rsidRDefault="004F0737" w:rsidP="00C53802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="00A77E86" w:rsidRPr="00123EBF" w:rsidRDefault="00A77E86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My medication is made up by the Chemist in a Nomad</w:t>
            </w:r>
            <w:r w:rsidR="00213B1B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23EBF">
              <w:rPr>
                <w:rFonts w:ascii="Arial" w:hAnsi="Arial" w:cs="Arial"/>
                <w:sz w:val="28"/>
                <w:szCs w:val="28"/>
              </w:rPr>
              <w:t>Pack</w:t>
            </w:r>
          </w:p>
          <w:p w:rsidR="00A77E86" w:rsidRPr="00123EBF" w:rsidRDefault="00A77E86" w:rsidP="00151946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="00C53802" w:rsidRPr="00123EBF" w:rsidRDefault="00A77E86" w:rsidP="00151946">
            <w:pPr>
              <w:ind w:left="360"/>
              <w:rPr>
                <w:rFonts w:ascii="Arial" w:hAnsi="Arial" w:cs="Arial"/>
                <w:noProof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                NO</w:t>
            </w:r>
          </w:p>
          <w:p w:rsidR="00A77E86" w:rsidRDefault="00A77E86" w:rsidP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4C06FE" w:rsidRDefault="004C06FE" w:rsidP="0085080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My medication is collected from…………………</w:t>
            </w:r>
          </w:p>
          <w:p w:rsidR="004C06FE" w:rsidRDefault="004C06FE" w:rsidP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4C06FE" w:rsidRDefault="004C06FE" w:rsidP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4C06FE" w:rsidRDefault="004C06FE" w:rsidP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6D5074" w:rsidRPr="00123EBF" w:rsidRDefault="006D5074" w:rsidP="00850804">
            <w:pPr>
              <w:rPr>
                <w:rFonts w:ascii="Arial" w:hAnsi="Arial" w:cs="Arial"/>
                <w:sz w:val="28"/>
                <w:szCs w:val="28"/>
              </w:rPr>
            </w:pPr>
          </w:p>
          <w:p w:rsidR="00A77E86" w:rsidRPr="00123EBF" w:rsidRDefault="00A77E86" w:rsidP="0085080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47D69" w:rsidRPr="00123EBF" w:rsidTr="00151946">
        <w:tc>
          <w:tcPr>
            <w:tcW w:w="2708" w:type="dxa"/>
          </w:tcPr>
          <w:p w:rsidR="00347D69" w:rsidRPr="00123EBF" w:rsidRDefault="00347D69">
            <w:pPr>
              <w:rPr>
                <w:rFonts w:ascii="Arial" w:hAnsi="Arial" w:cs="Arial"/>
                <w:sz w:val="28"/>
                <w:szCs w:val="28"/>
              </w:rPr>
            </w:pPr>
          </w:p>
          <w:p w:rsidR="00A77E86" w:rsidRPr="00123EBF" w:rsidRDefault="00A77E8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A77E86" w:rsidRPr="00123EBF" w:rsidRDefault="00A77E86">
            <w:pPr>
              <w:rPr>
                <w:rFonts w:ascii="Arial" w:hAnsi="Arial" w:cs="Arial"/>
                <w:sz w:val="28"/>
                <w:szCs w:val="28"/>
              </w:rPr>
            </w:pPr>
          </w:p>
          <w:p w:rsidR="00A77E86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62025" cy="819150"/>
                  <wp:effectExtent l="19050" t="0" r="9525" b="0"/>
                  <wp:docPr id="139" name="Picture 139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70202A" w:rsidRPr="00123EBF" w:rsidRDefault="00A77E8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additional support for …………….</w:t>
            </w:r>
          </w:p>
          <w:p w:rsidR="0070202A" w:rsidRPr="00123EBF" w:rsidRDefault="0070202A">
            <w:pPr>
              <w:rPr>
                <w:rFonts w:ascii="Arial" w:hAnsi="Arial" w:cs="Arial"/>
                <w:sz w:val="28"/>
                <w:szCs w:val="28"/>
              </w:rPr>
            </w:pPr>
          </w:p>
          <w:p w:rsidR="0070202A" w:rsidRPr="00123EBF" w:rsidRDefault="0070202A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70202A" w:rsidRPr="00123EBF" w:rsidRDefault="0070202A">
            <w:pPr>
              <w:rPr>
                <w:rFonts w:ascii="Arial" w:hAnsi="Arial" w:cs="Arial"/>
                <w:sz w:val="28"/>
                <w:szCs w:val="28"/>
              </w:rPr>
            </w:pPr>
          </w:p>
          <w:p w:rsidR="0070202A" w:rsidRPr="00123EBF" w:rsidRDefault="0070202A">
            <w:pPr>
              <w:rPr>
                <w:rFonts w:ascii="Arial" w:hAnsi="Arial" w:cs="Arial"/>
                <w:sz w:val="28"/>
                <w:szCs w:val="28"/>
              </w:rPr>
            </w:pPr>
          </w:p>
          <w:p w:rsidR="00A77E86" w:rsidRPr="00123EBF" w:rsidRDefault="00A77E86">
            <w:pPr>
              <w:rPr>
                <w:rFonts w:ascii="Arial" w:hAnsi="Arial" w:cs="Arial"/>
                <w:sz w:val="28"/>
                <w:szCs w:val="28"/>
              </w:rPr>
            </w:pPr>
          </w:p>
          <w:p w:rsidR="00C53802" w:rsidRPr="00123EBF" w:rsidRDefault="00C53802">
            <w:pPr>
              <w:rPr>
                <w:rFonts w:ascii="Arial" w:hAnsi="Arial" w:cs="Arial"/>
                <w:sz w:val="28"/>
                <w:szCs w:val="28"/>
              </w:rPr>
            </w:pPr>
          </w:p>
          <w:p w:rsidR="00C53802" w:rsidRPr="00123EBF" w:rsidRDefault="00C5380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57AC6" w:rsidRDefault="00057AC6" w:rsidP="00B44B6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57AC6" w:rsidRDefault="00057AC6" w:rsidP="00B44B6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57AC6" w:rsidRDefault="00057AC6" w:rsidP="00B44B6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C5095" w:rsidRDefault="005E55F3" w:rsidP="00B44B6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HEALTH APPOINTMENTS</w:t>
      </w:r>
    </w:p>
    <w:p w:rsidR="004F0737" w:rsidRPr="00D213EA" w:rsidRDefault="004F0737" w:rsidP="00B44B60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99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5"/>
        <w:gridCol w:w="7215"/>
      </w:tblGrid>
      <w:tr w:rsidR="00BC5095" w:rsidRPr="00123EBF" w:rsidTr="00151946">
        <w:trPr>
          <w:trHeight w:val="1349"/>
        </w:trPr>
        <w:tc>
          <w:tcPr>
            <w:tcW w:w="2705" w:type="dxa"/>
          </w:tcPr>
          <w:p w:rsidR="00BC5095" w:rsidRDefault="00BC509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4F0737" w:rsidRPr="00123EBF" w:rsidRDefault="004F073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 wp14:anchorId="3FEEC372" wp14:editId="45CCB2B2">
                  <wp:extent cx="1095375" cy="575310"/>
                  <wp:effectExtent l="0" t="0" r="9525" b="0"/>
                  <wp:docPr id="55" name="Picture 55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41" cy="579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5" w:type="dxa"/>
          </w:tcPr>
          <w:p w:rsidR="00BC5095" w:rsidRPr="00123EBF" w:rsidRDefault="00BC5095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Do you need help going to health appointments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BC5095" w:rsidRPr="00123EBF" w:rsidRDefault="00BC5095">
            <w:pPr>
              <w:rPr>
                <w:rFonts w:ascii="Arial" w:hAnsi="Arial" w:cs="Arial"/>
                <w:sz w:val="28"/>
                <w:szCs w:val="28"/>
              </w:rPr>
            </w:pPr>
          </w:p>
          <w:p w:rsidR="009B5200" w:rsidRPr="00123EBF" w:rsidRDefault="00A77E86" w:rsidP="00A77E8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</w:t>
            </w:r>
            <w:r w:rsidR="00BC5095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="00BC5095" w:rsidRPr="00123EBF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</w:t>
            </w:r>
            <w:r w:rsidR="006D5074">
              <w:rPr>
                <w:rFonts w:ascii="Arial" w:hAnsi="Arial" w:cs="Arial"/>
                <w:sz w:val="28"/>
                <w:szCs w:val="28"/>
              </w:rPr>
              <w:t>NO</w:t>
            </w:r>
          </w:p>
          <w:p w:rsidR="00B26E13" w:rsidRPr="00123EBF" w:rsidRDefault="00B26E13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BC5095" w:rsidRPr="00123EBF" w:rsidTr="008A4B67">
        <w:trPr>
          <w:trHeight w:val="1385"/>
        </w:trPr>
        <w:tc>
          <w:tcPr>
            <w:tcW w:w="2705" w:type="dxa"/>
          </w:tcPr>
          <w:p w:rsidR="00BC5095" w:rsidRPr="00123EBF" w:rsidRDefault="009B5200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A77E86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895350" cy="671513"/>
                  <wp:effectExtent l="0" t="0" r="0" b="0"/>
                  <wp:docPr id="141" name="Picture 141" descr="Appointments_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Appointments_2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/>
                          <a:srcRect b="32941"/>
                          <a:stretch/>
                        </pic:blipFill>
                        <pic:spPr bwMode="auto">
                          <a:xfrm>
                            <a:off x="0" y="0"/>
                            <a:ext cx="898149" cy="67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5" w:type="dxa"/>
          </w:tcPr>
          <w:p w:rsidR="00BC5095" w:rsidRPr="004C06FE" w:rsidRDefault="009B5200" w:rsidP="004C06FE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Do you need help making appointments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B26E13" w:rsidRPr="00123EBF" w:rsidRDefault="00B26E13">
            <w:pPr>
              <w:rPr>
                <w:rFonts w:ascii="Arial" w:hAnsi="Arial" w:cs="Arial"/>
                <w:sz w:val="28"/>
                <w:szCs w:val="28"/>
              </w:rPr>
            </w:pPr>
          </w:p>
          <w:p w:rsidR="003A797B" w:rsidRPr="008A4B67" w:rsidRDefault="00A77E8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</w:t>
            </w:r>
            <w:r w:rsidR="009B5200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="009B5200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  <w:r w:rsidR="006D5074">
              <w:rPr>
                <w:rFonts w:ascii="Arial" w:hAnsi="Arial" w:cs="Arial"/>
                <w:sz w:val="28"/>
                <w:szCs w:val="28"/>
              </w:rPr>
              <w:t>NO</w:t>
            </w:r>
          </w:p>
        </w:tc>
      </w:tr>
      <w:tr w:rsidR="00BC5095" w:rsidRPr="00123EBF" w:rsidTr="00151946">
        <w:trPr>
          <w:trHeight w:val="1470"/>
        </w:trPr>
        <w:tc>
          <w:tcPr>
            <w:tcW w:w="2705" w:type="dxa"/>
          </w:tcPr>
          <w:p w:rsidR="00BC5095" w:rsidRPr="00123EBF" w:rsidRDefault="00074B1A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D</w:t>
            </w:r>
            <w:r w:rsidR="009B5200" w:rsidRPr="00123EBF">
              <w:rPr>
                <w:rFonts w:ascii="Arial" w:hAnsi="Arial" w:cs="Arial"/>
                <w:sz w:val="28"/>
                <w:szCs w:val="28"/>
              </w:rPr>
              <w:t>octor</w:t>
            </w:r>
          </w:p>
          <w:p w:rsidR="00A77E86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676275" cy="695325"/>
                  <wp:effectExtent l="19050" t="0" r="9525" b="0"/>
                  <wp:docPr id="143" name="Picture 143" descr="blood-pressure3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lood-pressur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5" w:type="dxa"/>
          </w:tcPr>
          <w:p w:rsidR="00074B1A" w:rsidRPr="00123EBF" w:rsidRDefault="00074B1A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someone to come in with me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074B1A" w:rsidRPr="00123EBF" w:rsidRDefault="00074B1A">
            <w:pPr>
              <w:rPr>
                <w:rFonts w:ascii="Arial" w:hAnsi="Arial" w:cs="Arial"/>
                <w:sz w:val="28"/>
                <w:szCs w:val="28"/>
              </w:rPr>
            </w:pPr>
          </w:p>
          <w:p w:rsidR="009B5200" w:rsidRPr="00123EBF" w:rsidRDefault="00074B1A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N</w:t>
            </w:r>
            <w:r w:rsidR="006D5074">
              <w:rPr>
                <w:rFonts w:ascii="Arial" w:hAnsi="Arial" w:cs="Arial"/>
                <w:sz w:val="28"/>
                <w:szCs w:val="28"/>
              </w:rPr>
              <w:t>O</w:t>
            </w:r>
          </w:p>
          <w:p w:rsidR="001B0509" w:rsidRPr="00123EBF" w:rsidRDefault="001B050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BC5095" w:rsidRPr="00123EBF" w:rsidTr="008A4B67">
        <w:trPr>
          <w:trHeight w:val="1356"/>
        </w:trPr>
        <w:tc>
          <w:tcPr>
            <w:tcW w:w="2705" w:type="dxa"/>
          </w:tcPr>
          <w:p w:rsidR="00BC5095" w:rsidRPr="00123EBF" w:rsidRDefault="009B5200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Consultant</w:t>
            </w:r>
          </w:p>
          <w:p w:rsidR="00074B1A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642651" cy="666750"/>
                  <wp:effectExtent l="0" t="0" r="5080" b="0"/>
                  <wp:docPr id="145" name="Picture 145" descr="doctor_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octor_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20" cy="66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5" w:type="dxa"/>
          </w:tcPr>
          <w:p w:rsidR="00074B1A" w:rsidRPr="00123EBF" w:rsidRDefault="00074B1A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someone to come in with me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074B1A" w:rsidRPr="00123EBF" w:rsidRDefault="00074B1A" w:rsidP="00074B1A">
            <w:pPr>
              <w:rPr>
                <w:rFonts w:ascii="Arial" w:hAnsi="Arial" w:cs="Arial"/>
                <w:sz w:val="28"/>
                <w:szCs w:val="28"/>
              </w:rPr>
            </w:pPr>
          </w:p>
          <w:p w:rsidR="00CB0AB6" w:rsidRPr="00123EBF" w:rsidRDefault="00074B1A" w:rsidP="006D5074">
            <w:pPr>
              <w:rPr>
                <w:rFonts w:ascii="Arial" w:hAnsi="Arial" w:cs="Arial"/>
                <w:sz w:val="40"/>
                <w:szCs w:val="40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N</w:t>
            </w:r>
            <w:r w:rsidR="006D5074">
              <w:rPr>
                <w:rFonts w:ascii="Arial" w:hAnsi="Arial" w:cs="Arial"/>
                <w:sz w:val="28"/>
                <w:szCs w:val="28"/>
              </w:rPr>
              <w:t>O</w:t>
            </w:r>
          </w:p>
        </w:tc>
      </w:tr>
      <w:tr w:rsidR="008A4B67" w:rsidRPr="00123EBF" w:rsidTr="008A4B67">
        <w:trPr>
          <w:trHeight w:val="1356"/>
        </w:trPr>
        <w:tc>
          <w:tcPr>
            <w:tcW w:w="2705" w:type="dxa"/>
          </w:tcPr>
          <w:p w:rsidR="008A4B67" w:rsidRDefault="008A4B6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Nurse</w:t>
            </w:r>
          </w:p>
          <w:p w:rsidR="008A4B67" w:rsidRPr="00123EBF" w:rsidRDefault="008A4B6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8B17C13" wp14:editId="4E4E714C">
                  <wp:extent cx="981075" cy="759842"/>
                  <wp:effectExtent l="0" t="0" r="0" b="2540"/>
                  <wp:docPr id="60" name="irc_mi" descr="Image result for nurse clip art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nurse clip art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44"/>
                          <a:stretch/>
                        </pic:blipFill>
                        <pic:spPr bwMode="auto">
                          <a:xfrm>
                            <a:off x="0" y="0"/>
                            <a:ext cx="994993" cy="77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5" w:type="dxa"/>
          </w:tcPr>
          <w:p w:rsidR="008A4B67" w:rsidRDefault="008A4B67" w:rsidP="004C06F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need someone to come in with me:-</w:t>
            </w:r>
          </w:p>
          <w:p w:rsidR="008A4B67" w:rsidRDefault="008A4B67" w:rsidP="004C06FE">
            <w:pPr>
              <w:rPr>
                <w:rFonts w:ascii="Arial" w:hAnsi="Arial" w:cs="Arial"/>
                <w:sz w:val="28"/>
                <w:szCs w:val="28"/>
              </w:rPr>
            </w:pPr>
          </w:p>
          <w:p w:rsidR="008A4B67" w:rsidRPr="00123EBF" w:rsidRDefault="008A4B67" w:rsidP="004C06F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  <w:t xml:space="preserve">   </w:t>
            </w:r>
            <w:r w:rsidRPr="00123EBF">
              <w:rPr>
                <w:rFonts w:ascii="Arial" w:hAnsi="Arial" w:cs="Arial"/>
                <w:sz w:val="28"/>
                <w:szCs w:val="28"/>
              </w:rPr>
              <w:t>Y</w:t>
            </w:r>
            <w:r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N</w:t>
            </w:r>
            <w:r>
              <w:rPr>
                <w:rFonts w:ascii="Arial" w:hAnsi="Arial" w:cs="Arial"/>
                <w:sz w:val="28"/>
                <w:szCs w:val="28"/>
              </w:rPr>
              <w:t>O</w:t>
            </w:r>
          </w:p>
        </w:tc>
      </w:tr>
      <w:tr w:rsidR="00BC5095" w:rsidRPr="00123EBF" w:rsidTr="008A4B67">
        <w:trPr>
          <w:trHeight w:val="1248"/>
        </w:trPr>
        <w:tc>
          <w:tcPr>
            <w:tcW w:w="2705" w:type="dxa"/>
          </w:tcPr>
          <w:p w:rsidR="00BC5095" w:rsidRPr="00123EBF" w:rsidRDefault="009B5200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Chiropodist</w:t>
            </w:r>
          </w:p>
          <w:p w:rsidR="00074B1A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642620" cy="729460"/>
                  <wp:effectExtent l="0" t="0" r="5080" b="0"/>
                  <wp:docPr id="147" name="Picture 147" descr="Podiatry1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Podiatr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77" cy="73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5" w:type="dxa"/>
          </w:tcPr>
          <w:p w:rsidR="00074B1A" w:rsidRPr="00123EBF" w:rsidRDefault="00074B1A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someone to come in with me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074B1A" w:rsidRPr="00123EBF" w:rsidRDefault="00074B1A" w:rsidP="00074B1A">
            <w:pPr>
              <w:rPr>
                <w:rFonts w:ascii="Arial" w:hAnsi="Arial" w:cs="Arial"/>
                <w:sz w:val="28"/>
                <w:szCs w:val="28"/>
              </w:rPr>
            </w:pPr>
          </w:p>
          <w:p w:rsidR="00BC5095" w:rsidRPr="00123EBF" w:rsidRDefault="00074B1A" w:rsidP="00074B1A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N</w:t>
            </w:r>
            <w:r w:rsidR="006D5074">
              <w:rPr>
                <w:rFonts w:ascii="Arial" w:hAnsi="Arial" w:cs="Arial"/>
                <w:sz w:val="28"/>
                <w:szCs w:val="28"/>
              </w:rPr>
              <w:t>O</w:t>
            </w:r>
          </w:p>
          <w:p w:rsidR="00CB0AB6" w:rsidRPr="00123EBF" w:rsidRDefault="00CB0AB6" w:rsidP="0064415C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BC5095" w:rsidRPr="00123EBF" w:rsidTr="00151946">
        <w:trPr>
          <w:trHeight w:val="1651"/>
        </w:trPr>
        <w:tc>
          <w:tcPr>
            <w:tcW w:w="2705" w:type="dxa"/>
          </w:tcPr>
          <w:p w:rsidR="00BC5095" w:rsidRPr="00123EBF" w:rsidRDefault="009B5200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Dentist</w:t>
            </w:r>
          </w:p>
          <w:p w:rsidR="00074B1A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2025" cy="923925"/>
                  <wp:effectExtent l="19050" t="0" r="9525" b="0"/>
                  <wp:docPr id="148" name="Picture 148" descr="Dentist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Den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5" w:type="dxa"/>
          </w:tcPr>
          <w:p w:rsidR="00074B1A" w:rsidRPr="00123EBF" w:rsidRDefault="00074B1A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someone to come in with me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074B1A" w:rsidRPr="00123EBF" w:rsidRDefault="00074B1A" w:rsidP="00074B1A">
            <w:pPr>
              <w:rPr>
                <w:rFonts w:ascii="Arial" w:hAnsi="Arial" w:cs="Arial"/>
                <w:sz w:val="28"/>
                <w:szCs w:val="28"/>
              </w:rPr>
            </w:pPr>
          </w:p>
          <w:p w:rsidR="00CB0AB6" w:rsidRPr="00123EBF" w:rsidRDefault="00074B1A" w:rsidP="006D5074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N</w:t>
            </w:r>
            <w:r w:rsidR="006D5074">
              <w:rPr>
                <w:rFonts w:ascii="Arial" w:hAnsi="Arial" w:cs="Arial"/>
                <w:sz w:val="28"/>
                <w:szCs w:val="28"/>
              </w:rPr>
              <w:t>O</w:t>
            </w:r>
          </w:p>
        </w:tc>
      </w:tr>
      <w:tr w:rsidR="00BC5095" w:rsidRPr="00123EBF" w:rsidTr="00151946">
        <w:trPr>
          <w:trHeight w:val="3081"/>
        </w:trPr>
        <w:tc>
          <w:tcPr>
            <w:tcW w:w="2705" w:type="dxa"/>
          </w:tcPr>
          <w:p w:rsidR="00BC5095" w:rsidRPr="00123EBF" w:rsidRDefault="00074B1A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Optician</w:t>
            </w:r>
          </w:p>
          <w:p w:rsidR="00074B1A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33425" cy="733425"/>
                  <wp:effectExtent l="19050" t="0" r="9525" b="0"/>
                  <wp:docPr id="150" name="Picture 150" descr="optician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optic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B1A" w:rsidRPr="00123EBF" w:rsidRDefault="00F7358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67945</wp:posOffset>
                      </wp:positionV>
                      <wp:extent cx="6172200" cy="0"/>
                      <wp:effectExtent l="10795" t="10795" r="8255" b="8255"/>
                      <wp:wrapNone/>
                      <wp:docPr id="229" name="Lin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6A49EA" id="Line 14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5.35pt" to="489.8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/za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"/>
                  </w:pict>
                </mc:Fallback>
              </mc:AlternateContent>
            </w:r>
          </w:p>
          <w:p w:rsidR="00074B1A" w:rsidRPr="00123EBF" w:rsidRDefault="006340E8" w:rsidP="004C6E6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76325" cy="1000125"/>
                  <wp:effectExtent l="19050" t="0" r="9525" b="0"/>
                  <wp:docPr id="151" name="Picture 151" descr="calendar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ale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5" w:type="dxa"/>
          </w:tcPr>
          <w:p w:rsidR="00074B1A" w:rsidRPr="00123EBF" w:rsidRDefault="00074B1A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someone to come in with me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074B1A" w:rsidRPr="00123EBF" w:rsidRDefault="00074B1A" w:rsidP="00074B1A">
            <w:pPr>
              <w:rPr>
                <w:rFonts w:ascii="Arial" w:hAnsi="Arial" w:cs="Arial"/>
                <w:sz w:val="28"/>
                <w:szCs w:val="28"/>
              </w:rPr>
            </w:pPr>
          </w:p>
          <w:p w:rsidR="00074B1A" w:rsidRPr="00123EBF" w:rsidRDefault="00074B1A" w:rsidP="00074B1A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N</w:t>
            </w:r>
            <w:r w:rsidR="006D5074">
              <w:rPr>
                <w:rFonts w:ascii="Arial" w:hAnsi="Arial" w:cs="Arial"/>
                <w:sz w:val="28"/>
                <w:szCs w:val="28"/>
              </w:rPr>
              <w:t>O</w:t>
            </w:r>
          </w:p>
          <w:p w:rsidR="00074B1A" w:rsidRPr="00123EBF" w:rsidRDefault="00074B1A" w:rsidP="00074B1A">
            <w:pPr>
              <w:rPr>
                <w:rFonts w:ascii="Arial" w:hAnsi="Arial" w:cs="Arial"/>
              </w:rPr>
            </w:pPr>
          </w:p>
          <w:p w:rsidR="00C60E4A" w:rsidRPr="00123EBF" w:rsidRDefault="00C60E4A" w:rsidP="00074B1A">
            <w:pPr>
              <w:rPr>
                <w:rFonts w:ascii="Arial" w:hAnsi="Arial" w:cs="Arial"/>
                <w:sz w:val="28"/>
                <w:szCs w:val="28"/>
              </w:rPr>
            </w:pPr>
          </w:p>
          <w:p w:rsidR="00074B1A" w:rsidRDefault="004C6E66" w:rsidP="00074B1A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put appointments in a diary/calendar and understand when I need to attend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4F0737" w:rsidRPr="00123EBF" w:rsidRDefault="004F0737" w:rsidP="00074B1A">
            <w:pPr>
              <w:rPr>
                <w:rFonts w:ascii="Arial" w:hAnsi="Arial" w:cs="Arial"/>
                <w:sz w:val="28"/>
                <w:szCs w:val="28"/>
              </w:rPr>
            </w:pPr>
          </w:p>
          <w:p w:rsidR="00074B1A" w:rsidRPr="00123EBF" w:rsidRDefault="004C6E6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67501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D5074">
              <w:rPr>
                <w:rFonts w:ascii="Arial" w:hAnsi="Arial" w:cs="Arial"/>
                <w:sz w:val="28"/>
                <w:szCs w:val="28"/>
              </w:rPr>
              <w:t xml:space="preserve">                   NO</w:t>
            </w:r>
          </w:p>
          <w:p w:rsidR="001B00AB" w:rsidRPr="00123EBF" w:rsidRDefault="001B00AB" w:rsidP="00E93647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 w:rsidP="00E9364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47444" w:rsidRDefault="00A22679" w:rsidP="00A2267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LAUNDRY</w:t>
      </w:r>
    </w:p>
    <w:p w:rsidR="004F0737" w:rsidRPr="00D213EA" w:rsidRDefault="004F0737" w:rsidP="00A22679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99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7200"/>
      </w:tblGrid>
      <w:tr w:rsidR="005F6273" w:rsidRPr="00123EBF" w:rsidTr="00151946">
        <w:tc>
          <w:tcPr>
            <w:tcW w:w="2700" w:type="dxa"/>
          </w:tcPr>
          <w:p w:rsidR="00C978D5" w:rsidRPr="00123EBF" w:rsidRDefault="005F627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Dirty Clothes</w:t>
            </w:r>
          </w:p>
          <w:p w:rsidR="00C978D5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57250" cy="1162050"/>
                  <wp:effectExtent l="19050" t="0" r="0" b="0"/>
                  <wp:docPr id="153" name="Picture 153" descr="stockxpertcom_id433542_size1_1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stockxpertcom_id433542_size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5F6273" w:rsidRPr="00123EBF" w:rsidRDefault="004F0737" w:rsidP="004F07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5F6273" w:rsidRPr="00123EBF">
              <w:rPr>
                <w:rFonts w:ascii="Arial" w:hAnsi="Arial" w:cs="Arial"/>
                <w:sz w:val="28"/>
                <w:szCs w:val="28"/>
              </w:rPr>
              <w:t xml:space="preserve"> know when my clothes are dirty and I put them in the laundry basket</w:t>
            </w:r>
            <w:r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5F6273" w:rsidRPr="00123EBF" w:rsidRDefault="005F6273">
            <w:pPr>
              <w:rPr>
                <w:rFonts w:ascii="Arial" w:hAnsi="Arial" w:cs="Arial"/>
                <w:sz w:val="28"/>
                <w:szCs w:val="28"/>
              </w:rPr>
            </w:pPr>
          </w:p>
          <w:p w:rsidR="005F6273" w:rsidRPr="00123EBF" w:rsidRDefault="005F6273" w:rsidP="00C978D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978D5" w:rsidRPr="00123EBF"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978D5" w:rsidRPr="00123EBF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="006D5074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F36B20" w:rsidRPr="00123EBF" w:rsidRDefault="00F36B20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5F6273" w:rsidRPr="00123EBF" w:rsidTr="00151946">
        <w:tc>
          <w:tcPr>
            <w:tcW w:w="2700" w:type="dxa"/>
          </w:tcPr>
          <w:p w:rsidR="005F6273" w:rsidRPr="00123EBF" w:rsidRDefault="005F627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Washing Machine</w:t>
            </w:r>
          </w:p>
          <w:p w:rsidR="00C978D5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71525" cy="1028700"/>
                  <wp:effectExtent l="19050" t="0" r="9525" b="0"/>
                  <wp:docPr id="155" name="Picture 155" descr="6kg_front_loading_washing_machine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6kg_front_loading_washing_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5F6273" w:rsidRPr="00123EBF" w:rsidRDefault="005F627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put my clothes in the washing machine and wash them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5F6273" w:rsidRPr="00123EBF" w:rsidRDefault="005F6273">
            <w:pPr>
              <w:rPr>
                <w:rFonts w:ascii="Arial" w:hAnsi="Arial" w:cs="Arial"/>
                <w:sz w:val="28"/>
                <w:szCs w:val="28"/>
              </w:rPr>
            </w:pPr>
          </w:p>
          <w:p w:rsidR="005F6273" w:rsidRPr="00123EBF" w:rsidRDefault="00C978D5" w:rsidP="00C978D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</w:t>
            </w:r>
            <w:r w:rsidR="005F6273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="005F6273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="006D5074">
              <w:rPr>
                <w:rFonts w:ascii="Arial" w:hAnsi="Arial" w:cs="Arial"/>
                <w:sz w:val="28"/>
                <w:szCs w:val="28"/>
              </w:rPr>
              <w:t xml:space="preserve">   NO</w:t>
            </w:r>
          </w:p>
          <w:p w:rsidR="005F6273" w:rsidRPr="00123EBF" w:rsidRDefault="005F6273" w:rsidP="0064415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F6273" w:rsidRPr="00123EBF" w:rsidTr="00151946">
        <w:tc>
          <w:tcPr>
            <w:tcW w:w="2700" w:type="dxa"/>
          </w:tcPr>
          <w:p w:rsidR="005F6273" w:rsidRPr="00123EBF" w:rsidRDefault="005F627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Dry Clothes</w:t>
            </w:r>
          </w:p>
          <w:p w:rsidR="00C60E4A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2025" cy="638175"/>
                  <wp:effectExtent l="19050" t="0" r="9525" b="0"/>
                  <wp:docPr id="157" name="Picture 157" descr="Your%2520Life%2520Laundry%2520washing%2520line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Your%2520Life%2520Laundry%2520washing%2520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8D5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638175" cy="828675"/>
                  <wp:effectExtent l="19050" t="0" r="9525" b="0"/>
                  <wp:docPr id="158" name="Picture 158" descr="btd03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btd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5F6273" w:rsidRPr="00123EBF" w:rsidRDefault="005F6273" w:rsidP="00C978D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I can </w:t>
            </w:r>
            <w:r w:rsidR="00C978D5" w:rsidRPr="00123EBF">
              <w:rPr>
                <w:rFonts w:ascii="Arial" w:hAnsi="Arial" w:cs="Arial"/>
                <w:sz w:val="28"/>
                <w:szCs w:val="28"/>
              </w:rPr>
              <w:t>hang my clothes on a washing line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C978D5" w:rsidRPr="00123EBF" w:rsidRDefault="00C978D5" w:rsidP="00C978D5">
            <w:pPr>
              <w:rPr>
                <w:rFonts w:ascii="Arial" w:hAnsi="Arial" w:cs="Arial"/>
                <w:sz w:val="28"/>
                <w:szCs w:val="28"/>
              </w:rPr>
            </w:pPr>
          </w:p>
          <w:p w:rsidR="00C978D5" w:rsidRPr="00123EBF" w:rsidRDefault="00C978D5" w:rsidP="00C978D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                NO</w:t>
            </w:r>
          </w:p>
          <w:p w:rsidR="001B00AB" w:rsidRPr="00123EBF" w:rsidRDefault="001B00AB" w:rsidP="00C978D5">
            <w:pPr>
              <w:rPr>
                <w:rFonts w:ascii="Arial" w:hAnsi="Arial" w:cs="Arial"/>
                <w:sz w:val="28"/>
                <w:szCs w:val="28"/>
              </w:rPr>
            </w:pPr>
          </w:p>
          <w:p w:rsidR="001B00AB" w:rsidRPr="00123EBF" w:rsidRDefault="001B00AB" w:rsidP="00C978D5">
            <w:pPr>
              <w:rPr>
                <w:rFonts w:ascii="Arial" w:hAnsi="Arial" w:cs="Arial"/>
                <w:sz w:val="28"/>
                <w:szCs w:val="28"/>
              </w:rPr>
            </w:pPr>
          </w:p>
          <w:p w:rsidR="00BC1642" w:rsidRDefault="005F627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use the tumble dryer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4F0737" w:rsidRPr="00123EBF" w:rsidRDefault="004F0737">
            <w:pPr>
              <w:rPr>
                <w:rFonts w:ascii="Arial" w:hAnsi="Arial" w:cs="Arial"/>
                <w:sz w:val="28"/>
                <w:szCs w:val="28"/>
              </w:rPr>
            </w:pPr>
          </w:p>
          <w:p w:rsidR="005F6273" w:rsidRPr="00123EBF" w:rsidRDefault="00C978D5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N</w:t>
            </w:r>
            <w:r w:rsidR="006D5074">
              <w:rPr>
                <w:rFonts w:ascii="Arial" w:hAnsi="Arial" w:cs="Arial"/>
                <w:sz w:val="28"/>
                <w:szCs w:val="28"/>
              </w:rPr>
              <w:t>O</w:t>
            </w:r>
          </w:p>
          <w:p w:rsidR="00F36B20" w:rsidRPr="00123EBF" w:rsidRDefault="00F36B20" w:rsidP="001B00A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F6273" w:rsidRPr="00123EBF" w:rsidTr="00151946">
        <w:tc>
          <w:tcPr>
            <w:tcW w:w="2700" w:type="dxa"/>
          </w:tcPr>
          <w:p w:rsidR="00C978D5" w:rsidRPr="00123EBF" w:rsidRDefault="005F627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Iron</w:t>
            </w:r>
          </w:p>
          <w:p w:rsidR="00C978D5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47725" cy="847725"/>
                  <wp:effectExtent l="19050" t="0" r="9525" b="0"/>
                  <wp:docPr id="161" name="Picture 161" descr="Electric_Iron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lectric_I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22679" w:rsidRPr="00123EBF" w:rsidRDefault="005F627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iron my own clothes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</w:p>
          <w:p w:rsidR="00A22679" w:rsidRPr="00123EBF" w:rsidRDefault="00A22679">
            <w:pPr>
              <w:rPr>
                <w:rFonts w:ascii="Arial" w:hAnsi="Arial" w:cs="Arial"/>
                <w:sz w:val="28"/>
                <w:szCs w:val="28"/>
              </w:rPr>
            </w:pPr>
          </w:p>
          <w:p w:rsidR="005F6273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                NO</w:t>
            </w:r>
          </w:p>
          <w:p w:rsidR="001779E0" w:rsidRPr="00123EBF" w:rsidRDefault="001779E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F6273" w:rsidRPr="00123EBF" w:rsidTr="00151946">
        <w:tc>
          <w:tcPr>
            <w:tcW w:w="2700" w:type="dxa"/>
          </w:tcPr>
          <w:p w:rsidR="005F6273" w:rsidRPr="00123EBF" w:rsidRDefault="005F6273">
            <w:pPr>
              <w:rPr>
                <w:rFonts w:ascii="Arial" w:hAnsi="Arial" w:cs="Arial"/>
                <w:sz w:val="28"/>
                <w:szCs w:val="28"/>
              </w:rPr>
            </w:pPr>
          </w:p>
          <w:p w:rsidR="00C978D5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19150" cy="962025"/>
                  <wp:effectExtent l="19050" t="0" r="0" b="0"/>
                  <wp:docPr id="163" name="Picture 163" descr="Fabric_Bed_Linen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Fabric_Bed_Li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8D5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</w:p>
          <w:p w:rsidR="00C978D5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</w:p>
          <w:p w:rsidR="00C978D5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1076325" cy="1000125"/>
                  <wp:effectExtent l="19050" t="0" r="9525" b="0"/>
                  <wp:docPr id="164" name="Picture 164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C978D5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strip my bed linen for washing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C978D5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</w:p>
          <w:p w:rsidR="00C978D5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               NO</w:t>
            </w:r>
          </w:p>
          <w:p w:rsidR="00C978D5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</w:p>
          <w:p w:rsidR="00C978D5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re-make my bed and put on a duvet cover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C978D5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</w:p>
          <w:p w:rsidR="00F36B20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             NO</w:t>
            </w:r>
          </w:p>
          <w:p w:rsidR="004F0737" w:rsidRDefault="004F0737">
            <w:pPr>
              <w:rPr>
                <w:rFonts w:ascii="Arial" w:hAnsi="Arial" w:cs="Arial"/>
                <w:sz w:val="28"/>
                <w:szCs w:val="28"/>
              </w:rPr>
            </w:pPr>
          </w:p>
          <w:p w:rsidR="004F0737" w:rsidRDefault="004F0737">
            <w:pPr>
              <w:rPr>
                <w:rFonts w:ascii="Arial" w:hAnsi="Arial" w:cs="Arial"/>
                <w:sz w:val="28"/>
                <w:szCs w:val="28"/>
              </w:rPr>
            </w:pPr>
          </w:p>
          <w:p w:rsidR="00C978D5" w:rsidRPr="00123EBF" w:rsidRDefault="00057AC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need help with</w:t>
            </w:r>
            <w:r w:rsidR="00C978D5" w:rsidRPr="00123EBF">
              <w:rPr>
                <w:rFonts w:ascii="Arial" w:hAnsi="Arial" w:cs="Arial"/>
                <w:sz w:val="28"/>
                <w:szCs w:val="28"/>
              </w:rPr>
              <w:t xml:space="preserve"> :</w:t>
            </w:r>
            <w:r>
              <w:rPr>
                <w:rFonts w:ascii="Arial" w:hAnsi="Arial" w:cs="Arial"/>
                <w:sz w:val="28"/>
                <w:szCs w:val="28"/>
              </w:rPr>
              <w:t xml:space="preserve"> ……………………..</w:t>
            </w:r>
            <w:r w:rsidR="00267501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1B00AB" w:rsidRPr="00123EBF" w:rsidRDefault="001B00AB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 w:rsidP="0064415C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 w:rsidP="0064415C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Default="0064415C" w:rsidP="0064415C">
            <w:pPr>
              <w:rPr>
                <w:rFonts w:ascii="Arial" w:hAnsi="Arial" w:cs="Arial"/>
                <w:sz w:val="28"/>
                <w:szCs w:val="28"/>
              </w:rPr>
            </w:pPr>
          </w:p>
          <w:p w:rsidR="00123EBF" w:rsidRPr="00123EBF" w:rsidRDefault="00123EBF" w:rsidP="0064415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B3D88" w:rsidRDefault="001B3D88" w:rsidP="00A22679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AD50A2" w:rsidRPr="00D213EA" w:rsidRDefault="00A22679" w:rsidP="00A2267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FIRST AID</w:t>
      </w:r>
    </w:p>
    <w:p w:rsidR="00AD50A2" w:rsidRPr="00123EBF" w:rsidRDefault="00AD50A2">
      <w:pPr>
        <w:rPr>
          <w:rFonts w:ascii="Arial" w:hAnsi="Arial" w:cs="Arial"/>
          <w:sz w:val="28"/>
          <w:szCs w:val="28"/>
        </w:rPr>
      </w:pPr>
    </w:p>
    <w:tbl>
      <w:tblPr>
        <w:tblW w:w="97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7200"/>
      </w:tblGrid>
      <w:tr w:rsidR="00AD50A2" w:rsidRPr="00123EBF" w:rsidTr="00151946">
        <w:tc>
          <w:tcPr>
            <w:tcW w:w="2520" w:type="dxa"/>
          </w:tcPr>
          <w:p w:rsidR="00AD50A2" w:rsidRDefault="00AD50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Emergency</w:t>
            </w:r>
          </w:p>
          <w:p w:rsidR="004F0737" w:rsidRPr="00123EBF" w:rsidRDefault="004F07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827314" cy="666750"/>
                  <wp:effectExtent l="0" t="0" r="0" b="0"/>
                  <wp:docPr id="56" name="Picture 56" descr="Image result for emergency symbol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mergency symbol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99" cy="67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D50A2" w:rsidRPr="00123EBF" w:rsidRDefault="00AD50A2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know what an emergency is</w:t>
            </w:r>
            <w:r w:rsidR="004F0737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AD50A2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</w:p>
          <w:p w:rsidR="00AD50A2" w:rsidRPr="00123EBF" w:rsidRDefault="00C978D5" w:rsidP="00C978D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</w:t>
            </w:r>
            <w:r w:rsidR="00AD50A2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="00AD50A2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="006D5074">
              <w:rPr>
                <w:rFonts w:ascii="Arial" w:hAnsi="Arial" w:cs="Arial"/>
                <w:sz w:val="28"/>
                <w:szCs w:val="28"/>
              </w:rPr>
              <w:t xml:space="preserve"> NO</w:t>
            </w:r>
          </w:p>
          <w:p w:rsidR="00AD50A2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50A2" w:rsidRPr="00123EBF" w:rsidTr="00151946">
        <w:tc>
          <w:tcPr>
            <w:tcW w:w="2520" w:type="dxa"/>
          </w:tcPr>
          <w:p w:rsidR="00AD50A2" w:rsidRDefault="00AD50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Contact</w:t>
            </w:r>
          </w:p>
          <w:p w:rsidR="004C06FE" w:rsidRPr="00123EBF" w:rsidRDefault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 wp14:anchorId="52BFAAB7" wp14:editId="1E051A88">
                  <wp:extent cx="942975" cy="876216"/>
                  <wp:effectExtent l="0" t="0" r="0" b="635"/>
                  <wp:docPr id="57" name="Picture 57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91" cy="882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D50A2" w:rsidRPr="00123EBF" w:rsidRDefault="00AD50A2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know who to contact in an emergency</w:t>
            </w:r>
            <w:r w:rsidR="004C06FE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AD50A2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</w:p>
          <w:p w:rsidR="00AD50A2" w:rsidRPr="00123EBF" w:rsidRDefault="00C978D5" w:rsidP="00C978D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</w:t>
            </w:r>
            <w:r w:rsidR="00AD50A2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="00AD50A2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="006D5074">
              <w:rPr>
                <w:rFonts w:ascii="Arial" w:hAnsi="Arial" w:cs="Arial"/>
                <w:sz w:val="28"/>
                <w:szCs w:val="28"/>
              </w:rPr>
              <w:t xml:space="preserve"> NO</w:t>
            </w:r>
          </w:p>
          <w:p w:rsidR="00AD50A2" w:rsidRPr="00123EBF" w:rsidRDefault="00AD50A2" w:rsidP="0064415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50A2" w:rsidRPr="00123EBF" w:rsidTr="00151946">
        <w:tc>
          <w:tcPr>
            <w:tcW w:w="2520" w:type="dxa"/>
          </w:tcPr>
          <w:p w:rsidR="00C978D5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Fire</w:t>
            </w:r>
          </w:p>
          <w:p w:rsidR="00C978D5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23900" cy="971550"/>
                  <wp:effectExtent l="19050" t="0" r="0" b="0"/>
                  <wp:docPr id="169" name="Picture 169" descr="fire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f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D50A2" w:rsidRPr="00123EBF" w:rsidRDefault="00AD50A2" w:rsidP="004C06FE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know what to do if there is a fire or if I hear the Fire Alarm</w:t>
            </w:r>
            <w:r w:rsidR="004C06FE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9440A5" w:rsidRPr="00123EBF" w:rsidRDefault="009440A5">
            <w:pPr>
              <w:rPr>
                <w:rFonts w:ascii="Arial" w:hAnsi="Arial" w:cs="Arial"/>
                <w:sz w:val="28"/>
                <w:szCs w:val="28"/>
              </w:rPr>
            </w:pPr>
          </w:p>
          <w:p w:rsidR="00AD50A2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               NO</w:t>
            </w:r>
          </w:p>
          <w:p w:rsidR="00AD50A2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50A2" w:rsidRPr="00123EBF" w:rsidTr="00151946">
        <w:tc>
          <w:tcPr>
            <w:tcW w:w="2520" w:type="dxa"/>
          </w:tcPr>
          <w:p w:rsidR="00AD50A2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First Aid Box</w:t>
            </w:r>
          </w:p>
          <w:p w:rsidR="00C978D5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38250" cy="828675"/>
                  <wp:effectExtent l="19050" t="0" r="0" b="0"/>
                  <wp:docPr id="171" name="Picture 171" descr="PHE1302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PHE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D50A2" w:rsidRPr="00123EBF" w:rsidRDefault="00AD50A2" w:rsidP="004C06F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know where the first aid box is</w:t>
            </w:r>
            <w:r w:rsidR="00E71775">
              <w:rPr>
                <w:rFonts w:ascii="Arial" w:hAnsi="Arial" w:cs="Arial"/>
                <w:sz w:val="28"/>
                <w:szCs w:val="28"/>
              </w:rPr>
              <w:t>:-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AD50A2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</w:p>
          <w:p w:rsidR="00AD50A2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 w:rsidR="006D5074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C978D5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</w:p>
          <w:p w:rsidR="00C978D5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50A2" w:rsidRPr="00123EBF" w:rsidTr="00151946">
        <w:tc>
          <w:tcPr>
            <w:tcW w:w="2520" w:type="dxa"/>
          </w:tcPr>
          <w:p w:rsidR="00AD50A2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C978D5" w:rsidRPr="00123EBF" w:rsidRDefault="00C978D5">
            <w:pPr>
              <w:rPr>
                <w:rFonts w:ascii="Arial" w:hAnsi="Arial" w:cs="Arial"/>
                <w:sz w:val="28"/>
                <w:szCs w:val="28"/>
              </w:rPr>
            </w:pPr>
          </w:p>
          <w:p w:rsidR="00C978D5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00150" cy="781050"/>
                  <wp:effectExtent l="19050" t="0" r="0" b="0"/>
                  <wp:docPr id="173" name="Picture 173" descr="iStock_000002769054XSmall_ambulance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iStock_000002769054XSmall_ambul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2AB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38250" cy="857250"/>
                  <wp:effectExtent l="19050" t="0" r="0" b="0"/>
                  <wp:docPr id="174" name="Picture 174" descr="999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2AB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76350" cy="695325"/>
                  <wp:effectExtent l="19050" t="0" r="0" b="0"/>
                  <wp:docPr id="175" name="Picture 175" descr="school_firetour_engnearside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school_firetour_engnear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2AB" w:rsidRPr="00123EBF" w:rsidRDefault="00F7358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60960</wp:posOffset>
                      </wp:positionV>
                      <wp:extent cx="6172200" cy="0"/>
                      <wp:effectExtent l="9525" t="13335" r="9525" b="5715"/>
                      <wp:wrapNone/>
                      <wp:docPr id="228" name="Lin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92F7FA" id="Line 14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4.8pt" to="477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T6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"/>
                  </w:pict>
                </mc:Fallback>
              </mc:AlternateContent>
            </w:r>
          </w:p>
          <w:p w:rsidR="007532AB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1076325" cy="1000125"/>
                  <wp:effectExtent l="19050" t="0" r="9525" b="0"/>
                  <wp:docPr id="176" name="Picture 176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D50A2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help with………………….</w:t>
            </w:r>
          </w:p>
          <w:p w:rsidR="00AD50A2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</w:p>
          <w:p w:rsidR="007532AB" w:rsidRPr="00123EBF" w:rsidRDefault="007532AB">
            <w:pPr>
              <w:rPr>
                <w:rFonts w:ascii="Arial" w:hAnsi="Arial" w:cs="Arial"/>
                <w:sz w:val="28"/>
                <w:szCs w:val="28"/>
              </w:rPr>
            </w:pPr>
          </w:p>
          <w:p w:rsidR="00AD50A2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Calling an ambulance</w:t>
            </w:r>
          </w:p>
          <w:p w:rsidR="00AD50A2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</w:p>
          <w:p w:rsidR="007532AB" w:rsidRPr="00123EBF" w:rsidRDefault="007532AB">
            <w:pPr>
              <w:rPr>
                <w:rFonts w:ascii="Arial" w:hAnsi="Arial" w:cs="Arial"/>
                <w:sz w:val="28"/>
                <w:szCs w:val="28"/>
              </w:rPr>
            </w:pPr>
          </w:p>
          <w:p w:rsidR="00AD50A2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Dialling the </w:t>
            </w:r>
            <w:r w:rsidR="00AD50A2" w:rsidRPr="00123EBF">
              <w:rPr>
                <w:rFonts w:ascii="Arial" w:hAnsi="Arial" w:cs="Arial"/>
                <w:sz w:val="28"/>
                <w:szCs w:val="28"/>
              </w:rPr>
              <w:t xml:space="preserve">Emergency </w:t>
            </w:r>
            <w:r w:rsidRPr="00123EBF">
              <w:rPr>
                <w:rFonts w:ascii="Arial" w:hAnsi="Arial" w:cs="Arial"/>
                <w:sz w:val="28"/>
                <w:szCs w:val="28"/>
              </w:rPr>
              <w:t>N</w:t>
            </w:r>
            <w:r w:rsidR="00AD50A2" w:rsidRPr="00123EBF">
              <w:rPr>
                <w:rFonts w:ascii="Arial" w:hAnsi="Arial" w:cs="Arial"/>
                <w:sz w:val="28"/>
                <w:szCs w:val="28"/>
              </w:rPr>
              <w:t>umber</w:t>
            </w:r>
          </w:p>
          <w:p w:rsidR="007532AB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</w:p>
          <w:p w:rsidR="007532AB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</w:p>
          <w:p w:rsidR="00AD50A2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Getting out if there is a fire</w:t>
            </w:r>
            <w:r w:rsidR="009440A5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AD50A2" w:rsidRPr="00123EBF" w:rsidRDefault="00AD50A2">
            <w:pPr>
              <w:rPr>
                <w:rFonts w:ascii="Arial" w:hAnsi="Arial" w:cs="Arial"/>
                <w:sz w:val="28"/>
                <w:szCs w:val="28"/>
              </w:rPr>
            </w:pPr>
          </w:p>
          <w:p w:rsidR="0060354F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</w:p>
          <w:p w:rsidR="00E71775" w:rsidRDefault="00E71775">
            <w:pPr>
              <w:rPr>
                <w:rFonts w:ascii="Arial" w:hAnsi="Arial" w:cs="Arial"/>
                <w:sz w:val="28"/>
                <w:szCs w:val="28"/>
              </w:rPr>
            </w:pPr>
          </w:p>
          <w:p w:rsidR="00E71775" w:rsidRDefault="00E71775">
            <w:pPr>
              <w:rPr>
                <w:rFonts w:ascii="Arial" w:hAnsi="Arial" w:cs="Arial"/>
                <w:sz w:val="28"/>
                <w:szCs w:val="28"/>
              </w:rPr>
            </w:pPr>
          </w:p>
          <w:p w:rsidR="00E272F1" w:rsidRPr="00E71775" w:rsidRDefault="007532AB" w:rsidP="009440A5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Additional Help …….</w:t>
            </w:r>
            <w:r w:rsidR="009440A5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71775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123EBF">
              <w:rPr>
                <w:rFonts w:ascii="Arial" w:hAnsi="Arial" w:cs="Arial"/>
                <w:sz w:val="28"/>
                <w:szCs w:val="28"/>
              </w:rPr>
              <w:t>(i.e.) Pendant alarm ?</w:t>
            </w:r>
          </w:p>
          <w:p w:rsidR="009440A5" w:rsidRPr="00123EBF" w:rsidRDefault="009440A5" w:rsidP="009440A5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 w:rsidP="009440A5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 w:rsidP="009440A5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 w:rsidP="009440A5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 w:rsidP="009440A5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 w:rsidP="009440A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23EBF" w:rsidRDefault="00123EBF" w:rsidP="00A22679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1B3D88" w:rsidRDefault="001B3D88" w:rsidP="00A22679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AD50A2" w:rsidRPr="00D213EA" w:rsidRDefault="00A22679" w:rsidP="00A2267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ROAD SAFETY AND OUT AND ABOUT IN THE COMMUNITY</w:t>
      </w:r>
    </w:p>
    <w:p w:rsidR="00AD50A2" w:rsidRPr="00123EBF" w:rsidRDefault="00AD50A2">
      <w:pPr>
        <w:rPr>
          <w:rFonts w:ascii="Arial" w:hAnsi="Arial" w:cs="Arial"/>
          <w:sz w:val="28"/>
          <w:szCs w:val="28"/>
        </w:rPr>
      </w:pP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6"/>
        <w:gridCol w:w="6924"/>
      </w:tblGrid>
      <w:tr w:rsidR="00AD50A2" w:rsidRPr="00123EBF" w:rsidTr="00A635FE">
        <w:trPr>
          <w:trHeight w:val="1906"/>
        </w:trPr>
        <w:tc>
          <w:tcPr>
            <w:tcW w:w="2340" w:type="dxa"/>
          </w:tcPr>
          <w:p w:rsidR="00AD50A2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Go Out</w:t>
            </w:r>
          </w:p>
          <w:p w:rsidR="007532AB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76300" cy="952500"/>
                  <wp:effectExtent l="19050" t="0" r="0" b="0"/>
                  <wp:docPr id="178" name="Picture 178" descr="61746821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61746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1779E0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I can go out on my own </w:t>
            </w:r>
            <w:r w:rsidR="00710D42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1779E0" w:rsidRPr="00123EBF" w:rsidRDefault="001779E0">
            <w:pPr>
              <w:rPr>
                <w:rFonts w:ascii="Arial" w:hAnsi="Arial" w:cs="Arial"/>
                <w:sz w:val="28"/>
                <w:szCs w:val="28"/>
              </w:rPr>
            </w:pPr>
          </w:p>
          <w:p w:rsidR="00AD50A2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</w:t>
            </w:r>
            <w:r w:rsidR="0060354F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="0060354F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  <w:r w:rsidR="006D5074">
              <w:rPr>
                <w:rFonts w:ascii="Arial" w:hAnsi="Arial" w:cs="Arial"/>
                <w:sz w:val="28"/>
                <w:szCs w:val="28"/>
              </w:rPr>
              <w:t xml:space="preserve"> NO</w:t>
            </w:r>
          </w:p>
          <w:p w:rsidR="001779E0" w:rsidRPr="00123EBF" w:rsidRDefault="001779E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50A2" w:rsidRPr="00123EBF" w:rsidTr="00151946">
        <w:tc>
          <w:tcPr>
            <w:tcW w:w="2340" w:type="dxa"/>
          </w:tcPr>
          <w:p w:rsidR="00AD50A2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Another Person</w:t>
            </w:r>
          </w:p>
          <w:p w:rsidR="007532AB" w:rsidRPr="00123EBF" w:rsidRDefault="007532AB">
            <w:pPr>
              <w:rPr>
                <w:rFonts w:ascii="Arial" w:hAnsi="Arial" w:cs="Arial"/>
                <w:sz w:val="28"/>
                <w:szCs w:val="28"/>
              </w:rPr>
            </w:pPr>
          </w:p>
          <w:p w:rsidR="007532AB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38225" cy="800100"/>
                  <wp:effectExtent l="19050" t="0" r="9525" b="0"/>
                  <wp:docPr id="180" name="Picture 180" descr="meditation-paths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meditation-pa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D50A2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another person with me when I go out</w:t>
            </w:r>
            <w:r w:rsidR="00710D42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1779E0" w:rsidRPr="00123EBF" w:rsidRDefault="001779E0">
            <w:pPr>
              <w:rPr>
                <w:rFonts w:ascii="Arial" w:hAnsi="Arial" w:cs="Arial"/>
                <w:sz w:val="28"/>
                <w:szCs w:val="28"/>
              </w:rPr>
            </w:pPr>
          </w:p>
          <w:p w:rsidR="0060354F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="0060354F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="0060354F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</w:t>
            </w:r>
            <w:r w:rsidR="006D5074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1779E0" w:rsidRPr="00123EBF" w:rsidRDefault="001779E0" w:rsidP="0064415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50A2" w:rsidRPr="00123EBF" w:rsidTr="00151946">
        <w:tc>
          <w:tcPr>
            <w:tcW w:w="2340" w:type="dxa"/>
          </w:tcPr>
          <w:p w:rsidR="007532AB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  <w:smartTag w:uri="urn:schemas-microsoft-com:office:smarttags" w:element="Street">
              <w:smartTag w:uri="urn:schemas-microsoft-com:office:smarttags" w:element="address">
                <w:r w:rsidRPr="00123EBF">
                  <w:rPr>
                    <w:rFonts w:ascii="Arial" w:hAnsi="Arial" w:cs="Arial"/>
                    <w:sz w:val="28"/>
                    <w:szCs w:val="28"/>
                  </w:rPr>
                  <w:t>Cross Road</w:t>
                </w:r>
              </w:smartTag>
            </w:smartTag>
          </w:p>
          <w:p w:rsidR="007532AB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81050" cy="1038225"/>
                  <wp:effectExtent l="19050" t="0" r="0" b="0"/>
                  <wp:docPr id="182" name="Picture 182" descr="traffic_lights_green_man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traffic_lights_green_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D50A2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cross the road safely on my own</w:t>
            </w:r>
          </w:p>
          <w:p w:rsidR="0060354F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e.g. use a pedestrian crossing</w:t>
            </w:r>
            <w:r w:rsidR="00710D42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8053BC" w:rsidRPr="00123EBF" w:rsidRDefault="008053BC">
            <w:pPr>
              <w:rPr>
                <w:rFonts w:ascii="Arial" w:hAnsi="Arial" w:cs="Arial"/>
                <w:sz w:val="28"/>
                <w:szCs w:val="28"/>
              </w:rPr>
            </w:pPr>
          </w:p>
          <w:p w:rsidR="0060354F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</w:t>
            </w:r>
            <w:r w:rsidR="0060354F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="0060354F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</w:t>
            </w:r>
            <w:r w:rsidR="006D5074">
              <w:rPr>
                <w:rFonts w:ascii="Arial" w:hAnsi="Arial" w:cs="Arial"/>
                <w:sz w:val="28"/>
                <w:szCs w:val="28"/>
              </w:rPr>
              <w:t>NO</w:t>
            </w:r>
          </w:p>
          <w:p w:rsidR="0060354F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50A2" w:rsidRPr="00123EBF" w:rsidTr="00151946">
        <w:tc>
          <w:tcPr>
            <w:tcW w:w="2340" w:type="dxa"/>
          </w:tcPr>
          <w:p w:rsidR="007532AB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Town</w:t>
            </w:r>
          </w:p>
          <w:p w:rsidR="007532AB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28725" cy="990600"/>
                  <wp:effectExtent l="19050" t="0" r="9525" b="0"/>
                  <wp:docPr id="184" name="Picture 184" descr="page_home_high_butt_up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page_home_high_butt_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D50A2" w:rsidRPr="00123EBF" w:rsidRDefault="007532A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</w:t>
            </w:r>
            <w:r w:rsidR="0060354F" w:rsidRPr="00123EBF">
              <w:rPr>
                <w:rFonts w:ascii="Arial" w:hAnsi="Arial" w:cs="Arial"/>
                <w:sz w:val="28"/>
                <w:szCs w:val="28"/>
              </w:rPr>
              <w:t xml:space="preserve"> can find my way around town (</w:t>
            </w:r>
            <w:r w:rsidR="00710D42">
              <w:rPr>
                <w:rFonts w:ascii="Arial" w:hAnsi="Arial" w:cs="Arial"/>
                <w:sz w:val="28"/>
                <w:szCs w:val="28"/>
              </w:rPr>
              <w:t xml:space="preserve">e.g. </w:t>
            </w:r>
            <w:r w:rsidR="0060354F" w:rsidRPr="00123EBF">
              <w:rPr>
                <w:rFonts w:ascii="Arial" w:hAnsi="Arial" w:cs="Arial"/>
                <w:sz w:val="28"/>
                <w:szCs w:val="28"/>
              </w:rPr>
              <w:t>know where shops are)</w:t>
            </w:r>
            <w:r w:rsidR="00710D42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60354F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</w:t>
            </w:r>
            <w:r w:rsidR="0060354F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="0060354F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</w:t>
            </w:r>
            <w:r w:rsidR="006D5074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AF17CC" w:rsidRPr="00123EBF" w:rsidRDefault="00AF17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50A2" w:rsidRPr="00123EBF" w:rsidTr="00151946">
        <w:tc>
          <w:tcPr>
            <w:tcW w:w="2340" w:type="dxa"/>
          </w:tcPr>
          <w:p w:rsidR="00AD50A2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Lost</w:t>
            </w:r>
          </w:p>
          <w:p w:rsidR="007532AB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428750" cy="962025"/>
                  <wp:effectExtent l="19050" t="0" r="0" b="0"/>
                  <wp:docPr id="186" name="Picture 186" descr="Telephone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Tele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D50A2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know what to do if I get lost</w:t>
            </w:r>
            <w:r w:rsidR="00710D42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60354F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</w:p>
          <w:p w:rsidR="0060354F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</w:t>
            </w:r>
            <w:r w:rsidR="0060354F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6D5074">
              <w:rPr>
                <w:rFonts w:ascii="Arial" w:hAnsi="Arial" w:cs="Arial"/>
                <w:sz w:val="28"/>
                <w:szCs w:val="28"/>
              </w:rPr>
              <w:t>ES</w:t>
            </w:r>
            <w:r w:rsidR="0060354F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  <w:r w:rsidR="006D5074">
              <w:rPr>
                <w:rFonts w:ascii="Arial" w:hAnsi="Arial" w:cs="Arial"/>
                <w:sz w:val="28"/>
                <w:szCs w:val="28"/>
              </w:rPr>
              <w:t xml:space="preserve"> NO</w:t>
            </w:r>
          </w:p>
          <w:p w:rsidR="00AF17CC" w:rsidRPr="00123EBF" w:rsidRDefault="00AF17CC">
            <w:pPr>
              <w:rPr>
                <w:rFonts w:ascii="Arial" w:hAnsi="Arial" w:cs="Arial"/>
                <w:sz w:val="28"/>
                <w:szCs w:val="28"/>
              </w:rPr>
            </w:pPr>
          </w:p>
          <w:p w:rsidR="007532AB" w:rsidRDefault="007532A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have a mobile telephone that I can use</w:t>
            </w:r>
            <w:r w:rsidR="00710D42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710D42" w:rsidRPr="00123EBF" w:rsidRDefault="00710D42">
            <w:pPr>
              <w:rPr>
                <w:rFonts w:ascii="Arial" w:hAnsi="Arial" w:cs="Arial"/>
                <w:sz w:val="28"/>
                <w:szCs w:val="28"/>
              </w:rPr>
            </w:pPr>
          </w:p>
          <w:p w:rsidR="007532AB" w:rsidRPr="00123EBF" w:rsidRDefault="007532A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Y</w:t>
            </w:r>
            <w:r w:rsidR="006D5074">
              <w:rPr>
                <w:rFonts w:ascii="Arial" w:hAnsi="Arial" w:cs="Arial"/>
                <w:sz w:val="28"/>
                <w:szCs w:val="28"/>
              </w:rPr>
              <w:t>ES                  NO</w:t>
            </w:r>
          </w:p>
          <w:p w:rsidR="007532AB" w:rsidRPr="00123EBF" w:rsidRDefault="007532A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635FE" w:rsidRPr="00123EBF" w:rsidTr="00151946">
        <w:tc>
          <w:tcPr>
            <w:tcW w:w="2340" w:type="dxa"/>
          </w:tcPr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Understanding Danger</w:t>
            </w:r>
          </w:p>
          <w:p w:rsidR="00A635FE" w:rsidRPr="00123EBF" w:rsidRDefault="00A635F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15707" cy="504825"/>
                  <wp:effectExtent l="0" t="0" r="8890" b="0"/>
                  <wp:docPr id="257" name="Picture 257" descr="Image result for stranger danger clipart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tranger danger clipart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31" b="27790"/>
                          <a:stretch/>
                        </pic:blipFill>
                        <pic:spPr bwMode="auto">
                          <a:xfrm>
                            <a:off x="0" y="0"/>
                            <a:ext cx="1527868" cy="50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I’m not happy with someone I am able to ask for help:-</w:t>
            </w: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  <w:t xml:space="preserve">      </w:t>
            </w:r>
            <w:r w:rsidRPr="00123EBF">
              <w:rPr>
                <w:rFonts w:ascii="Arial" w:hAnsi="Arial" w:cs="Arial"/>
                <w:sz w:val="28"/>
                <w:szCs w:val="28"/>
              </w:rPr>
              <w:t>Y</w:t>
            </w:r>
            <w:r>
              <w:rPr>
                <w:rFonts w:ascii="Arial" w:hAnsi="Arial" w:cs="Arial"/>
                <w:sz w:val="28"/>
                <w:szCs w:val="28"/>
              </w:rPr>
              <w:t>ES                  NO</w:t>
            </w:r>
          </w:p>
          <w:p w:rsidR="00A635FE" w:rsidRPr="00123EBF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50A2" w:rsidRPr="00123EBF" w:rsidTr="00151946">
        <w:tc>
          <w:tcPr>
            <w:tcW w:w="2340" w:type="dxa"/>
          </w:tcPr>
          <w:p w:rsidR="00AD50A2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7532AB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1076325" cy="828675"/>
                  <wp:effectExtent l="19050" t="0" r="9525" b="0"/>
                  <wp:docPr id="189" name="Picture 189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D50A2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When I go out I need help with…………….</w:t>
            </w:r>
          </w:p>
          <w:p w:rsidR="0060354F" w:rsidRPr="00123EBF" w:rsidRDefault="0060354F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 w:rsidP="0064415C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 w:rsidP="0064415C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 w:rsidP="0064415C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 w:rsidP="0064415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0354F" w:rsidRPr="00D213EA" w:rsidRDefault="00A22679" w:rsidP="00A2267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PUBLIC TRANSPORT</w:t>
      </w:r>
    </w:p>
    <w:p w:rsidR="0060354F" w:rsidRPr="00D213EA" w:rsidRDefault="0060354F">
      <w:pPr>
        <w:rPr>
          <w:rFonts w:ascii="Arial" w:hAnsi="Arial" w:cs="Arial"/>
          <w:b/>
          <w:sz w:val="28"/>
          <w:szCs w:val="28"/>
        </w:rPr>
      </w:pP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7200"/>
      </w:tblGrid>
      <w:tr w:rsidR="00393BA6" w:rsidRPr="00123EBF" w:rsidTr="00151946">
        <w:tc>
          <w:tcPr>
            <w:tcW w:w="2340" w:type="dxa"/>
          </w:tcPr>
          <w:p w:rsidR="00393BA6" w:rsidRPr="00123EBF" w:rsidRDefault="00393BA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BUS</w:t>
            </w:r>
          </w:p>
          <w:p w:rsidR="007532AB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85875" cy="857250"/>
                  <wp:effectExtent l="19050" t="0" r="9525" b="0"/>
                  <wp:docPr id="190" name="Picture 190" descr="2030_11_1---Arriva-Bus-Service_web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2030_11_1---Arriva-Bus-Service_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5E0EFE" w:rsidRPr="00123EBF" w:rsidRDefault="00393BA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know how to get a bus</w:t>
            </w:r>
            <w:r w:rsidR="00D647A2" w:rsidRPr="00123EBF">
              <w:rPr>
                <w:rFonts w:ascii="Arial" w:hAnsi="Arial" w:cs="Arial"/>
                <w:sz w:val="28"/>
                <w:szCs w:val="28"/>
              </w:rPr>
              <w:t xml:space="preserve"> independently</w:t>
            </w:r>
            <w:r w:rsidR="00710D42">
              <w:rPr>
                <w:rFonts w:ascii="Arial" w:hAnsi="Arial" w:cs="Arial"/>
                <w:sz w:val="28"/>
                <w:szCs w:val="28"/>
              </w:rPr>
              <w:t>:-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</w:t>
            </w:r>
          </w:p>
          <w:p w:rsidR="005E0EFE" w:rsidRPr="00123EBF" w:rsidRDefault="005E0EFE">
            <w:pPr>
              <w:rPr>
                <w:rFonts w:ascii="Arial" w:hAnsi="Arial" w:cs="Arial"/>
                <w:sz w:val="16"/>
                <w:szCs w:val="16"/>
              </w:rPr>
            </w:pPr>
          </w:p>
          <w:p w:rsidR="00393BA6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</w:t>
            </w:r>
            <w:r w:rsidR="00393BA6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393BA6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</w:t>
            </w:r>
            <w:r w:rsidR="00393BA6" w:rsidRPr="00123EBF">
              <w:rPr>
                <w:rFonts w:ascii="Arial" w:hAnsi="Arial" w:cs="Arial"/>
                <w:sz w:val="28"/>
                <w:szCs w:val="28"/>
              </w:rPr>
              <w:t xml:space="preserve"> N</w:t>
            </w:r>
            <w:r w:rsidR="00E71775">
              <w:rPr>
                <w:rFonts w:ascii="Arial" w:hAnsi="Arial" w:cs="Arial"/>
                <w:sz w:val="28"/>
                <w:szCs w:val="28"/>
              </w:rPr>
              <w:t>O</w:t>
            </w:r>
          </w:p>
          <w:p w:rsidR="007532AB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</w:p>
          <w:p w:rsidR="007532AB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will need bus training until familiar</w:t>
            </w:r>
            <w:r w:rsidR="00710D42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7532AB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</w:p>
          <w:p w:rsidR="007532AB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Y</w:t>
            </w:r>
            <w:r w:rsidR="00E71775">
              <w:rPr>
                <w:rFonts w:ascii="Arial" w:hAnsi="Arial" w:cs="Arial"/>
                <w:sz w:val="28"/>
                <w:szCs w:val="28"/>
              </w:rPr>
              <w:t>ES                 NO</w:t>
            </w:r>
          </w:p>
          <w:p w:rsidR="005E0EFE" w:rsidRPr="00123EBF" w:rsidRDefault="005E0EF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BA6" w:rsidRPr="00123EBF" w:rsidTr="00151946">
        <w:tc>
          <w:tcPr>
            <w:tcW w:w="2340" w:type="dxa"/>
          </w:tcPr>
          <w:p w:rsidR="00393BA6" w:rsidRPr="00123EBF" w:rsidRDefault="00393BA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TRAIN</w:t>
            </w:r>
          </w:p>
          <w:p w:rsidR="007532AB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2025" cy="762000"/>
                  <wp:effectExtent l="19050" t="0" r="9525" b="0"/>
                  <wp:docPr id="193" name="Picture 193" descr="train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5E0EFE" w:rsidRPr="00123EBF" w:rsidRDefault="00393BA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get somewhere by train</w:t>
            </w:r>
            <w:r w:rsidR="00D647A2" w:rsidRPr="00123EBF">
              <w:rPr>
                <w:rFonts w:ascii="Arial" w:hAnsi="Arial" w:cs="Arial"/>
                <w:sz w:val="28"/>
                <w:szCs w:val="28"/>
              </w:rPr>
              <w:t xml:space="preserve"> independently</w:t>
            </w:r>
            <w:r w:rsidR="00710D42">
              <w:rPr>
                <w:rFonts w:ascii="Arial" w:hAnsi="Arial" w:cs="Arial"/>
                <w:sz w:val="28"/>
                <w:szCs w:val="28"/>
              </w:rPr>
              <w:t>:-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</w:p>
          <w:p w:rsidR="007532AB" w:rsidRPr="00123EBF" w:rsidRDefault="007532AB">
            <w:pPr>
              <w:rPr>
                <w:rFonts w:ascii="Arial" w:hAnsi="Arial" w:cs="Arial"/>
                <w:sz w:val="28"/>
                <w:szCs w:val="28"/>
              </w:rPr>
            </w:pPr>
          </w:p>
          <w:p w:rsidR="00393BA6" w:rsidRPr="00123EBF" w:rsidRDefault="007532AB" w:rsidP="007532A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="00393BA6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393BA6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5E0EFE" w:rsidRPr="00123EBF" w:rsidRDefault="005E0EF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BA6" w:rsidRPr="00123EBF" w:rsidTr="00151946">
        <w:tc>
          <w:tcPr>
            <w:tcW w:w="2340" w:type="dxa"/>
          </w:tcPr>
          <w:p w:rsidR="00393BA6" w:rsidRPr="00123EBF" w:rsidRDefault="00393BA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TAXI</w:t>
            </w:r>
          </w:p>
          <w:p w:rsidR="00D647A2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38250" cy="695325"/>
                  <wp:effectExtent l="19050" t="0" r="0" b="0"/>
                  <wp:docPr id="195" name="Picture 195" descr="TaxiCab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TaxiC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5E0EFE" w:rsidRPr="00123EBF" w:rsidRDefault="00393BA6" w:rsidP="00D647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I can </w:t>
            </w:r>
            <w:r w:rsidR="00D647A2" w:rsidRPr="00123EBF">
              <w:rPr>
                <w:rFonts w:ascii="Arial" w:hAnsi="Arial" w:cs="Arial"/>
                <w:sz w:val="28"/>
                <w:szCs w:val="28"/>
              </w:rPr>
              <w:t>book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a taxi</w:t>
            </w:r>
            <w:r w:rsidR="00D647A2" w:rsidRPr="00123EBF">
              <w:rPr>
                <w:rFonts w:ascii="Arial" w:hAnsi="Arial" w:cs="Arial"/>
                <w:sz w:val="28"/>
                <w:szCs w:val="28"/>
              </w:rPr>
              <w:t xml:space="preserve"> independently</w:t>
            </w:r>
            <w:r w:rsidR="00710D42">
              <w:rPr>
                <w:rFonts w:ascii="Arial" w:hAnsi="Arial" w:cs="Arial"/>
                <w:sz w:val="28"/>
                <w:szCs w:val="28"/>
              </w:rPr>
              <w:t>:-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           </w:t>
            </w:r>
          </w:p>
          <w:p w:rsidR="005E0EFE" w:rsidRPr="00123EBF" w:rsidRDefault="005E0EFE">
            <w:pPr>
              <w:rPr>
                <w:rFonts w:ascii="Arial" w:hAnsi="Arial" w:cs="Arial"/>
                <w:sz w:val="16"/>
                <w:szCs w:val="16"/>
              </w:rPr>
            </w:pPr>
          </w:p>
          <w:p w:rsidR="00393BA6" w:rsidRPr="00123EBF" w:rsidRDefault="00D647A2" w:rsidP="00D647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="00393BA6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393BA6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5E0EFE" w:rsidRPr="00123EBF" w:rsidRDefault="005E0EF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BA6" w:rsidRPr="00123EBF" w:rsidTr="00151946">
        <w:tc>
          <w:tcPr>
            <w:tcW w:w="2340" w:type="dxa"/>
          </w:tcPr>
          <w:p w:rsidR="00393BA6" w:rsidRPr="00123EBF" w:rsidRDefault="00393BA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Map Journey</w:t>
            </w:r>
          </w:p>
          <w:p w:rsidR="00D647A2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33475" cy="742950"/>
                  <wp:effectExtent l="19050" t="0" r="9525" b="0"/>
                  <wp:docPr id="197" name="Picture 197" descr="image002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393BA6" w:rsidRPr="00123EBF" w:rsidRDefault="00393BA6" w:rsidP="00D647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plan my journey before I leave home</w:t>
            </w:r>
            <w:r w:rsidR="00710D42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393BA6" w:rsidRPr="00123EBF" w:rsidRDefault="00393BA6">
            <w:pPr>
              <w:rPr>
                <w:rFonts w:ascii="Arial" w:hAnsi="Arial" w:cs="Arial"/>
                <w:sz w:val="16"/>
                <w:szCs w:val="16"/>
              </w:rPr>
            </w:pPr>
          </w:p>
          <w:p w:rsidR="005E0EFE" w:rsidRPr="00123EBF" w:rsidRDefault="00D647A2" w:rsidP="00E71775">
            <w:pPr>
              <w:rPr>
                <w:rFonts w:ascii="Arial" w:hAnsi="Arial" w:cs="Arial"/>
                <w:sz w:val="16"/>
                <w:szCs w:val="16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="00393BA6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393BA6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="00393BA6" w:rsidRPr="00123EBF">
              <w:rPr>
                <w:rFonts w:ascii="Arial" w:hAnsi="Arial" w:cs="Arial"/>
                <w:sz w:val="28"/>
                <w:szCs w:val="28"/>
              </w:rPr>
              <w:t xml:space="preserve">  N</w:t>
            </w:r>
            <w:r w:rsidR="00E71775">
              <w:rPr>
                <w:rFonts w:ascii="Arial" w:hAnsi="Arial" w:cs="Arial"/>
                <w:sz w:val="28"/>
                <w:szCs w:val="28"/>
              </w:rPr>
              <w:t>O</w:t>
            </w:r>
          </w:p>
        </w:tc>
      </w:tr>
      <w:tr w:rsidR="00393BA6" w:rsidRPr="00123EBF" w:rsidTr="00151946">
        <w:tc>
          <w:tcPr>
            <w:tcW w:w="2340" w:type="dxa"/>
          </w:tcPr>
          <w:p w:rsidR="00393BA6" w:rsidRPr="00123EBF" w:rsidRDefault="00393BA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D647A2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1190625" cy="914400"/>
                  <wp:effectExtent l="19050" t="0" r="9525" b="0"/>
                  <wp:docPr id="199" name="Picture 199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393BA6" w:rsidRPr="00123EBF" w:rsidRDefault="00393BA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help with………………….</w:t>
            </w:r>
          </w:p>
          <w:p w:rsidR="00D647A2" w:rsidRPr="00123EBF" w:rsidRDefault="00D647A2">
            <w:pPr>
              <w:rPr>
                <w:rFonts w:ascii="Arial" w:hAnsi="Arial" w:cs="Arial"/>
                <w:sz w:val="28"/>
                <w:szCs w:val="28"/>
              </w:rPr>
            </w:pPr>
          </w:p>
          <w:p w:rsidR="00D647A2" w:rsidRPr="00123EBF" w:rsidRDefault="00710D42" w:rsidP="00151946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(a) G</w:t>
            </w:r>
            <w:r w:rsidR="00D647A2" w:rsidRPr="00123EBF">
              <w:rPr>
                <w:rFonts w:ascii="Arial" w:hAnsi="Arial" w:cs="Arial"/>
                <w:sz w:val="28"/>
                <w:szCs w:val="28"/>
              </w:rPr>
              <w:t>oing out on day trips</w:t>
            </w:r>
            <w:r w:rsidR="00A861FE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D647A2" w:rsidRPr="00123EBF" w:rsidRDefault="00D647A2" w:rsidP="00151946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(b)</w:t>
            </w:r>
            <w:r w:rsidR="00710D4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23EBF">
              <w:rPr>
                <w:rFonts w:ascii="Arial" w:hAnsi="Arial" w:cs="Arial"/>
                <w:sz w:val="28"/>
                <w:szCs w:val="28"/>
              </w:rPr>
              <w:t>Booking and escorting on holidays</w:t>
            </w:r>
            <w:r w:rsidR="00A861FE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393BA6" w:rsidRPr="00123EBF" w:rsidRDefault="00D647A2" w:rsidP="00151946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(c)</w:t>
            </w:r>
            <w:r w:rsidR="00710D4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23EBF">
              <w:rPr>
                <w:rFonts w:ascii="Arial" w:hAnsi="Arial" w:cs="Arial"/>
                <w:sz w:val="28"/>
                <w:szCs w:val="28"/>
              </w:rPr>
              <w:t>Going to unfamiliar places</w:t>
            </w:r>
            <w:r w:rsidR="00A861FE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393BA6" w:rsidRPr="00123EBF" w:rsidRDefault="00393BA6">
            <w:pPr>
              <w:rPr>
                <w:rFonts w:ascii="Arial" w:hAnsi="Arial" w:cs="Arial"/>
                <w:sz w:val="16"/>
                <w:szCs w:val="16"/>
              </w:rPr>
            </w:pPr>
          </w:p>
          <w:p w:rsidR="00393BA6" w:rsidRPr="00123EBF" w:rsidRDefault="00393BA6">
            <w:pPr>
              <w:rPr>
                <w:rFonts w:ascii="Arial" w:hAnsi="Arial" w:cs="Arial"/>
                <w:sz w:val="16"/>
                <w:szCs w:val="16"/>
              </w:rPr>
            </w:pPr>
          </w:p>
          <w:p w:rsidR="00D647A2" w:rsidRPr="00123EBF" w:rsidRDefault="00D647A2">
            <w:pPr>
              <w:rPr>
                <w:rFonts w:ascii="Arial" w:hAnsi="Arial" w:cs="Arial"/>
                <w:sz w:val="16"/>
                <w:szCs w:val="16"/>
              </w:rPr>
            </w:pPr>
          </w:p>
          <w:p w:rsidR="00D647A2" w:rsidRPr="00123EBF" w:rsidRDefault="00D647A2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D647A2" w:rsidRPr="00123EBF" w:rsidRDefault="00D647A2">
            <w:pPr>
              <w:rPr>
                <w:rFonts w:ascii="Arial" w:hAnsi="Arial" w:cs="Arial"/>
                <w:sz w:val="16"/>
                <w:szCs w:val="16"/>
              </w:rPr>
            </w:pPr>
          </w:p>
          <w:p w:rsidR="00D647A2" w:rsidRPr="00123EBF" w:rsidRDefault="00D647A2">
            <w:pPr>
              <w:rPr>
                <w:rFonts w:ascii="Arial" w:hAnsi="Arial" w:cs="Arial"/>
                <w:sz w:val="16"/>
                <w:szCs w:val="16"/>
              </w:rPr>
            </w:pPr>
          </w:p>
          <w:p w:rsidR="00D647A2" w:rsidRPr="00123EBF" w:rsidRDefault="00D647A2">
            <w:pPr>
              <w:rPr>
                <w:rFonts w:ascii="Arial" w:hAnsi="Arial" w:cs="Arial"/>
                <w:sz w:val="16"/>
                <w:szCs w:val="16"/>
              </w:rPr>
            </w:pPr>
          </w:p>
          <w:p w:rsidR="00D647A2" w:rsidRPr="00123EBF" w:rsidRDefault="00D647A2">
            <w:pPr>
              <w:rPr>
                <w:rFonts w:ascii="Arial" w:hAnsi="Arial" w:cs="Arial"/>
                <w:sz w:val="16"/>
                <w:szCs w:val="16"/>
              </w:rPr>
            </w:pPr>
          </w:p>
          <w:p w:rsidR="00D647A2" w:rsidRPr="00123EBF" w:rsidRDefault="00D647A2">
            <w:pPr>
              <w:rPr>
                <w:rFonts w:ascii="Arial" w:hAnsi="Arial" w:cs="Arial"/>
                <w:sz w:val="16"/>
                <w:szCs w:val="16"/>
              </w:rPr>
            </w:pPr>
          </w:p>
          <w:p w:rsidR="00D647A2" w:rsidRPr="00123EBF" w:rsidRDefault="00D647A2">
            <w:pPr>
              <w:rPr>
                <w:rFonts w:ascii="Arial" w:hAnsi="Arial" w:cs="Arial"/>
                <w:sz w:val="16"/>
                <w:szCs w:val="16"/>
              </w:rPr>
            </w:pPr>
          </w:p>
          <w:p w:rsidR="00D647A2" w:rsidRPr="00123EBF" w:rsidRDefault="00D647A2">
            <w:pPr>
              <w:rPr>
                <w:rFonts w:ascii="Arial" w:hAnsi="Arial" w:cs="Arial"/>
                <w:sz w:val="16"/>
                <w:szCs w:val="16"/>
              </w:rPr>
            </w:pPr>
          </w:p>
          <w:p w:rsidR="00393BA6" w:rsidRPr="00123EBF" w:rsidRDefault="00393BA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3BA6" w:rsidRPr="00123EBF" w:rsidRDefault="00393BA6">
      <w:pPr>
        <w:rPr>
          <w:rFonts w:ascii="Arial" w:hAnsi="Arial" w:cs="Arial"/>
          <w:sz w:val="28"/>
          <w:szCs w:val="28"/>
        </w:rPr>
      </w:pPr>
    </w:p>
    <w:p w:rsidR="00393BA6" w:rsidRPr="00123EBF" w:rsidRDefault="00393BA6">
      <w:pPr>
        <w:rPr>
          <w:rFonts w:ascii="Arial" w:hAnsi="Arial" w:cs="Arial"/>
          <w:sz w:val="28"/>
          <w:szCs w:val="28"/>
        </w:rPr>
      </w:pPr>
    </w:p>
    <w:p w:rsidR="00123EBF" w:rsidRDefault="00123EBF" w:rsidP="00A22679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123EBF" w:rsidRDefault="00123EBF" w:rsidP="00A22679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393BA6" w:rsidRPr="00D213EA" w:rsidRDefault="00A22679" w:rsidP="00A2267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FRIENDSHIP AND LEISURE</w:t>
      </w:r>
    </w:p>
    <w:p w:rsidR="00393BA6" w:rsidRPr="00123EBF" w:rsidRDefault="00393BA6">
      <w:pPr>
        <w:rPr>
          <w:rFonts w:ascii="Arial" w:hAnsi="Arial" w:cs="Arial"/>
          <w:sz w:val="28"/>
          <w:szCs w:val="28"/>
        </w:rPr>
      </w:pP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7200"/>
      </w:tblGrid>
      <w:tr w:rsidR="00393BA6" w:rsidRPr="00123EBF" w:rsidTr="00151946">
        <w:tc>
          <w:tcPr>
            <w:tcW w:w="2340" w:type="dxa"/>
          </w:tcPr>
          <w:p w:rsidR="00393BA6" w:rsidRPr="00123EBF" w:rsidRDefault="00393BA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Hobbies</w:t>
            </w:r>
          </w:p>
          <w:p w:rsidR="00E42B4B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38250" cy="828675"/>
                  <wp:effectExtent l="19050" t="0" r="0" b="0"/>
                  <wp:docPr id="203" name="Picture 203" descr="17639046_61b6ba517b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17639046_61b6ba51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393BA6" w:rsidRPr="00123EBF" w:rsidRDefault="00393BA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My hobbies are………………………………</w:t>
            </w:r>
          </w:p>
          <w:p w:rsidR="00D647A2" w:rsidRPr="00123EBF" w:rsidRDefault="00D647A2">
            <w:pPr>
              <w:rPr>
                <w:rFonts w:ascii="Arial" w:hAnsi="Arial" w:cs="Arial"/>
                <w:sz w:val="28"/>
                <w:szCs w:val="28"/>
              </w:rPr>
            </w:pPr>
          </w:p>
          <w:p w:rsidR="00D647A2" w:rsidRPr="00123EBF" w:rsidRDefault="00D647A2">
            <w:pPr>
              <w:rPr>
                <w:rFonts w:ascii="Arial" w:hAnsi="Arial" w:cs="Arial"/>
                <w:sz w:val="28"/>
                <w:szCs w:val="28"/>
              </w:rPr>
            </w:pPr>
          </w:p>
          <w:p w:rsidR="00D647A2" w:rsidRPr="00123EBF" w:rsidRDefault="00D647A2">
            <w:pPr>
              <w:rPr>
                <w:rFonts w:ascii="Arial" w:hAnsi="Arial" w:cs="Arial"/>
                <w:sz w:val="28"/>
                <w:szCs w:val="28"/>
              </w:rPr>
            </w:pPr>
          </w:p>
          <w:p w:rsidR="00AA4834" w:rsidRPr="00123EBF" w:rsidRDefault="00AA483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BA6" w:rsidRPr="00123EBF" w:rsidTr="00151946">
        <w:tc>
          <w:tcPr>
            <w:tcW w:w="2340" w:type="dxa"/>
          </w:tcPr>
          <w:p w:rsidR="00393BA6" w:rsidRPr="00123EBF" w:rsidRDefault="00393BA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Going Out</w:t>
            </w:r>
          </w:p>
          <w:p w:rsidR="00213B1B" w:rsidRPr="00123EBF" w:rsidRDefault="00213B1B">
            <w:pPr>
              <w:rPr>
                <w:rFonts w:ascii="Arial" w:hAnsi="Arial" w:cs="Arial"/>
                <w:sz w:val="28"/>
                <w:szCs w:val="28"/>
              </w:rPr>
            </w:pPr>
          </w:p>
          <w:p w:rsidR="00213B1B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76325" cy="857250"/>
                  <wp:effectExtent l="19050" t="0" r="9525" b="0"/>
                  <wp:docPr id="204" name="Picture 204" descr="ten_pin_bowling_alley_skittles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ten_pin_bowling_alley_skit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B1B" w:rsidRPr="00123EBF" w:rsidRDefault="00213B1B">
            <w:pPr>
              <w:rPr>
                <w:rFonts w:ascii="Arial" w:hAnsi="Arial" w:cs="Arial"/>
                <w:sz w:val="28"/>
                <w:szCs w:val="28"/>
              </w:rPr>
            </w:pPr>
          </w:p>
          <w:p w:rsidR="00213B1B" w:rsidRPr="00123EBF" w:rsidRDefault="00F7358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69850</wp:posOffset>
                      </wp:positionV>
                      <wp:extent cx="5943600" cy="0"/>
                      <wp:effectExtent l="9525" t="5715" r="9525" b="13335"/>
                      <wp:wrapNone/>
                      <wp:docPr id="227" name="Lin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879541" id="Line 163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5.5pt" to="464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W+FgIAACw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"/>
                  </w:pict>
                </mc:Fallback>
              </mc:AlternateContent>
            </w:r>
          </w:p>
          <w:p w:rsidR="00213B1B" w:rsidRPr="00123EBF" w:rsidRDefault="00213B1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My Religion</w:t>
            </w:r>
          </w:p>
        </w:tc>
        <w:tc>
          <w:tcPr>
            <w:tcW w:w="7200" w:type="dxa"/>
          </w:tcPr>
          <w:p w:rsidR="00393BA6" w:rsidRPr="00123EBF" w:rsidRDefault="00393BA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like going to………………………………</w:t>
            </w:r>
          </w:p>
          <w:p w:rsidR="00A861FE" w:rsidRPr="00123EBF" w:rsidRDefault="00A861FE">
            <w:pPr>
              <w:rPr>
                <w:rFonts w:ascii="Arial" w:hAnsi="Arial" w:cs="Arial"/>
                <w:sz w:val="28"/>
                <w:szCs w:val="28"/>
              </w:rPr>
            </w:pPr>
          </w:p>
          <w:p w:rsidR="00834C56" w:rsidRPr="00123EBF" w:rsidRDefault="00834C56">
            <w:pPr>
              <w:rPr>
                <w:rFonts w:ascii="Arial" w:hAnsi="Arial" w:cs="Arial"/>
                <w:sz w:val="28"/>
                <w:szCs w:val="28"/>
              </w:rPr>
            </w:pPr>
          </w:p>
          <w:p w:rsidR="00936F7D" w:rsidRPr="00123EBF" w:rsidRDefault="00936F7D">
            <w:pPr>
              <w:rPr>
                <w:rFonts w:ascii="Arial" w:hAnsi="Arial" w:cs="Arial"/>
                <w:sz w:val="28"/>
                <w:szCs w:val="28"/>
              </w:rPr>
            </w:pPr>
          </w:p>
          <w:p w:rsidR="00A861FE" w:rsidRPr="00123EBF" w:rsidRDefault="00A861FE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28"/>
                <w:szCs w:val="28"/>
              </w:rPr>
            </w:pPr>
          </w:p>
          <w:p w:rsidR="00A861FE" w:rsidRPr="00123EBF" w:rsidRDefault="00A861FE">
            <w:pPr>
              <w:rPr>
                <w:rFonts w:ascii="Arial" w:hAnsi="Arial" w:cs="Arial"/>
                <w:sz w:val="28"/>
                <w:szCs w:val="28"/>
              </w:rPr>
            </w:pPr>
          </w:p>
          <w:p w:rsidR="00D647A2" w:rsidRPr="00123EBF" w:rsidRDefault="00771A6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My Religion is</w:t>
            </w:r>
            <w:r w:rsidR="00213B1B" w:rsidRPr="00123EBF">
              <w:rPr>
                <w:rFonts w:ascii="Arial" w:hAnsi="Arial" w:cs="Arial"/>
                <w:sz w:val="28"/>
                <w:szCs w:val="28"/>
              </w:rPr>
              <w:t>:</w:t>
            </w:r>
          </w:p>
          <w:p w:rsidR="00213B1B" w:rsidRDefault="00213B1B">
            <w:pPr>
              <w:rPr>
                <w:rFonts w:ascii="Arial" w:hAnsi="Arial" w:cs="Arial"/>
                <w:sz w:val="28"/>
                <w:szCs w:val="28"/>
              </w:rPr>
            </w:pPr>
          </w:p>
          <w:p w:rsidR="00771A64" w:rsidRPr="00123EBF" w:rsidRDefault="00771A64">
            <w:pPr>
              <w:rPr>
                <w:rFonts w:ascii="Arial" w:hAnsi="Arial" w:cs="Arial"/>
                <w:sz w:val="28"/>
                <w:szCs w:val="28"/>
              </w:rPr>
            </w:pPr>
          </w:p>
          <w:p w:rsidR="00213B1B" w:rsidRPr="00123EBF" w:rsidRDefault="00213B1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Do you go regularly to religious meetings</w:t>
            </w:r>
            <w:r w:rsidR="00771A64">
              <w:rPr>
                <w:rFonts w:ascii="Arial" w:hAnsi="Arial" w:cs="Arial"/>
                <w:sz w:val="28"/>
                <w:szCs w:val="28"/>
              </w:rPr>
              <w:t>?</w:t>
            </w:r>
            <w:r w:rsidR="00B80042">
              <w:rPr>
                <w:rFonts w:ascii="Arial" w:hAnsi="Arial" w:cs="Arial"/>
                <w:sz w:val="28"/>
                <w:szCs w:val="28"/>
              </w:rPr>
              <w:t xml:space="preserve"> …………..</w:t>
            </w:r>
          </w:p>
          <w:p w:rsidR="005E0EFE" w:rsidRDefault="005E0EFE" w:rsidP="006441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80042" w:rsidRDefault="00B80042" w:rsidP="006441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71A64" w:rsidRPr="00123EBF" w:rsidRDefault="00771A64" w:rsidP="006441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93BA6" w:rsidRPr="00123EBF" w:rsidTr="00151946">
        <w:tc>
          <w:tcPr>
            <w:tcW w:w="2340" w:type="dxa"/>
          </w:tcPr>
          <w:p w:rsidR="00393BA6" w:rsidRPr="00123EBF" w:rsidRDefault="00393BA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Family/Friends</w:t>
            </w:r>
          </w:p>
          <w:p w:rsidR="00D647A2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62025" cy="819150"/>
                  <wp:effectExtent l="19050" t="0" r="9525" b="0"/>
                  <wp:docPr id="205" name="Picture 205" descr="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393BA6" w:rsidRDefault="00647F1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visit my family</w:t>
            </w:r>
            <w:r w:rsidR="00393BA6" w:rsidRPr="00123EBF">
              <w:rPr>
                <w:rFonts w:ascii="Arial" w:hAnsi="Arial" w:cs="Arial"/>
                <w:sz w:val="28"/>
                <w:szCs w:val="28"/>
              </w:rPr>
              <w:t xml:space="preserve"> and friends</w:t>
            </w:r>
            <w:r w:rsidR="00D647A2" w:rsidRPr="00123EBF">
              <w:rPr>
                <w:rFonts w:ascii="Arial" w:hAnsi="Arial" w:cs="Arial"/>
                <w:sz w:val="28"/>
                <w:szCs w:val="28"/>
              </w:rPr>
              <w:t xml:space="preserve"> on my own</w:t>
            </w:r>
            <w:r w:rsidR="00771A64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771A64" w:rsidRPr="00123EBF" w:rsidRDefault="00771A64">
            <w:pPr>
              <w:rPr>
                <w:rFonts w:ascii="Arial" w:hAnsi="Arial" w:cs="Arial"/>
                <w:sz w:val="28"/>
                <w:szCs w:val="28"/>
              </w:rPr>
            </w:pPr>
          </w:p>
          <w:p w:rsidR="00393BA6" w:rsidRPr="00123EBF" w:rsidRDefault="00393BA6">
            <w:pPr>
              <w:rPr>
                <w:rFonts w:ascii="Arial" w:hAnsi="Arial" w:cs="Arial"/>
                <w:sz w:val="16"/>
                <w:szCs w:val="16"/>
              </w:rPr>
            </w:pPr>
          </w:p>
          <w:p w:rsidR="00393BA6" w:rsidRPr="00123EBF" w:rsidRDefault="00D647A2" w:rsidP="00D647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</w:t>
            </w:r>
            <w:r w:rsidR="00393BA6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393BA6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BE5758" w:rsidRPr="00123EBF" w:rsidRDefault="00BE5758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393BA6" w:rsidRPr="00123EBF" w:rsidTr="00151946">
        <w:tc>
          <w:tcPr>
            <w:tcW w:w="2340" w:type="dxa"/>
          </w:tcPr>
          <w:p w:rsidR="00393BA6" w:rsidRPr="00123EBF" w:rsidRDefault="00615C2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Out with Friends</w:t>
            </w:r>
          </w:p>
          <w:p w:rsidR="00D647A2" w:rsidRPr="00123EBF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90625" cy="895350"/>
                  <wp:effectExtent l="19050" t="0" r="9525" b="0"/>
                  <wp:docPr id="207" name="Picture 207" descr="Primrose%2520Picnic3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Primrose%2520Picni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393BA6" w:rsidRPr="00123EBF" w:rsidRDefault="00615C2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go out with my friends on my own</w:t>
            </w:r>
            <w:r w:rsidR="00771A64">
              <w:rPr>
                <w:rFonts w:ascii="Arial" w:hAnsi="Arial" w:cs="Arial"/>
                <w:sz w:val="28"/>
                <w:szCs w:val="28"/>
              </w:rPr>
              <w:t>:-</w:t>
            </w:r>
            <w:r w:rsidR="00771A64">
              <w:rPr>
                <w:rFonts w:ascii="Arial" w:hAnsi="Arial" w:cs="Arial"/>
                <w:sz w:val="28"/>
                <w:szCs w:val="28"/>
              </w:rPr>
              <w:br/>
            </w:r>
          </w:p>
          <w:p w:rsidR="00615C28" w:rsidRPr="00123EBF" w:rsidRDefault="00615C28">
            <w:pPr>
              <w:rPr>
                <w:rFonts w:ascii="Arial" w:hAnsi="Arial" w:cs="Arial"/>
                <w:sz w:val="16"/>
                <w:szCs w:val="16"/>
              </w:rPr>
            </w:pPr>
          </w:p>
          <w:p w:rsidR="00615C28" w:rsidRPr="00123EBF" w:rsidRDefault="00D647A2" w:rsidP="00D647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="00615C28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615C28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BE5758" w:rsidRPr="00123EBF" w:rsidRDefault="00BE575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BA6" w:rsidRPr="00123EBF" w:rsidTr="00151946">
        <w:tc>
          <w:tcPr>
            <w:tcW w:w="2340" w:type="dxa"/>
          </w:tcPr>
          <w:p w:rsidR="00213B1B" w:rsidRPr="00123EBF" w:rsidRDefault="00213B1B">
            <w:pPr>
              <w:rPr>
                <w:rFonts w:ascii="Arial" w:hAnsi="Arial" w:cs="Arial"/>
                <w:sz w:val="28"/>
                <w:szCs w:val="28"/>
              </w:rPr>
            </w:pPr>
          </w:p>
          <w:p w:rsidR="00393BA6" w:rsidRPr="00123EBF" w:rsidRDefault="00615C2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Help </w:t>
            </w:r>
          </w:p>
          <w:p w:rsidR="00D647A2" w:rsidRPr="00123EBF" w:rsidRDefault="00D647A2">
            <w:pPr>
              <w:rPr>
                <w:rFonts w:ascii="Arial" w:hAnsi="Arial" w:cs="Arial"/>
                <w:sz w:val="28"/>
                <w:szCs w:val="28"/>
              </w:rPr>
            </w:pPr>
          </w:p>
          <w:p w:rsidR="00D647A2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62025" cy="714375"/>
                  <wp:effectExtent l="19050" t="0" r="9525" b="0"/>
                  <wp:docPr id="209" name="Picture 209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7A2" w:rsidRPr="00123EBF" w:rsidRDefault="00D647A2">
            <w:pPr>
              <w:rPr>
                <w:rFonts w:ascii="Arial" w:hAnsi="Arial" w:cs="Arial"/>
              </w:rPr>
            </w:pPr>
          </w:p>
          <w:p w:rsidR="00D647A2" w:rsidRPr="00123EBF" w:rsidRDefault="00D647A2">
            <w:pPr>
              <w:rPr>
                <w:rFonts w:ascii="Arial" w:hAnsi="Arial" w:cs="Arial"/>
              </w:rPr>
            </w:pPr>
          </w:p>
          <w:p w:rsidR="00213B1B" w:rsidRPr="00123EBF" w:rsidRDefault="00213B1B">
            <w:pPr>
              <w:rPr>
                <w:rFonts w:ascii="Arial" w:hAnsi="Arial" w:cs="Arial"/>
              </w:rPr>
            </w:pPr>
          </w:p>
          <w:p w:rsidR="00213B1B" w:rsidRPr="00123EBF" w:rsidRDefault="00213B1B">
            <w:pPr>
              <w:rPr>
                <w:rFonts w:ascii="Arial" w:hAnsi="Arial" w:cs="Arial"/>
              </w:rPr>
            </w:pPr>
          </w:p>
          <w:p w:rsidR="0064415C" w:rsidRPr="00123EBF" w:rsidRDefault="0064415C">
            <w:pPr>
              <w:rPr>
                <w:rFonts w:ascii="Arial" w:hAnsi="Arial" w:cs="Arial"/>
              </w:rPr>
            </w:pPr>
          </w:p>
          <w:p w:rsidR="0064415C" w:rsidRPr="00123EBF" w:rsidRDefault="0064415C">
            <w:pPr>
              <w:rPr>
                <w:rFonts w:ascii="Arial" w:hAnsi="Arial" w:cs="Arial"/>
              </w:rPr>
            </w:pPr>
          </w:p>
          <w:p w:rsidR="0064415C" w:rsidRPr="00123EBF" w:rsidRDefault="0064415C">
            <w:pPr>
              <w:rPr>
                <w:rFonts w:ascii="Arial" w:hAnsi="Arial" w:cs="Arial"/>
              </w:rPr>
            </w:pPr>
          </w:p>
          <w:p w:rsidR="00D647A2" w:rsidRPr="00123EBF" w:rsidRDefault="00D647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Relationships</w:t>
            </w:r>
          </w:p>
          <w:p w:rsidR="00D647A2" w:rsidRPr="00123EBF" w:rsidRDefault="00D647A2">
            <w:pPr>
              <w:rPr>
                <w:rFonts w:ascii="Arial" w:hAnsi="Arial" w:cs="Arial"/>
              </w:rPr>
            </w:pPr>
          </w:p>
          <w:p w:rsidR="00D647A2" w:rsidRPr="00123EBF" w:rsidRDefault="00D647A2">
            <w:pPr>
              <w:rPr>
                <w:rFonts w:ascii="Arial" w:hAnsi="Arial" w:cs="Arial"/>
              </w:rPr>
            </w:pPr>
          </w:p>
          <w:p w:rsidR="00D647A2" w:rsidRPr="00123EBF" w:rsidRDefault="006340E8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43000" cy="752475"/>
                  <wp:effectExtent l="19050" t="0" r="0" b="0"/>
                  <wp:docPr id="210" name="Picture 210" descr="050227_mas%2Bholding-hands_to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050227_mas%2Bholding-hands_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7A2" w:rsidRPr="00123EBF" w:rsidRDefault="00D647A2">
            <w:pPr>
              <w:rPr>
                <w:rFonts w:ascii="Arial" w:hAnsi="Arial" w:cs="Arial"/>
              </w:rPr>
            </w:pPr>
          </w:p>
          <w:p w:rsidR="00D647A2" w:rsidRPr="00123EBF" w:rsidRDefault="00D647A2">
            <w:pPr>
              <w:rPr>
                <w:rFonts w:ascii="Arial" w:hAnsi="Arial" w:cs="Arial"/>
              </w:rPr>
            </w:pPr>
          </w:p>
          <w:p w:rsidR="00D647A2" w:rsidRDefault="006340E8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38225" cy="1123950"/>
                  <wp:effectExtent l="19050" t="0" r="9525" b="0"/>
                  <wp:docPr id="211" name="Picture 211" descr="PA_Personal_Alarm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PA_Personal_Al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Default="00A95A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63A093AC" wp14:editId="224E290B">
                  <wp:extent cx="923925" cy="923925"/>
                  <wp:effectExtent l="0" t="0" r="9525" b="9525"/>
                  <wp:docPr id="259" name="Picture 259" descr="Image result for sad face clipart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ad face clipart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Default="00A95AA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 wp14:anchorId="2973B88A" wp14:editId="577B5063">
                  <wp:extent cx="847725" cy="704850"/>
                  <wp:effectExtent l="19050" t="0" r="9525" b="0"/>
                  <wp:docPr id="260" name="Picture 260" descr="Looking at the book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oking at the book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Pr="00123EBF" w:rsidRDefault="00A95A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2DE1D9D3" wp14:editId="4C6E440D">
                  <wp:extent cx="866775" cy="975122"/>
                  <wp:effectExtent l="0" t="0" r="0" b="0"/>
                  <wp:docPr id="261" name="irc_mi" descr="Image result for feeling scared clipart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eeling scared clipart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910" cy="97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647F19" w:rsidRDefault="00615C28" w:rsidP="00647F1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help with……………………</w:t>
            </w:r>
            <w:r w:rsidR="00647F19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80042" w:rsidRPr="00123EBF" w:rsidRDefault="00B80042" w:rsidP="00647F19">
            <w:pPr>
              <w:rPr>
                <w:rFonts w:ascii="Arial" w:hAnsi="Arial" w:cs="Arial"/>
                <w:sz w:val="28"/>
                <w:szCs w:val="28"/>
              </w:rPr>
            </w:pPr>
          </w:p>
          <w:p w:rsidR="00D647A2" w:rsidRPr="00123EBF" w:rsidRDefault="00D647A2" w:rsidP="00647F19">
            <w:pPr>
              <w:numPr>
                <w:ilvl w:val="0"/>
                <w:numId w:val="11"/>
              </w:num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Meeting and building friendships</w:t>
            </w:r>
            <w:r w:rsidR="00647F19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D647A2" w:rsidRPr="00123EBF" w:rsidRDefault="00D647A2" w:rsidP="00647F19">
            <w:pPr>
              <w:numPr>
                <w:ilvl w:val="0"/>
                <w:numId w:val="11"/>
              </w:num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Accessing community resources</w:t>
            </w:r>
          </w:p>
          <w:p w:rsidR="00D647A2" w:rsidRPr="00123EBF" w:rsidRDefault="00D647A2" w:rsidP="00647F19">
            <w:pPr>
              <w:numPr>
                <w:ilvl w:val="0"/>
                <w:numId w:val="11"/>
              </w:num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Going to Clubs</w:t>
            </w:r>
          </w:p>
          <w:p w:rsidR="00834C56" w:rsidRPr="00123EBF" w:rsidRDefault="00834C56" w:rsidP="00647F19">
            <w:pPr>
              <w:numPr>
                <w:ilvl w:val="0"/>
                <w:numId w:val="11"/>
              </w:num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Following my religion and going to church</w:t>
            </w:r>
          </w:p>
          <w:p w:rsidR="00123EBF" w:rsidRDefault="00123EBF">
            <w:pPr>
              <w:rPr>
                <w:rFonts w:ascii="Arial" w:hAnsi="Arial" w:cs="Arial"/>
                <w:sz w:val="28"/>
                <w:szCs w:val="28"/>
              </w:rPr>
            </w:pPr>
          </w:p>
          <w:p w:rsidR="00123EBF" w:rsidRDefault="00123EBF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15C" w:rsidRPr="00123EBF" w:rsidRDefault="00213B1B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OTHER :</w:t>
            </w:r>
          </w:p>
          <w:p w:rsidR="00213B1B" w:rsidRPr="00123EBF" w:rsidRDefault="00213B1B">
            <w:pPr>
              <w:rPr>
                <w:rFonts w:ascii="Arial" w:hAnsi="Arial" w:cs="Arial"/>
                <w:sz w:val="16"/>
                <w:szCs w:val="16"/>
              </w:rPr>
            </w:pPr>
          </w:p>
          <w:p w:rsidR="00E42B4B" w:rsidRPr="00123EBF" w:rsidRDefault="00E42B4B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15C" w:rsidRPr="00123EBF" w:rsidRDefault="00644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64415C" w:rsidRDefault="00644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1B3D88" w:rsidRPr="00123EBF" w:rsidRDefault="001B3D88">
            <w:pPr>
              <w:rPr>
                <w:rFonts w:ascii="Arial" w:hAnsi="Arial" w:cs="Arial"/>
                <w:sz w:val="16"/>
                <w:szCs w:val="16"/>
              </w:rPr>
            </w:pPr>
          </w:p>
          <w:p w:rsidR="00D647A2" w:rsidRPr="00123EBF" w:rsidRDefault="00D647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have a personal relationship at the present time</w:t>
            </w:r>
            <w:r w:rsidR="00771A64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D647A2" w:rsidRPr="00123EBF" w:rsidRDefault="00D647A2">
            <w:pPr>
              <w:rPr>
                <w:rFonts w:ascii="Arial" w:hAnsi="Arial" w:cs="Arial"/>
                <w:sz w:val="28"/>
                <w:szCs w:val="28"/>
              </w:rPr>
            </w:pPr>
          </w:p>
          <w:p w:rsidR="00D647A2" w:rsidRDefault="00D647A2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N</w:t>
            </w:r>
            <w:r w:rsidR="00E71775">
              <w:rPr>
                <w:rFonts w:ascii="Arial" w:hAnsi="Arial" w:cs="Arial"/>
                <w:sz w:val="28"/>
                <w:szCs w:val="28"/>
              </w:rPr>
              <w:t>O</w:t>
            </w:r>
          </w:p>
          <w:p w:rsidR="00771A64" w:rsidRPr="00123EBF" w:rsidRDefault="00771A64">
            <w:pPr>
              <w:rPr>
                <w:rFonts w:ascii="Arial" w:hAnsi="Arial" w:cs="Arial"/>
                <w:sz w:val="28"/>
                <w:szCs w:val="28"/>
              </w:rPr>
            </w:pPr>
          </w:p>
          <w:p w:rsidR="00771A64" w:rsidRDefault="00771A64" w:rsidP="004C6E66">
            <w:pPr>
              <w:rPr>
                <w:rFonts w:ascii="Arial" w:hAnsi="Arial" w:cs="Arial"/>
                <w:sz w:val="28"/>
                <w:szCs w:val="28"/>
              </w:rPr>
            </w:pPr>
          </w:p>
          <w:p w:rsidR="00771A64" w:rsidRDefault="00771A64" w:rsidP="004C6E66">
            <w:pPr>
              <w:rPr>
                <w:rFonts w:ascii="Arial" w:hAnsi="Arial" w:cs="Arial"/>
                <w:sz w:val="28"/>
                <w:szCs w:val="28"/>
              </w:rPr>
            </w:pPr>
          </w:p>
          <w:p w:rsidR="00771A64" w:rsidRDefault="00771A64" w:rsidP="004C6E66">
            <w:pPr>
              <w:rPr>
                <w:rFonts w:ascii="Arial" w:hAnsi="Arial" w:cs="Arial"/>
                <w:sz w:val="28"/>
                <w:szCs w:val="28"/>
              </w:rPr>
            </w:pPr>
          </w:p>
          <w:p w:rsidR="00771A64" w:rsidRDefault="00771A64" w:rsidP="004C6E66">
            <w:pPr>
              <w:rPr>
                <w:rFonts w:ascii="Arial" w:hAnsi="Arial" w:cs="Arial"/>
                <w:sz w:val="28"/>
                <w:szCs w:val="28"/>
              </w:rPr>
            </w:pPr>
          </w:p>
          <w:p w:rsidR="00213B1B" w:rsidRPr="00123EBF" w:rsidRDefault="00D647A2" w:rsidP="004C6E6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Have you received advi</w:t>
            </w:r>
            <w:r w:rsidR="004C6E66" w:rsidRPr="00123EBF">
              <w:rPr>
                <w:rFonts w:ascii="Arial" w:hAnsi="Arial" w:cs="Arial"/>
                <w:sz w:val="28"/>
                <w:szCs w:val="28"/>
              </w:rPr>
              <w:t>c</w:t>
            </w:r>
            <w:r w:rsidRPr="00123EBF">
              <w:rPr>
                <w:rFonts w:ascii="Arial" w:hAnsi="Arial" w:cs="Arial"/>
                <w:sz w:val="28"/>
                <w:szCs w:val="28"/>
              </w:rPr>
              <w:t>e and guidance regarding your relationship i.e.  Contraception</w:t>
            </w:r>
            <w:r w:rsidR="00771A64">
              <w:rPr>
                <w:rFonts w:ascii="Arial" w:hAnsi="Arial" w:cs="Arial"/>
                <w:sz w:val="28"/>
                <w:szCs w:val="28"/>
              </w:rPr>
              <w:t xml:space="preserve">, personal safety </w:t>
            </w:r>
            <w:r w:rsidR="00B80042">
              <w:rPr>
                <w:rFonts w:ascii="Arial" w:hAnsi="Arial" w:cs="Arial"/>
                <w:sz w:val="28"/>
                <w:szCs w:val="28"/>
              </w:rPr>
              <w:t>etc.</w:t>
            </w:r>
            <w:r w:rsidR="00771A64">
              <w:rPr>
                <w:rFonts w:ascii="Arial" w:hAnsi="Arial" w:cs="Arial"/>
                <w:sz w:val="28"/>
                <w:szCs w:val="28"/>
              </w:rPr>
              <w:t>?</w:t>
            </w:r>
          </w:p>
          <w:p w:rsidR="00627530" w:rsidRPr="00123EBF" w:rsidRDefault="0062753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Default="00627530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 xml:space="preserve">      NO</w:t>
            </w: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  <w:p w:rsidR="00A95AA9" w:rsidRDefault="00A95AA9">
            <w:pPr>
              <w:rPr>
                <w:rFonts w:ascii="Arial" w:hAnsi="Arial" w:cs="Arial"/>
                <w:sz w:val="28"/>
                <w:szCs w:val="28"/>
              </w:rPr>
            </w:pPr>
          </w:p>
          <w:p w:rsidR="00A95AA9" w:rsidRDefault="00A95A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Things that make me sad</w:t>
            </w:r>
            <w:r w:rsidR="00B80042">
              <w:rPr>
                <w:rFonts w:ascii="Arial" w:hAnsi="Arial" w:cs="Arial"/>
                <w:sz w:val="28"/>
                <w:szCs w:val="28"/>
              </w:rPr>
              <w:t xml:space="preserve"> are: </w:t>
            </w:r>
            <w:r>
              <w:rPr>
                <w:rFonts w:ascii="Arial" w:hAnsi="Arial" w:cs="Arial"/>
                <w:sz w:val="28"/>
                <w:szCs w:val="28"/>
              </w:rPr>
              <w:t>………………….</w:t>
            </w:r>
          </w:p>
          <w:p w:rsidR="00A95AA9" w:rsidRDefault="00A95AA9">
            <w:pPr>
              <w:rPr>
                <w:rFonts w:ascii="Arial" w:hAnsi="Arial" w:cs="Arial"/>
                <w:sz w:val="28"/>
                <w:szCs w:val="28"/>
              </w:rPr>
            </w:pPr>
          </w:p>
          <w:p w:rsidR="00A95AA9" w:rsidRDefault="00A95AA9">
            <w:pPr>
              <w:rPr>
                <w:rFonts w:ascii="Arial" w:hAnsi="Arial" w:cs="Arial"/>
                <w:sz w:val="28"/>
                <w:szCs w:val="28"/>
              </w:rPr>
            </w:pPr>
          </w:p>
          <w:p w:rsidR="00A95AA9" w:rsidRDefault="00A95AA9">
            <w:pPr>
              <w:rPr>
                <w:rFonts w:ascii="Arial" w:hAnsi="Arial" w:cs="Arial"/>
                <w:sz w:val="28"/>
                <w:szCs w:val="28"/>
              </w:rPr>
            </w:pPr>
          </w:p>
          <w:p w:rsidR="00A95AA9" w:rsidRDefault="00A95AA9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Default="00A95A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People who help me</w:t>
            </w:r>
            <w:r w:rsidR="00B80042">
              <w:rPr>
                <w:rFonts w:ascii="Arial" w:hAnsi="Arial" w:cs="Arial"/>
                <w:sz w:val="28"/>
                <w:szCs w:val="28"/>
              </w:rPr>
              <w:t xml:space="preserve"> are: </w:t>
            </w:r>
            <w:r>
              <w:rPr>
                <w:rFonts w:ascii="Arial" w:hAnsi="Arial" w:cs="Arial"/>
                <w:sz w:val="28"/>
                <w:szCs w:val="28"/>
              </w:rPr>
              <w:t>………………..</w:t>
            </w: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Default="00A95A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What I would do if I felt scared by someone</w:t>
            </w:r>
            <w:r w:rsidR="00B80042">
              <w:rPr>
                <w:rFonts w:ascii="Arial" w:hAnsi="Arial" w:cs="Arial"/>
                <w:sz w:val="28"/>
                <w:szCs w:val="28"/>
              </w:rPr>
              <w:t xml:space="preserve">: </w:t>
            </w:r>
            <w:r>
              <w:rPr>
                <w:rFonts w:ascii="Arial" w:hAnsi="Arial" w:cs="Arial"/>
                <w:sz w:val="28"/>
                <w:szCs w:val="28"/>
              </w:rPr>
              <w:t>………….</w:t>
            </w: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  <w:p w:rsidR="00A635FE" w:rsidRPr="00123EBF" w:rsidRDefault="00A635F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635FE" w:rsidRDefault="00A635FE"/>
    <w:p w:rsidR="00A635FE" w:rsidRDefault="00A635FE"/>
    <w:p w:rsidR="00A635FE" w:rsidRDefault="00A635FE"/>
    <w:p w:rsidR="00A635FE" w:rsidRDefault="00A635FE"/>
    <w:p w:rsidR="00A635FE" w:rsidRDefault="00A635FE"/>
    <w:p w:rsidR="00A635FE" w:rsidRDefault="00A635FE"/>
    <w:p w:rsidR="00A635FE" w:rsidRDefault="00A635FE"/>
    <w:p w:rsidR="00A635FE" w:rsidRDefault="00A635FE"/>
    <w:p w:rsidR="00A635FE" w:rsidRDefault="00A635FE"/>
    <w:p w:rsidR="00E75F83" w:rsidRPr="00123EBF" w:rsidRDefault="00E75F83" w:rsidP="00A22679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A22679" w:rsidRPr="00123EBF" w:rsidRDefault="00A22679" w:rsidP="00A22679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13B1B" w:rsidRPr="00123EBF" w:rsidRDefault="00213B1B" w:rsidP="00A22679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13B1B" w:rsidRPr="00123EBF" w:rsidRDefault="00213B1B" w:rsidP="00A22679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13B1B" w:rsidRPr="00123EBF" w:rsidRDefault="00213B1B" w:rsidP="00A22679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13B1B" w:rsidRPr="00123EBF" w:rsidRDefault="00213B1B" w:rsidP="00A22679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13B1B" w:rsidRPr="00123EBF" w:rsidRDefault="00213B1B" w:rsidP="00A22679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13B1B" w:rsidRPr="00123EBF" w:rsidRDefault="00213B1B" w:rsidP="00A22679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13B1B" w:rsidRPr="00123EBF" w:rsidRDefault="00213B1B" w:rsidP="00A22679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13B1B" w:rsidRPr="00123EBF" w:rsidRDefault="00213B1B" w:rsidP="00A22679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13B1B" w:rsidRPr="00123EBF" w:rsidRDefault="00213B1B" w:rsidP="00A22679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13B1B" w:rsidRPr="00123EBF" w:rsidRDefault="00213B1B" w:rsidP="00A22679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E75F83" w:rsidRPr="00D213EA" w:rsidRDefault="00E54243" w:rsidP="00A2267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JOBS AROUND THE HOUSE AND GARDEN</w:t>
      </w:r>
    </w:p>
    <w:p w:rsidR="00AC208B" w:rsidRPr="00123EBF" w:rsidRDefault="00AC208B" w:rsidP="00E75F83">
      <w:pPr>
        <w:rPr>
          <w:rFonts w:ascii="Arial" w:hAnsi="Arial" w:cs="Arial"/>
          <w:sz w:val="28"/>
          <w:szCs w:val="28"/>
        </w:rPr>
      </w:pP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7200"/>
      </w:tblGrid>
      <w:tr w:rsidR="00AC208B" w:rsidRPr="00123EBF" w:rsidTr="00151946">
        <w:tc>
          <w:tcPr>
            <w:tcW w:w="2340" w:type="dxa"/>
          </w:tcPr>
          <w:p w:rsidR="00AC208B" w:rsidRPr="00123EBF" w:rsidRDefault="00AC208B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Tidy</w:t>
            </w:r>
          </w:p>
          <w:p w:rsidR="004C6E66" w:rsidRPr="00123EBF" w:rsidRDefault="004C6E66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E66" w:rsidRPr="00123EBF" w:rsidRDefault="004C6E66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E66" w:rsidRPr="00123EBF" w:rsidRDefault="006340E8" w:rsidP="004C6E6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04900" cy="1104900"/>
                  <wp:effectExtent l="19050" t="0" r="0" b="0"/>
                  <wp:docPr id="218" name="Picture 218" descr="hoover-telios-t5805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oover-telios-t5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E66" w:rsidRPr="00123EBF" w:rsidRDefault="006340E8" w:rsidP="004C6E6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62025" cy="571500"/>
                  <wp:effectExtent l="19050" t="0" r="9525" b="0"/>
                  <wp:docPr id="219" name="Picture 219" descr="duster_po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duster_po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E66" w:rsidRPr="00123EBF" w:rsidRDefault="004C6E66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E66" w:rsidRPr="00123EBF" w:rsidRDefault="006340E8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47725" cy="847725"/>
                  <wp:effectExtent l="19050" t="0" r="9525" b="0"/>
                  <wp:docPr id="220" name="Picture 220" descr="broom-2-773337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broom-2-773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C208B" w:rsidRPr="00123EBF" w:rsidRDefault="00AC208B" w:rsidP="004C6E6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keep the house tidy and clean</w:t>
            </w:r>
            <w:r w:rsidR="00771A64">
              <w:rPr>
                <w:rFonts w:ascii="Arial" w:hAnsi="Arial" w:cs="Arial"/>
                <w:sz w:val="28"/>
                <w:szCs w:val="28"/>
              </w:rPr>
              <w:t>:-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</w:t>
            </w:r>
          </w:p>
          <w:p w:rsidR="00AC208B" w:rsidRPr="00123EBF" w:rsidRDefault="00AC208B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E66" w:rsidRPr="00123EBF" w:rsidRDefault="004C6E66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Y</w:t>
            </w:r>
            <w:r w:rsidR="00E71775">
              <w:rPr>
                <w:rFonts w:ascii="Arial" w:hAnsi="Arial" w:cs="Arial"/>
                <w:sz w:val="28"/>
                <w:szCs w:val="28"/>
              </w:rPr>
              <w:t>ES                      NO</w:t>
            </w:r>
          </w:p>
          <w:p w:rsidR="004C6E66" w:rsidRPr="00123EBF" w:rsidRDefault="004C6E66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E66" w:rsidRPr="00123EBF" w:rsidRDefault="004C6E66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:</w:t>
            </w:r>
          </w:p>
          <w:p w:rsidR="00BE3B63" w:rsidRDefault="00BE3B63" w:rsidP="004C6E66">
            <w:pPr>
              <w:rPr>
                <w:rFonts w:ascii="Arial" w:hAnsi="Arial" w:cs="Arial"/>
                <w:sz w:val="28"/>
                <w:szCs w:val="28"/>
              </w:rPr>
            </w:pPr>
          </w:p>
          <w:p w:rsidR="00AC208B" w:rsidRPr="00123EBF" w:rsidRDefault="00AC208B" w:rsidP="004C6E6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Hoover</w:t>
            </w:r>
            <w:r w:rsidR="00E54FF1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AC208B" w:rsidRPr="00123EBF" w:rsidRDefault="00AC208B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BE3B63" w:rsidRDefault="00BE3B63" w:rsidP="004C6E66">
            <w:pPr>
              <w:rPr>
                <w:rFonts w:ascii="Arial" w:hAnsi="Arial" w:cs="Arial"/>
                <w:sz w:val="28"/>
                <w:szCs w:val="28"/>
              </w:rPr>
            </w:pPr>
          </w:p>
          <w:p w:rsidR="00AC208B" w:rsidRPr="00123EBF" w:rsidRDefault="00AC208B" w:rsidP="004C6E6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Dust</w:t>
            </w:r>
            <w:r w:rsidR="00E54FF1" w:rsidRPr="00123EBF"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AC208B" w:rsidRPr="00123EBF" w:rsidRDefault="00AC208B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BE3B63" w:rsidRDefault="00BE3B63" w:rsidP="004C6E66">
            <w:pPr>
              <w:rPr>
                <w:rFonts w:ascii="Arial" w:hAnsi="Arial" w:cs="Arial"/>
                <w:sz w:val="28"/>
                <w:szCs w:val="28"/>
              </w:rPr>
            </w:pPr>
          </w:p>
          <w:p w:rsidR="00AC208B" w:rsidRPr="00123EBF" w:rsidRDefault="00AC208B" w:rsidP="004C6E6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Clean</w:t>
            </w:r>
            <w:r w:rsidR="00E54FF1" w:rsidRPr="00123EBF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60727F" w:rsidRPr="00123EBF" w:rsidRDefault="0060727F" w:rsidP="00E75F8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208B" w:rsidRPr="00123EBF" w:rsidTr="00151946">
        <w:tc>
          <w:tcPr>
            <w:tcW w:w="2340" w:type="dxa"/>
          </w:tcPr>
          <w:p w:rsidR="00AC208B" w:rsidRPr="00123EBF" w:rsidRDefault="004C6E66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4C6E66" w:rsidRPr="00123EBF" w:rsidRDefault="006340E8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62025" cy="714375"/>
                  <wp:effectExtent l="19050" t="0" r="9525" b="0"/>
                  <wp:docPr id="225" name="Picture 225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E66" w:rsidRPr="00123EBF" w:rsidRDefault="004C6E66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E66" w:rsidRPr="00123EBF" w:rsidRDefault="004C6E66" w:rsidP="00E75F8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00" w:type="dxa"/>
          </w:tcPr>
          <w:p w:rsidR="0060727F" w:rsidRDefault="004C6E66" w:rsidP="004C6E6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will need assistance to :-</w:t>
            </w:r>
          </w:p>
          <w:p w:rsidR="00BE3B63" w:rsidRPr="00123EBF" w:rsidRDefault="00BE3B63" w:rsidP="004C6E66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E66" w:rsidRPr="00123EBF" w:rsidRDefault="004C6E66" w:rsidP="00151946">
            <w:pPr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Clean out fridge and freezer</w:t>
            </w:r>
            <w:r w:rsidR="00E54FF1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4C6E66" w:rsidRPr="00123EBF" w:rsidRDefault="004C6E66" w:rsidP="00151946">
            <w:pPr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Check food expiry dates</w:t>
            </w:r>
            <w:r w:rsidR="00E54FF1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4C6E66" w:rsidRPr="00123EBF" w:rsidRDefault="004C6E66" w:rsidP="00151946">
            <w:pPr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Clean curtains</w:t>
            </w:r>
            <w:r w:rsidR="00E54FF1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4C6E66" w:rsidRPr="00123EBF" w:rsidRDefault="004C6E66" w:rsidP="00E54FF1">
            <w:pPr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Check Kitchen and Bathroom are clean</w:t>
            </w:r>
            <w:r w:rsidR="00E54FF1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AC208B" w:rsidRPr="00123EBF" w:rsidTr="00151946">
        <w:tc>
          <w:tcPr>
            <w:tcW w:w="2340" w:type="dxa"/>
          </w:tcPr>
          <w:p w:rsidR="00AC208B" w:rsidRPr="00123EBF" w:rsidRDefault="00A159F1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Garden</w:t>
            </w:r>
          </w:p>
          <w:p w:rsidR="004C6E66" w:rsidRPr="00123EBF" w:rsidRDefault="006340E8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38200" cy="885825"/>
                  <wp:effectExtent l="19050" t="0" r="0" b="0"/>
                  <wp:docPr id="230" name="Picture 230" descr="MI0727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MI0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E66" w:rsidRPr="00123EBF" w:rsidRDefault="006340E8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085850" cy="923925"/>
                  <wp:effectExtent l="19050" t="0" r="0" b="0"/>
                  <wp:docPr id="231" name="Picture 231" descr="MOWER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MOWER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4C6E66" w:rsidRPr="00BE3B63" w:rsidRDefault="00A159F1" w:rsidP="00E75F83">
            <w:pPr>
              <w:rPr>
                <w:rFonts w:ascii="Arial" w:hAnsi="Arial" w:cs="Arial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keep the garden tidy</w:t>
            </w:r>
            <w:r w:rsidR="00BE3B63">
              <w:rPr>
                <w:rFonts w:ascii="Arial" w:hAnsi="Arial" w:cs="Arial"/>
                <w:sz w:val="28"/>
                <w:szCs w:val="28"/>
              </w:rPr>
              <w:t>:-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4C6E66" w:rsidRPr="00123EBF" w:rsidRDefault="004C6E66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AC208B" w:rsidRPr="00123EBF" w:rsidRDefault="00A159F1" w:rsidP="004C6E6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C6E66" w:rsidRPr="00123EBF"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4C6E66" w:rsidRPr="00123EBF" w:rsidRDefault="004C6E66" w:rsidP="00E75F83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A159F1" w:rsidRPr="00123EBF" w:rsidRDefault="00A159F1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Use the mower</w:t>
            </w:r>
            <w:r w:rsidR="00BE3B63">
              <w:rPr>
                <w:rFonts w:ascii="Arial" w:hAnsi="Arial" w:cs="Arial"/>
                <w:sz w:val="28"/>
                <w:szCs w:val="28"/>
              </w:rPr>
              <w:t>:</w:t>
            </w:r>
          </w:p>
          <w:p w:rsidR="004C6E66" w:rsidRPr="00123EBF" w:rsidRDefault="004C6E66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E66" w:rsidRPr="00123EBF" w:rsidRDefault="004C6E66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Y</w:t>
            </w:r>
            <w:r w:rsidR="00E71775">
              <w:rPr>
                <w:rFonts w:ascii="Arial" w:hAnsi="Arial" w:cs="Arial"/>
                <w:sz w:val="28"/>
                <w:szCs w:val="28"/>
              </w:rPr>
              <w:t>ES                  NO</w:t>
            </w:r>
          </w:p>
          <w:p w:rsidR="00A159F1" w:rsidRPr="00123EBF" w:rsidRDefault="00A159F1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A159F1" w:rsidRPr="00123EBF" w:rsidRDefault="0060727F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</w:tc>
      </w:tr>
      <w:tr w:rsidR="00AC208B" w:rsidRPr="00123EBF" w:rsidTr="00151946">
        <w:tc>
          <w:tcPr>
            <w:tcW w:w="2340" w:type="dxa"/>
          </w:tcPr>
          <w:p w:rsidR="00AC208B" w:rsidRPr="00123EBF" w:rsidRDefault="00A159F1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Pets</w:t>
            </w:r>
          </w:p>
          <w:p w:rsidR="004C6E66" w:rsidRPr="00123EBF" w:rsidRDefault="006340E8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76350" cy="1152525"/>
                  <wp:effectExtent l="19050" t="0" r="0" b="0"/>
                  <wp:docPr id="234" name="Picture 234" descr="rabbit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rab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60727F" w:rsidRPr="00123EBF" w:rsidRDefault="00A159F1" w:rsidP="004C6E6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I </w:t>
            </w:r>
            <w:r w:rsidR="00371E18" w:rsidRPr="00123EBF">
              <w:rPr>
                <w:rFonts w:ascii="Arial" w:hAnsi="Arial" w:cs="Arial"/>
                <w:sz w:val="28"/>
                <w:szCs w:val="28"/>
              </w:rPr>
              <w:t>c</w:t>
            </w:r>
            <w:r w:rsidR="00BE3B63">
              <w:rPr>
                <w:rFonts w:ascii="Arial" w:hAnsi="Arial" w:cs="Arial"/>
                <w:sz w:val="28"/>
                <w:szCs w:val="28"/>
              </w:rPr>
              <w:t>an look after my pets:-</w:t>
            </w:r>
          </w:p>
          <w:p w:rsidR="0060727F" w:rsidRPr="00123EBF" w:rsidRDefault="0060727F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AC208B" w:rsidRPr="00123EBF" w:rsidRDefault="004C6E66" w:rsidP="004C6E66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4C6E66" w:rsidRPr="00123EBF" w:rsidRDefault="004C6E66" w:rsidP="004C6E66">
            <w:pPr>
              <w:rPr>
                <w:rFonts w:ascii="Arial" w:hAnsi="Arial" w:cs="Arial"/>
                <w:sz w:val="28"/>
                <w:szCs w:val="28"/>
              </w:rPr>
            </w:pPr>
          </w:p>
          <w:p w:rsidR="00BE3B63" w:rsidRDefault="004C6E66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will need assistance if they need a vet</w:t>
            </w:r>
            <w:r w:rsidR="00BE3B63">
              <w:rPr>
                <w:rFonts w:ascii="Arial" w:hAnsi="Arial" w:cs="Arial"/>
                <w:sz w:val="28"/>
                <w:szCs w:val="28"/>
              </w:rPr>
              <w:t>:-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:rsidR="00BE3B63" w:rsidRDefault="00BE3B63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60727F" w:rsidRPr="00123EBF" w:rsidRDefault="00BE3B63" w:rsidP="00E75F8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  <w:t xml:space="preserve">   </w:t>
            </w:r>
            <w:r w:rsidR="004C6E66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>
              <w:rPr>
                <w:rFonts w:ascii="Arial" w:hAnsi="Arial" w:cs="Arial"/>
                <w:sz w:val="28"/>
                <w:szCs w:val="28"/>
              </w:rPr>
              <w:tab/>
              <w:t xml:space="preserve"> </w:t>
            </w:r>
            <w:r w:rsidR="00E71775">
              <w:rPr>
                <w:rFonts w:ascii="Arial" w:hAnsi="Arial" w:cs="Arial"/>
                <w:sz w:val="28"/>
                <w:szCs w:val="28"/>
              </w:rPr>
              <w:t xml:space="preserve"> NO</w:t>
            </w:r>
          </w:p>
          <w:p w:rsidR="004C6E66" w:rsidRPr="00123EBF" w:rsidRDefault="004C6E66" w:rsidP="00E54FF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</w:tbl>
    <w:p w:rsidR="008852A9" w:rsidRPr="00123EBF" w:rsidRDefault="008852A9" w:rsidP="00E54243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123EBF" w:rsidRDefault="00123EBF" w:rsidP="00E54243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E54243" w:rsidRPr="00D213EA" w:rsidRDefault="00E54243" w:rsidP="00E54243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MONEY</w:t>
      </w:r>
    </w:p>
    <w:p w:rsidR="00A159F1" w:rsidRPr="00123EBF" w:rsidRDefault="00A159F1" w:rsidP="00E75F83">
      <w:pPr>
        <w:rPr>
          <w:rFonts w:ascii="Arial" w:hAnsi="Arial" w:cs="Arial"/>
          <w:sz w:val="20"/>
          <w:szCs w:val="20"/>
        </w:rPr>
      </w:pP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6"/>
        <w:gridCol w:w="7134"/>
      </w:tblGrid>
      <w:tr w:rsidR="00A159F1" w:rsidRPr="00123EBF" w:rsidTr="00151946">
        <w:trPr>
          <w:trHeight w:val="1929"/>
        </w:trPr>
        <w:tc>
          <w:tcPr>
            <w:tcW w:w="2340" w:type="dxa"/>
          </w:tcPr>
          <w:p w:rsidR="00A159F1" w:rsidRPr="00123EBF" w:rsidRDefault="00A159F1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Money</w:t>
            </w:r>
          </w:p>
          <w:p w:rsidR="00EC39A3" w:rsidRPr="00123EBF" w:rsidRDefault="006340E8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362075" cy="809625"/>
                  <wp:effectExtent l="19050" t="0" r="9525" b="0"/>
                  <wp:docPr id="236" name="Picture 236" descr="money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1F5154" w:rsidRPr="00123EBF" w:rsidRDefault="00A159F1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kn</w:t>
            </w:r>
            <w:r w:rsidR="00BE3B63">
              <w:rPr>
                <w:rFonts w:ascii="Arial" w:hAnsi="Arial" w:cs="Arial"/>
                <w:sz w:val="28"/>
                <w:szCs w:val="28"/>
              </w:rPr>
              <w:t>ow what money is:-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</w:t>
            </w:r>
          </w:p>
          <w:p w:rsidR="001F5154" w:rsidRPr="00123EBF" w:rsidRDefault="001F5154" w:rsidP="00E75F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C39A3" w:rsidRPr="00123EBF" w:rsidRDefault="00EC39A3" w:rsidP="00E71775">
            <w:pPr>
              <w:rPr>
                <w:rFonts w:ascii="Arial" w:hAnsi="Arial" w:cs="Arial"/>
                <w:sz w:val="16"/>
                <w:szCs w:val="16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 xml:space="preserve">  N</w:t>
            </w:r>
            <w:r w:rsidR="00E71775">
              <w:rPr>
                <w:rFonts w:ascii="Arial" w:hAnsi="Arial" w:cs="Arial"/>
                <w:sz w:val="28"/>
                <w:szCs w:val="28"/>
              </w:rPr>
              <w:t>O</w:t>
            </w:r>
          </w:p>
        </w:tc>
      </w:tr>
      <w:tr w:rsidR="00A159F1" w:rsidRPr="00123EBF" w:rsidTr="00151946">
        <w:tc>
          <w:tcPr>
            <w:tcW w:w="2340" w:type="dxa"/>
          </w:tcPr>
          <w:p w:rsidR="00A159F1" w:rsidRPr="00123EBF" w:rsidRDefault="00F73582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1286510</wp:posOffset>
                      </wp:positionV>
                      <wp:extent cx="5943600" cy="0"/>
                      <wp:effectExtent l="9525" t="8890" r="9525" b="10160"/>
                      <wp:wrapNone/>
                      <wp:docPr id="226" name="Lin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01DEC4" id="Line 15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1.3pt" to="468pt,1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44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"/>
                  </w:pict>
                </mc:Fallback>
              </mc:AlternateConten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>Count Money</w:t>
            </w:r>
          </w:p>
          <w:p w:rsidR="007532AB" w:rsidRPr="00123EBF" w:rsidRDefault="007532AB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7532AB" w:rsidRPr="00123EBF" w:rsidRDefault="006340E8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76325" cy="742950"/>
                  <wp:effectExtent l="19050" t="0" r="9525" b="0"/>
                  <wp:docPr id="238" name="Picture 238" descr="coins800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oins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2AB" w:rsidRPr="00123EBF" w:rsidRDefault="007532AB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EC39A3" w:rsidRPr="00123EBF" w:rsidRDefault="00EC39A3" w:rsidP="00EC39A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Pay for shopping</w:t>
            </w:r>
          </w:p>
          <w:p w:rsidR="007532AB" w:rsidRPr="00123EBF" w:rsidRDefault="007532AB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7532AB" w:rsidRPr="00123EBF" w:rsidRDefault="006340E8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76350" cy="733425"/>
                  <wp:effectExtent l="19050" t="0" r="0" b="0"/>
                  <wp:docPr id="239" name="Picture 239" descr="handing%2520over%2520money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anding%2520over%2520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2AB" w:rsidRPr="00123EBF" w:rsidRDefault="007532AB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7532AB" w:rsidRPr="00123EBF" w:rsidRDefault="007532AB" w:rsidP="00E75F8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00" w:type="dxa"/>
          </w:tcPr>
          <w:p w:rsidR="001F5154" w:rsidRPr="00123EBF" w:rsidRDefault="00BE3B63" w:rsidP="00E75F8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can count money:-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 xml:space="preserve">                        </w:t>
            </w:r>
          </w:p>
          <w:p w:rsidR="001F5154" w:rsidRPr="00123EBF" w:rsidRDefault="001F5154" w:rsidP="00E75F83">
            <w:pPr>
              <w:rPr>
                <w:rFonts w:ascii="Arial" w:hAnsi="Arial" w:cs="Arial"/>
                <w:sz w:val="16"/>
                <w:szCs w:val="16"/>
              </w:rPr>
            </w:pPr>
          </w:p>
          <w:p w:rsidR="00A159F1" w:rsidRPr="00123EBF" w:rsidRDefault="00EC39A3" w:rsidP="00EC39A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 xml:space="preserve">  N</w:t>
            </w:r>
            <w:r w:rsidR="00E71775">
              <w:rPr>
                <w:rFonts w:ascii="Arial" w:hAnsi="Arial" w:cs="Arial"/>
                <w:sz w:val="28"/>
                <w:szCs w:val="28"/>
              </w:rPr>
              <w:t>O</w:t>
            </w:r>
          </w:p>
          <w:p w:rsidR="007532AB" w:rsidRPr="00123EBF" w:rsidRDefault="007532AB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9273FB" w:rsidRPr="00123EBF" w:rsidRDefault="009273FB" w:rsidP="00E75F83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BE3B63" w:rsidRDefault="00BE3B63" w:rsidP="00E75F83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BE3B63" w:rsidRDefault="00BE3B63" w:rsidP="00E75F83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7532AB" w:rsidRPr="00123EBF" w:rsidRDefault="00EC39A3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pay for shopping</w:t>
            </w:r>
            <w:r w:rsidR="00BE3B63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EC39A3" w:rsidRPr="00123EBF" w:rsidRDefault="00EC39A3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EC39A3" w:rsidRDefault="00EC39A3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N</w:t>
            </w:r>
            <w:r w:rsidR="00E71775">
              <w:rPr>
                <w:rFonts w:ascii="Arial" w:hAnsi="Arial" w:cs="Arial"/>
                <w:sz w:val="28"/>
                <w:szCs w:val="28"/>
              </w:rPr>
              <w:t>O</w:t>
            </w:r>
          </w:p>
          <w:p w:rsidR="00BE3B63" w:rsidRPr="00123EBF" w:rsidRDefault="00BE3B63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7532AB" w:rsidRPr="00123EBF" w:rsidRDefault="00EC39A3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check my change is correct</w:t>
            </w:r>
            <w:r w:rsidR="00BE3B63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EC39A3" w:rsidRPr="00123EBF" w:rsidRDefault="00EC39A3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1F5154" w:rsidRPr="00123EBF" w:rsidRDefault="00EC39A3" w:rsidP="00E71775">
            <w:pPr>
              <w:rPr>
                <w:rFonts w:ascii="Arial" w:hAnsi="Arial" w:cs="Arial"/>
                <w:sz w:val="16"/>
                <w:szCs w:val="16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N</w:t>
            </w:r>
            <w:r w:rsidR="00E71775">
              <w:rPr>
                <w:rFonts w:ascii="Arial" w:hAnsi="Arial" w:cs="Arial"/>
                <w:sz w:val="28"/>
                <w:szCs w:val="28"/>
              </w:rPr>
              <w:t>O</w:t>
            </w:r>
          </w:p>
        </w:tc>
      </w:tr>
      <w:tr w:rsidR="00A159F1" w:rsidRPr="00123EBF" w:rsidTr="00151946">
        <w:tc>
          <w:tcPr>
            <w:tcW w:w="2340" w:type="dxa"/>
          </w:tcPr>
          <w:p w:rsidR="00A159F1" w:rsidRPr="00123EBF" w:rsidRDefault="00A159F1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Bills</w:t>
            </w:r>
          </w:p>
          <w:p w:rsidR="00EC39A3" w:rsidRPr="00123EBF" w:rsidRDefault="006340E8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33425" cy="733425"/>
                  <wp:effectExtent l="19050" t="0" r="9525" b="0"/>
                  <wp:docPr id="243" name="Picture 243" descr="UtilityBills_300_alt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UtilityBills_300_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1F5154" w:rsidRPr="00123EBF" w:rsidRDefault="00BE3B63" w:rsidP="00E75F8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can pay bills:-</w:t>
            </w:r>
          </w:p>
          <w:p w:rsidR="001F5154" w:rsidRPr="00123EBF" w:rsidRDefault="001F5154" w:rsidP="00E75F83">
            <w:pPr>
              <w:rPr>
                <w:rFonts w:ascii="Arial" w:hAnsi="Arial" w:cs="Arial"/>
                <w:sz w:val="16"/>
                <w:szCs w:val="16"/>
              </w:rPr>
            </w:pPr>
          </w:p>
          <w:p w:rsidR="00A159F1" w:rsidRPr="00123EBF" w:rsidRDefault="00EC39A3" w:rsidP="00EC39A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>YES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1F5154" w:rsidRPr="00123EBF" w:rsidRDefault="001F5154" w:rsidP="00E75F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59F1" w:rsidRPr="00123EBF" w:rsidTr="00151946">
        <w:tc>
          <w:tcPr>
            <w:tcW w:w="2340" w:type="dxa"/>
          </w:tcPr>
          <w:p w:rsidR="00A159F1" w:rsidRPr="00123EBF" w:rsidRDefault="00A159F1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Sign benefits</w:t>
            </w:r>
          </w:p>
          <w:p w:rsidR="00CE5B08" w:rsidRPr="00123EBF" w:rsidRDefault="00CE5B08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EC39A3" w:rsidRPr="00123EBF" w:rsidRDefault="006340E8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04900" cy="666750"/>
                  <wp:effectExtent l="19050" t="0" r="0" b="0"/>
                  <wp:docPr id="245" name="Picture 245" descr="cheque%2520book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heque%2520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9A3" w:rsidRPr="00123EBF" w:rsidRDefault="00EC39A3" w:rsidP="00E75F8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00" w:type="dxa"/>
          </w:tcPr>
          <w:p w:rsidR="001F5154" w:rsidRPr="00123EBF" w:rsidRDefault="00BE3B63" w:rsidP="00EC39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 xml:space="preserve"> can </w:t>
            </w:r>
            <w:r w:rsidR="00EC39A3" w:rsidRPr="00123EBF">
              <w:rPr>
                <w:rFonts w:ascii="Arial" w:hAnsi="Arial" w:cs="Arial"/>
                <w:sz w:val="28"/>
                <w:szCs w:val="28"/>
              </w:rPr>
              <w:t>withdraw my benefits from my bank account or Post Office</w:t>
            </w:r>
            <w:r>
              <w:rPr>
                <w:rFonts w:ascii="Arial" w:hAnsi="Arial" w:cs="Arial"/>
                <w:sz w:val="28"/>
                <w:szCs w:val="28"/>
              </w:rPr>
              <w:t>:-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</w:p>
          <w:p w:rsidR="001F5154" w:rsidRPr="00123EBF" w:rsidRDefault="001F5154" w:rsidP="00E75F83">
            <w:pPr>
              <w:rPr>
                <w:rFonts w:ascii="Arial" w:hAnsi="Arial" w:cs="Arial"/>
                <w:sz w:val="16"/>
                <w:szCs w:val="16"/>
              </w:rPr>
            </w:pPr>
          </w:p>
          <w:p w:rsidR="00A159F1" w:rsidRPr="00123EBF" w:rsidRDefault="00EC39A3" w:rsidP="00EC39A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A159F1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1F5154" w:rsidRPr="00123EBF" w:rsidRDefault="001F5154" w:rsidP="00E75F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59F1" w:rsidRPr="00123EBF" w:rsidTr="00151946">
        <w:tc>
          <w:tcPr>
            <w:tcW w:w="2340" w:type="dxa"/>
          </w:tcPr>
          <w:p w:rsidR="00A159F1" w:rsidRPr="00123EBF" w:rsidRDefault="00A159F1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EC39A3" w:rsidRPr="00123EBF" w:rsidRDefault="006340E8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1190625" cy="914400"/>
                  <wp:effectExtent l="19050" t="0" r="9525" b="0"/>
                  <wp:docPr id="247" name="Picture 247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159F1" w:rsidRPr="00123EBF" w:rsidRDefault="00A159F1" w:rsidP="00E75F83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help with……………………….</w:t>
            </w:r>
          </w:p>
          <w:p w:rsidR="00EC39A3" w:rsidRPr="00123EBF" w:rsidRDefault="00EC39A3" w:rsidP="00E75F83">
            <w:pPr>
              <w:rPr>
                <w:rFonts w:ascii="Arial" w:hAnsi="Arial" w:cs="Arial"/>
                <w:sz w:val="28"/>
                <w:szCs w:val="28"/>
              </w:rPr>
            </w:pPr>
          </w:p>
          <w:p w:rsidR="00EC39A3" w:rsidRPr="00123EBF" w:rsidRDefault="00EC39A3" w:rsidP="00151946">
            <w:pPr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Budgeting my finances</w:t>
            </w:r>
            <w:r w:rsidR="009273FB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EC39A3" w:rsidRPr="00123EBF" w:rsidRDefault="00EC39A3" w:rsidP="00151946">
            <w:pPr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My bills paying</w:t>
            </w:r>
            <w:r w:rsidR="009273FB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EC39A3" w:rsidRPr="00123EBF" w:rsidRDefault="00EC39A3" w:rsidP="009273FB">
            <w:pPr>
              <w:rPr>
                <w:rFonts w:ascii="Arial" w:hAnsi="Arial" w:cs="Arial"/>
                <w:sz w:val="28"/>
                <w:szCs w:val="28"/>
              </w:rPr>
            </w:pPr>
          </w:p>
          <w:p w:rsidR="00EC39A3" w:rsidRPr="00123EBF" w:rsidRDefault="00EC39A3" w:rsidP="00E75F83">
            <w:pPr>
              <w:rPr>
                <w:rFonts w:ascii="Arial" w:hAnsi="Arial" w:cs="Arial"/>
                <w:sz w:val="16"/>
                <w:szCs w:val="16"/>
              </w:rPr>
            </w:pPr>
          </w:p>
          <w:p w:rsidR="005D54FB" w:rsidRPr="00123EBF" w:rsidRDefault="005D54FB" w:rsidP="00E75F83">
            <w:pPr>
              <w:rPr>
                <w:rFonts w:ascii="Arial" w:hAnsi="Arial" w:cs="Arial"/>
                <w:sz w:val="16"/>
                <w:szCs w:val="16"/>
              </w:rPr>
            </w:pPr>
          </w:p>
          <w:p w:rsidR="005D54FB" w:rsidRPr="00123EBF" w:rsidRDefault="005D54FB" w:rsidP="00E75F83">
            <w:pPr>
              <w:rPr>
                <w:rFonts w:ascii="Arial" w:hAnsi="Arial" w:cs="Arial"/>
                <w:sz w:val="16"/>
                <w:szCs w:val="16"/>
              </w:rPr>
            </w:pPr>
          </w:p>
          <w:p w:rsidR="005D54FB" w:rsidRPr="00123EBF" w:rsidRDefault="005D54FB" w:rsidP="00E75F83">
            <w:pPr>
              <w:rPr>
                <w:rFonts w:ascii="Arial" w:hAnsi="Arial" w:cs="Arial"/>
                <w:sz w:val="16"/>
                <w:szCs w:val="16"/>
              </w:rPr>
            </w:pPr>
          </w:p>
          <w:p w:rsidR="005D54FB" w:rsidRPr="00123EBF" w:rsidRDefault="005D54FB" w:rsidP="00E75F83">
            <w:pPr>
              <w:rPr>
                <w:rFonts w:ascii="Arial" w:hAnsi="Arial" w:cs="Arial"/>
                <w:sz w:val="16"/>
                <w:szCs w:val="16"/>
              </w:rPr>
            </w:pPr>
          </w:p>
          <w:p w:rsidR="005D54FB" w:rsidRPr="00123EBF" w:rsidRDefault="005D54FB" w:rsidP="00E75F83">
            <w:pPr>
              <w:rPr>
                <w:rFonts w:ascii="Arial" w:hAnsi="Arial" w:cs="Arial"/>
                <w:sz w:val="16"/>
                <w:szCs w:val="16"/>
              </w:rPr>
            </w:pPr>
          </w:p>
          <w:p w:rsidR="00EC39A3" w:rsidRPr="00123EBF" w:rsidRDefault="00EC39A3" w:rsidP="00E75F83">
            <w:pPr>
              <w:rPr>
                <w:rFonts w:ascii="Arial" w:hAnsi="Arial" w:cs="Arial"/>
                <w:sz w:val="16"/>
                <w:szCs w:val="16"/>
              </w:rPr>
            </w:pPr>
          </w:p>
          <w:p w:rsidR="00A159F1" w:rsidRPr="00123EBF" w:rsidRDefault="00A159F1" w:rsidP="00E75F83">
            <w:pPr>
              <w:rPr>
                <w:rFonts w:ascii="Arial" w:hAnsi="Arial" w:cs="Arial"/>
                <w:sz w:val="16"/>
                <w:szCs w:val="16"/>
              </w:rPr>
            </w:pPr>
          </w:p>
          <w:p w:rsidR="00A159F1" w:rsidRPr="00123EBF" w:rsidRDefault="00A159F1" w:rsidP="00E75F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23EBF" w:rsidRDefault="00123EBF" w:rsidP="00E54243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1B3D88" w:rsidRDefault="001B3D88" w:rsidP="00E54243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A159F1" w:rsidRPr="00D213EA" w:rsidRDefault="00E54243" w:rsidP="00E54243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BANKING</w:t>
      </w:r>
    </w:p>
    <w:p w:rsidR="00A159F1" w:rsidRPr="00123EBF" w:rsidRDefault="00A159F1" w:rsidP="00A159F1">
      <w:pPr>
        <w:tabs>
          <w:tab w:val="left" w:pos="206"/>
        </w:tabs>
        <w:rPr>
          <w:rFonts w:ascii="Arial" w:hAnsi="Arial" w:cs="Arial"/>
          <w:sz w:val="16"/>
          <w:szCs w:val="16"/>
        </w:rPr>
      </w:pPr>
      <w:r w:rsidRPr="00123EBF">
        <w:rPr>
          <w:rFonts w:ascii="Arial" w:hAnsi="Arial" w:cs="Arial"/>
          <w:sz w:val="28"/>
          <w:szCs w:val="28"/>
        </w:rPr>
        <w:tab/>
      </w:r>
    </w:p>
    <w:p w:rsidR="00C9710B" w:rsidRPr="00123EBF" w:rsidRDefault="00C9710B" w:rsidP="00A159F1">
      <w:pPr>
        <w:tabs>
          <w:tab w:val="left" w:pos="206"/>
        </w:tabs>
        <w:rPr>
          <w:rFonts w:ascii="Arial" w:hAnsi="Arial" w:cs="Arial"/>
          <w:sz w:val="16"/>
          <w:szCs w:val="16"/>
        </w:rPr>
      </w:pP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7044"/>
      </w:tblGrid>
      <w:tr w:rsidR="00A159F1" w:rsidRPr="00123EBF" w:rsidTr="00151946">
        <w:tc>
          <w:tcPr>
            <w:tcW w:w="2340" w:type="dxa"/>
          </w:tcPr>
          <w:p w:rsidR="00A159F1" w:rsidRPr="00123EBF" w:rsidRDefault="00897EE2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Bank Account</w:t>
            </w:r>
          </w:p>
          <w:p w:rsidR="00EC39A3" w:rsidRPr="00123EBF" w:rsidRDefault="006340E8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04900" cy="666750"/>
                  <wp:effectExtent l="19050" t="0" r="0" b="0"/>
                  <wp:docPr id="250" name="Picture 250" descr="cheque%2520book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heque%2520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9A3" w:rsidRPr="00123EBF" w:rsidRDefault="00EC39A3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00" w:type="dxa"/>
          </w:tcPr>
          <w:p w:rsidR="00AC6067" w:rsidRPr="00123EBF" w:rsidRDefault="00BE3B63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have a bank account:-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</w:p>
          <w:p w:rsidR="00AC6067" w:rsidRPr="00123EBF" w:rsidRDefault="00AC6067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A159F1" w:rsidRDefault="00EC39A3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BE3B63" w:rsidRDefault="00BE3B63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BE3B63" w:rsidRPr="00123EBF" w:rsidRDefault="00BE3B63" w:rsidP="00151946">
            <w:pPr>
              <w:tabs>
                <w:tab w:val="left" w:pos="206"/>
              </w:tabs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with……</w:t>
            </w:r>
          </w:p>
          <w:p w:rsidR="00AC6067" w:rsidRPr="00123EBF" w:rsidRDefault="00AC6067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9273FB" w:rsidRPr="00123EBF" w:rsidRDefault="009273FB" w:rsidP="00151946">
            <w:pPr>
              <w:tabs>
                <w:tab w:val="left" w:pos="206"/>
              </w:tabs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A159F1" w:rsidRPr="00123EBF" w:rsidTr="00151946">
        <w:tc>
          <w:tcPr>
            <w:tcW w:w="2340" w:type="dxa"/>
          </w:tcPr>
          <w:p w:rsidR="00A159F1" w:rsidRPr="00123EBF" w:rsidRDefault="00897EE2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Bank</w:t>
            </w:r>
          </w:p>
          <w:p w:rsidR="00EC39A3" w:rsidRPr="00123EBF" w:rsidRDefault="006340E8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04900" cy="752475"/>
                  <wp:effectExtent l="0" t="0" r="0" b="9525"/>
                  <wp:docPr id="252" name="Picture 252" descr="Barclays%2Bsign_732_18263283_0_0_3477_300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Barclays%2Bsign_732_18263283_0_0_3477_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C6067" w:rsidRPr="00123EBF" w:rsidRDefault="00897EE2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</w:t>
            </w:r>
            <w:r w:rsidR="00BE3B63">
              <w:rPr>
                <w:rFonts w:ascii="Arial" w:hAnsi="Arial" w:cs="Arial"/>
                <w:sz w:val="28"/>
                <w:szCs w:val="28"/>
              </w:rPr>
              <w:t>an go into the bank on my own:-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:rsidR="00AC6067" w:rsidRPr="00123EBF" w:rsidRDefault="00AC6067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A159F1" w:rsidRPr="00123EBF" w:rsidRDefault="00EC39A3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 xml:space="preserve">  N</w:t>
            </w:r>
            <w:r w:rsidR="00E71775">
              <w:rPr>
                <w:rFonts w:ascii="Arial" w:hAnsi="Arial" w:cs="Arial"/>
                <w:sz w:val="28"/>
                <w:szCs w:val="28"/>
              </w:rPr>
              <w:t>O</w:t>
            </w:r>
          </w:p>
          <w:p w:rsidR="00AC6067" w:rsidRPr="00123EBF" w:rsidRDefault="00AC6067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59F1" w:rsidRPr="00123EBF" w:rsidTr="00151946">
        <w:tc>
          <w:tcPr>
            <w:tcW w:w="2340" w:type="dxa"/>
          </w:tcPr>
          <w:p w:rsidR="00A159F1" w:rsidRPr="00123EBF" w:rsidRDefault="00897EE2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Cash Point</w:t>
            </w:r>
          </w:p>
          <w:p w:rsidR="00EC39A3" w:rsidRPr="00123EBF" w:rsidRDefault="006340E8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66800" cy="1038225"/>
                  <wp:effectExtent l="19050" t="0" r="0" b="0"/>
                  <wp:docPr id="254" name="Picture 254" descr="cashpoint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cash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159F1" w:rsidRPr="00123EBF" w:rsidRDefault="00897EE2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use a cash point to take out money</w:t>
            </w:r>
            <w:r w:rsidR="00BE3B63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897EE2" w:rsidRPr="00123EBF" w:rsidRDefault="00897EE2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897EE2" w:rsidRPr="00123EBF" w:rsidRDefault="00EC39A3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 xml:space="preserve">  N</w:t>
            </w:r>
            <w:r w:rsidR="00E71775">
              <w:rPr>
                <w:rFonts w:ascii="Arial" w:hAnsi="Arial" w:cs="Arial"/>
                <w:sz w:val="28"/>
                <w:szCs w:val="28"/>
              </w:rPr>
              <w:t>O</w:t>
            </w:r>
          </w:p>
          <w:p w:rsidR="00EC39A3" w:rsidRPr="00123EBF" w:rsidRDefault="00EC39A3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335234" w:rsidRPr="00123EBF" w:rsidRDefault="00335234" w:rsidP="005D54FB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59F1" w:rsidRPr="00123EBF" w:rsidTr="00151946">
        <w:tc>
          <w:tcPr>
            <w:tcW w:w="2340" w:type="dxa"/>
          </w:tcPr>
          <w:p w:rsidR="00A159F1" w:rsidRPr="00123EBF" w:rsidRDefault="00897EE2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Credit Card</w:t>
            </w:r>
          </w:p>
          <w:p w:rsidR="00FA2578" w:rsidRPr="00123EBF" w:rsidRDefault="006340E8" w:rsidP="00BE3B63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323975" cy="819150"/>
                  <wp:effectExtent l="19050" t="0" r="9525" b="0"/>
                  <wp:docPr id="256" name="Picture 256" descr="card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C6067" w:rsidRPr="00123EBF" w:rsidRDefault="00897EE2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have a credit card</w:t>
            </w:r>
            <w:r w:rsidR="00BE3B63">
              <w:rPr>
                <w:rFonts w:ascii="Arial" w:hAnsi="Arial" w:cs="Arial"/>
                <w:sz w:val="28"/>
                <w:szCs w:val="28"/>
              </w:rPr>
              <w:t>:-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     </w:t>
            </w:r>
          </w:p>
          <w:p w:rsidR="00AC6067" w:rsidRPr="00123EBF" w:rsidRDefault="00AC6067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A159F1" w:rsidRPr="00123EBF" w:rsidRDefault="00EC39A3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 xml:space="preserve">  N</w:t>
            </w:r>
            <w:r w:rsidR="00E71775">
              <w:rPr>
                <w:rFonts w:ascii="Arial" w:hAnsi="Arial" w:cs="Arial"/>
                <w:sz w:val="28"/>
                <w:szCs w:val="28"/>
              </w:rPr>
              <w:t>O</w:t>
            </w:r>
            <w:r w:rsidR="009273FB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AC6067" w:rsidRPr="00123EBF" w:rsidRDefault="00AC6067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59F1" w:rsidRPr="00123EBF" w:rsidTr="00151946">
        <w:tc>
          <w:tcPr>
            <w:tcW w:w="2340" w:type="dxa"/>
          </w:tcPr>
          <w:p w:rsidR="00A159F1" w:rsidRPr="00123EBF" w:rsidRDefault="00897EE2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335234" w:rsidRPr="00123EBF" w:rsidRDefault="00335234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335234" w:rsidRPr="00123EBF" w:rsidRDefault="006340E8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1419225" cy="1095375"/>
                  <wp:effectExtent l="19050" t="0" r="9525" b="0"/>
                  <wp:docPr id="258" name="Picture 258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A159F1" w:rsidRDefault="00897EE2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help with……………………………</w:t>
            </w:r>
          </w:p>
          <w:p w:rsidR="00BE3B63" w:rsidRPr="00123EBF" w:rsidRDefault="00BE3B63" w:rsidP="00151946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335234" w:rsidRPr="00123EBF" w:rsidRDefault="00335234" w:rsidP="00151946">
            <w:pPr>
              <w:numPr>
                <w:ilvl w:val="0"/>
                <w:numId w:val="8"/>
              </w:num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Withdrawing money from a cash point machine</w:t>
            </w:r>
            <w:r w:rsidR="009273FB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335234" w:rsidRPr="00123EBF" w:rsidRDefault="00335234" w:rsidP="00151946">
            <w:pPr>
              <w:numPr>
                <w:ilvl w:val="0"/>
                <w:numId w:val="8"/>
              </w:num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Someone to remember my pin number</w:t>
            </w:r>
            <w:r w:rsidR="009273FB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335234" w:rsidRDefault="00335234" w:rsidP="00151946">
            <w:pPr>
              <w:numPr>
                <w:ilvl w:val="0"/>
                <w:numId w:val="8"/>
              </w:num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someone with me to withdraw money</w:t>
            </w:r>
            <w:r w:rsidR="009273FB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806514" w:rsidRPr="00123EBF" w:rsidRDefault="00806514" w:rsidP="00151946">
            <w:pPr>
              <w:numPr>
                <w:ilvl w:val="0"/>
                <w:numId w:val="8"/>
              </w:num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Someone to make decisions for me about my money</w:t>
            </w:r>
          </w:p>
          <w:p w:rsidR="00897EE2" w:rsidRPr="00123EBF" w:rsidRDefault="00897EE2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897EE2" w:rsidRPr="00123EBF" w:rsidRDefault="005D5CE9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THE BENEFITS I AM RECEIVING AT PRESENT :-</w:t>
            </w:r>
          </w:p>
          <w:p w:rsidR="00335234" w:rsidRDefault="00335234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</w:t>
            </w: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</w:t>
            </w: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  <w:p w:rsidR="00123EBF" w:rsidRDefault="00123EBF" w:rsidP="00151946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123EBF" w:rsidRDefault="000A2277" w:rsidP="005D54FB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Is a Carers Assessment required</w:t>
            </w:r>
            <w:r w:rsidR="002A6287">
              <w:rPr>
                <w:rFonts w:ascii="Arial" w:hAnsi="Arial" w:cs="Arial"/>
                <w:sz w:val="28"/>
                <w:szCs w:val="28"/>
              </w:rPr>
              <w:t>? …………..</w:t>
            </w:r>
            <w:r w:rsidR="009273FB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E3B63" w:rsidRDefault="00BE3B63" w:rsidP="005D54FB">
            <w:pPr>
              <w:tabs>
                <w:tab w:val="left" w:pos="206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123EBF" w:rsidRPr="00123EBF" w:rsidRDefault="00123EBF" w:rsidP="005D54FB">
            <w:pPr>
              <w:tabs>
                <w:tab w:val="left" w:pos="206"/>
              </w:tabs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</w:tbl>
    <w:p w:rsidR="00897EE2" w:rsidRPr="00D213EA" w:rsidRDefault="0035716D" w:rsidP="0035716D">
      <w:pPr>
        <w:tabs>
          <w:tab w:val="left" w:pos="20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POST AND LETTERS</w:t>
      </w:r>
    </w:p>
    <w:p w:rsidR="00897EE2" w:rsidRPr="00123EBF" w:rsidRDefault="00897EE2" w:rsidP="00897EE2">
      <w:pPr>
        <w:tabs>
          <w:tab w:val="left" w:pos="240"/>
        </w:tabs>
        <w:rPr>
          <w:rFonts w:ascii="Arial" w:hAnsi="Arial" w:cs="Arial"/>
          <w:sz w:val="16"/>
          <w:szCs w:val="16"/>
        </w:rPr>
      </w:pPr>
      <w:r w:rsidRPr="00123EBF">
        <w:rPr>
          <w:rFonts w:ascii="Arial" w:hAnsi="Arial" w:cs="Arial"/>
          <w:sz w:val="28"/>
          <w:szCs w:val="28"/>
        </w:rPr>
        <w:tab/>
      </w: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7044"/>
      </w:tblGrid>
      <w:tr w:rsidR="00897EE2" w:rsidRPr="00123EBF" w:rsidTr="00151946">
        <w:tc>
          <w:tcPr>
            <w:tcW w:w="2340" w:type="dxa"/>
          </w:tcPr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Understand?</w:t>
            </w:r>
          </w:p>
          <w:p w:rsidR="00335234" w:rsidRPr="00123EBF" w:rsidRDefault="006340E8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81100" cy="1057275"/>
                  <wp:effectExtent l="19050" t="0" r="0" b="0"/>
                  <wp:docPr id="268" name="Picture 268" descr="99370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99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read and understand my post and letter</w:t>
            </w:r>
            <w:r w:rsidR="00335234" w:rsidRPr="00123EBF">
              <w:rPr>
                <w:rFonts w:ascii="Arial" w:hAnsi="Arial" w:cs="Arial"/>
                <w:sz w:val="28"/>
                <w:szCs w:val="28"/>
              </w:rPr>
              <w:t>s</w:t>
            </w:r>
            <w:r w:rsidR="00BE3B63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897EE2" w:rsidRPr="00123EBF" w:rsidRDefault="00335234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 xml:space="preserve">  N</w:t>
            </w:r>
            <w:r w:rsidR="00E71775">
              <w:rPr>
                <w:rFonts w:ascii="Arial" w:hAnsi="Arial" w:cs="Arial"/>
                <w:sz w:val="28"/>
                <w:szCs w:val="28"/>
              </w:rPr>
              <w:t>O</w:t>
            </w:r>
          </w:p>
          <w:p w:rsidR="003A73F8" w:rsidRPr="00123EBF" w:rsidRDefault="003A73F8" w:rsidP="00151946">
            <w:pPr>
              <w:tabs>
                <w:tab w:val="left" w:pos="2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9273FB" w:rsidRPr="00123EBF" w:rsidRDefault="009273FB" w:rsidP="00151946">
            <w:pPr>
              <w:tabs>
                <w:tab w:val="left" w:pos="240"/>
              </w:tabs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897EE2" w:rsidRPr="00123EBF" w:rsidTr="00151946">
        <w:tc>
          <w:tcPr>
            <w:tcW w:w="2340" w:type="dxa"/>
          </w:tcPr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Forms</w:t>
            </w:r>
          </w:p>
          <w:p w:rsidR="00335234" w:rsidRPr="00123EBF" w:rsidRDefault="006340E8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71575" cy="809625"/>
                  <wp:effectExtent l="19050" t="0" r="9525" b="0"/>
                  <wp:docPr id="270" name="Picture 270" descr="form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fill in forms that are sent to me</w:t>
            </w:r>
            <w:r w:rsidR="00BE3B63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335234" w:rsidRPr="00123EBF" w:rsidRDefault="00335234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897EE2" w:rsidRPr="00123EBF" w:rsidRDefault="00335234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>NO</w:t>
            </w:r>
          </w:p>
          <w:p w:rsidR="00FE51A9" w:rsidRPr="00123EBF" w:rsidRDefault="00FE51A9" w:rsidP="00151946">
            <w:pPr>
              <w:tabs>
                <w:tab w:val="left" w:pos="240"/>
              </w:tabs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897EE2" w:rsidRPr="00123EBF" w:rsidTr="00151946">
        <w:tc>
          <w:tcPr>
            <w:tcW w:w="2340" w:type="dxa"/>
          </w:tcPr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Junk Mail</w:t>
            </w:r>
          </w:p>
          <w:p w:rsidR="00936F7D" w:rsidRPr="00123EBF" w:rsidRDefault="006340E8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00100" cy="923925"/>
                  <wp:effectExtent l="19050" t="0" r="0" b="0"/>
                  <wp:docPr id="272" name="Picture 272" descr="junk_mail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junk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understand what junk mail is</w:t>
            </w:r>
            <w:r w:rsidR="00BE3B63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897EE2" w:rsidRPr="00123EBF" w:rsidRDefault="00335234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Y</w:t>
            </w:r>
            <w:r w:rsidR="00E71775">
              <w:rPr>
                <w:rFonts w:ascii="Arial" w:hAnsi="Arial" w:cs="Arial"/>
                <w:sz w:val="28"/>
                <w:szCs w:val="28"/>
              </w:rPr>
              <w:t>ES              NO</w:t>
            </w:r>
          </w:p>
          <w:p w:rsidR="00FE51A9" w:rsidRPr="00123EBF" w:rsidRDefault="00FE51A9" w:rsidP="00151946">
            <w:pPr>
              <w:tabs>
                <w:tab w:val="left" w:pos="2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7EE2" w:rsidRPr="00123EBF" w:rsidTr="00151946">
        <w:tc>
          <w:tcPr>
            <w:tcW w:w="2340" w:type="dxa"/>
          </w:tcPr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Post Letters</w:t>
            </w:r>
          </w:p>
          <w:p w:rsidR="00335234" w:rsidRPr="00123EBF" w:rsidRDefault="006340E8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85875" cy="857250"/>
                  <wp:effectExtent l="19050" t="0" r="9525" b="0"/>
                  <wp:docPr id="274" name="Picture 274" descr="bristol_letterbox01_fs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bristol_letterbox01_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234" w:rsidRPr="00123EBF" w:rsidRDefault="00335234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00" w:type="dxa"/>
          </w:tcPr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can send letters and post to people</w:t>
            </w:r>
            <w:r w:rsidR="00BE3B63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897EE2" w:rsidRPr="00123EBF" w:rsidRDefault="00335234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>NO</w:t>
            </w:r>
          </w:p>
          <w:p w:rsidR="00FE51A9" w:rsidRPr="00123EBF" w:rsidRDefault="00FE51A9" w:rsidP="00151946">
            <w:pPr>
              <w:tabs>
                <w:tab w:val="left" w:pos="2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7EE2" w:rsidRPr="00123EBF" w:rsidTr="00151946">
        <w:tc>
          <w:tcPr>
            <w:tcW w:w="2340" w:type="dxa"/>
          </w:tcPr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Post Box</w:t>
            </w:r>
          </w:p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Post Office</w:t>
            </w:r>
          </w:p>
          <w:p w:rsidR="00335234" w:rsidRPr="00123EBF" w:rsidRDefault="006340E8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66825" cy="904875"/>
                  <wp:effectExtent l="19050" t="0" r="9525" b="0"/>
                  <wp:docPr id="276" name="Picture 276" descr="Logo-Illustration-Post-Office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Logo-Illustration-Post-Of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know where the post box and the post office are</w:t>
            </w:r>
            <w:r w:rsidR="00BE3B63">
              <w:rPr>
                <w:rFonts w:ascii="Arial" w:hAnsi="Arial" w:cs="Arial"/>
                <w:sz w:val="28"/>
                <w:szCs w:val="28"/>
              </w:rPr>
              <w:t>:-</w:t>
            </w:r>
          </w:p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897EE2" w:rsidRPr="00123EBF" w:rsidRDefault="00335234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  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</w:t>
            </w:r>
            <w:r w:rsidR="00897EE2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</w:t>
            </w:r>
            <w:r w:rsidR="00E71775">
              <w:rPr>
                <w:rFonts w:ascii="Arial" w:hAnsi="Arial" w:cs="Arial"/>
                <w:sz w:val="28"/>
                <w:szCs w:val="28"/>
              </w:rPr>
              <w:t xml:space="preserve">  NO</w:t>
            </w:r>
          </w:p>
          <w:p w:rsidR="00FE51A9" w:rsidRPr="00123EBF" w:rsidRDefault="00FE51A9" w:rsidP="00151946">
            <w:pPr>
              <w:tabs>
                <w:tab w:val="left" w:pos="2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7EE2" w:rsidRPr="00123EBF" w:rsidTr="00151946">
        <w:tc>
          <w:tcPr>
            <w:tcW w:w="2340" w:type="dxa"/>
          </w:tcPr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Help</w:t>
            </w:r>
          </w:p>
          <w:p w:rsidR="00335234" w:rsidRPr="00123EBF" w:rsidRDefault="006340E8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1419225" cy="1095375"/>
                  <wp:effectExtent l="19050" t="0" r="9525" b="0"/>
                  <wp:docPr id="278" name="Picture 278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234" w:rsidRPr="00123EBF" w:rsidRDefault="00335234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00" w:type="dxa"/>
          </w:tcPr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 need help with………………………….</w:t>
            </w:r>
          </w:p>
          <w:p w:rsidR="00897EE2" w:rsidRPr="00123EBF" w:rsidRDefault="00897EE2" w:rsidP="00151946">
            <w:pPr>
              <w:tabs>
                <w:tab w:val="left" w:pos="2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897EE2" w:rsidRPr="00123EBF" w:rsidRDefault="00335234" w:rsidP="00151946">
            <w:pPr>
              <w:numPr>
                <w:ilvl w:val="0"/>
                <w:numId w:val="9"/>
              </w:num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Reading</w:t>
            </w:r>
            <w:r w:rsidR="009273FB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5D54FB" w:rsidRPr="00123EBF" w:rsidRDefault="00335234" w:rsidP="00151946">
            <w:pPr>
              <w:numPr>
                <w:ilvl w:val="0"/>
                <w:numId w:val="9"/>
              </w:num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Writing</w:t>
            </w:r>
            <w:r w:rsidR="009273FB" w:rsidRPr="00123EBF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335234" w:rsidRDefault="00335234" w:rsidP="00151946">
            <w:pPr>
              <w:numPr>
                <w:ilvl w:val="0"/>
                <w:numId w:val="9"/>
              </w:num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Sending mail and cards</w:t>
            </w:r>
            <w:r w:rsidR="009273FB"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806514" w:rsidRPr="00123EBF" w:rsidRDefault="00806514" w:rsidP="00151946">
            <w:pPr>
              <w:numPr>
                <w:ilvl w:val="0"/>
                <w:numId w:val="9"/>
              </w:num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Gaining access to internet </w:t>
            </w:r>
          </w:p>
          <w:p w:rsidR="00335234" w:rsidRPr="00123EBF" w:rsidRDefault="00335234" w:rsidP="00151946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335234" w:rsidRDefault="00335234" w:rsidP="005D54FB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Other :</w:t>
            </w:r>
            <w:r w:rsidR="009273FB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123EBF" w:rsidRDefault="00123EBF" w:rsidP="005D54FB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123EBF" w:rsidRDefault="00123EBF" w:rsidP="005D54FB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123EBF" w:rsidRDefault="00123EBF" w:rsidP="005D54FB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123EBF" w:rsidRPr="00123EBF" w:rsidRDefault="00123EBF" w:rsidP="005D54FB">
            <w:pPr>
              <w:tabs>
                <w:tab w:val="left" w:pos="240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159F1" w:rsidRDefault="00A159F1" w:rsidP="00897EE2">
      <w:pPr>
        <w:tabs>
          <w:tab w:val="left" w:pos="240"/>
        </w:tabs>
        <w:rPr>
          <w:rFonts w:ascii="Arial" w:hAnsi="Arial" w:cs="Arial"/>
          <w:sz w:val="28"/>
          <w:szCs w:val="28"/>
        </w:rPr>
      </w:pPr>
    </w:p>
    <w:p w:rsidR="00BE3B63" w:rsidRPr="00123EBF" w:rsidRDefault="00BE3B63" w:rsidP="00897EE2">
      <w:pPr>
        <w:tabs>
          <w:tab w:val="left" w:pos="240"/>
        </w:tabs>
        <w:rPr>
          <w:rFonts w:ascii="Arial" w:hAnsi="Arial" w:cs="Arial"/>
          <w:sz w:val="28"/>
          <w:szCs w:val="28"/>
        </w:rPr>
      </w:pPr>
    </w:p>
    <w:p w:rsidR="007144F7" w:rsidRPr="00D213EA" w:rsidRDefault="006E78BB" w:rsidP="006E78BB">
      <w:pPr>
        <w:tabs>
          <w:tab w:val="left" w:pos="24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WHERE I LIVE NOW</w:t>
      </w:r>
    </w:p>
    <w:p w:rsidR="007144F7" w:rsidRPr="00123EBF" w:rsidRDefault="007144F7" w:rsidP="007144F7">
      <w:pPr>
        <w:tabs>
          <w:tab w:val="left" w:pos="309"/>
        </w:tabs>
        <w:rPr>
          <w:rFonts w:ascii="Arial" w:hAnsi="Arial" w:cs="Arial"/>
          <w:sz w:val="28"/>
          <w:szCs w:val="28"/>
        </w:rPr>
      </w:pPr>
      <w:r w:rsidRPr="00123EBF">
        <w:rPr>
          <w:rFonts w:ascii="Arial" w:hAnsi="Arial" w:cs="Arial"/>
          <w:sz w:val="28"/>
          <w:szCs w:val="28"/>
        </w:rPr>
        <w:tab/>
      </w: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7200"/>
      </w:tblGrid>
      <w:tr w:rsidR="007144F7" w:rsidRPr="00123EBF" w:rsidTr="00151946">
        <w:tc>
          <w:tcPr>
            <w:tcW w:w="2340" w:type="dxa"/>
          </w:tcPr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Where I live now</w:t>
            </w:r>
          </w:p>
          <w:p w:rsidR="007144F7" w:rsidRPr="00123EBF" w:rsidRDefault="006340E8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38250" cy="904875"/>
                  <wp:effectExtent l="19050" t="0" r="0" b="0"/>
                  <wp:docPr id="282" name="Picture 282" descr="externalful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externalf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00" w:type="dxa"/>
          </w:tcPr>
          <w:p w:rsidR="00B71D92" w:rsidRPr="00123EBF" w:rsidRDefault="00B71D92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7144F7" w:rsidRPr="00123EBF" w:rsidTr="00151946">
        <w:tc>
          <w:tcPr>
            <w:tcW w:w="2340" w:type="dxa"/>
          </w:tcPr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What I like about where I live now</w:t>
            </w: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00" w:type="dxa"/>
          </w:tcPr>
          <w:p w:rsidR="007144F7" w:rsidRPr="00123EBF" w:rsidRDefault="006340E8" w:rsidP="000B0292">
            <w:pPr>
              <w:tabs>
                <w:tab w:val="left" w:pos="309"/>
              </w:tabs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733425" cy="590550"/>
                  <wp:effectExtent l="19050" t="0" r="9525" b="0"/>
                  <wp:docPr id="283" name="Picture 283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4F7" w:rsidRPr="00123EBF" w:rsidTr="00151946">
        <w:tc>
          <w:tcPr>
            <w:tcW w:w="2340" w:type="dxa"/>
          </w:tcPr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What I don’t like about where I live now</w:t>
            </w: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00" w:type="dxa"/>
          </w:tcPr>
          <w:p w:rsidR="007144F7" w:rsidRPr="00123EBF" w:rsidRDefault="006340E8" w:rsidP="000B0292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733425" cy="723900"/>
                  <wp:effectExtent l="19050" t="0" r="9525" b="0"/>
                  <wp:docPr id="284" name="Picture 284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4F7" w:rsidRPr="00123EBF" w:rsidTr="00151946">
        <w:tc>
          <w:tcPr>
            <w:tcW w:w="2340" w:type="dxa"/>
          </w:tcPr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What I would like to change about where I live now</w:t>
            </w: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F73582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130175</wp:posOffset>
                      </wp:positionV>
                      <wp:extent cx="5943600" cy="0"/>
                      <wp:effectExtent l="9525" t="6350" r="9525" b="12700"/>
                      <wp:wrapNone/>
                      <wp:docPr id="224" name="Lin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4320E2" id="Line 157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25pt" to="46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9M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"/>
                  </w:pict>
                </mc:Fallback>
              </mc:AlternateContent>
            </w:r>
          </w:p>
          <w:p w:rsidR="007144F7" w:rsidRPr="00123EBF" w:rsidRDefault="00335234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Are there any adaptations needed at your home now</w:t>
            </w: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6340E8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85825" cy="1076325"/>
                  <wp:effectExtent l="19050" t="0" r="9525" b="0"/>
                  <wp:docPr id="285" name="Picture 285" descr="shower%2520head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shower%2520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00" w:type="dxa"/>
          </w:tcPr>
          <w:p w:rsidR="007144F7" w:rsidRPr="00123EBF" w:rsidRDefault="007144F7" w:rsidP="00151946">
            <w:pPr>
              <w:tabs>
                <w:tab w:val="left" w:pos="309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7144F7" w:rsidP="007144F7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0B0292" w:rsidRPr="00123EBF" w:rsidRDefault="000B0292" w:rsidP="007144F7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0B0292" w:rsidRPr="00123EBF" w:rsidRDefault="000B0292" w:rsidP="007144F7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7144F7" w:rsidRPr="00123EBF" w:rsidRDefault="007144F7" w:rsidP="007144F7">
            <w:pPr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335234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i.e.</w:t>
            </w:r>
            <w:r w:rsidR="00934C66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335234" w:rsidRPr="00123EBF" w:rsidRDefault="00806514" w:rsidP="007144F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Hoists</w:t>
            </w:r>
          </w:p>
          <w:p w:rsidR="007144F7" w:rsidRPr="00123EBF" w:rsidRDefault="00335234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Non slip bath mats</w:t>
            </w:r>
          </w:p>
          <w:p w:rsidR="00335234" w:rsidRPr="00123EBF" w:rsidRDefault="00335234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Shower</w:t>
            </w:r>
          </w:p>
          <w:p w:rsidR="007144F7" w:rsidRPr="00123EBF" w:rsidRDefault="00335234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Grab rails on bath</w:t>
            </w:r>
          </w:p>
          <w:p w:rsidR="00335234" w:rsidRDefault="00335234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Hand rails around the home</w:t>
            </w:r>
          </w:p>
          <w:p w:rsidR="00123EBF" w:rsidRPr="00123EBF" w:rsidRDefault="00123EBF" w:rsidP="007144F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Assistive Technology</w:t>
            </w:r>
          </w:p>
          <w:p w:rsidR="00335234" w:rsidRDefault="006340E8" w:rsidP="007144F7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38250" cy="1238250"/>
                  <wp:effectExtent l="19050" t="0" r="0" b="0"/>
                  <wp:docPr id="286" name="Picture 286" descr="watergard%2520bath%2520mat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watergard%2520bath%2520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578" w:rsidRPr="00123EBF">
              <w:rPr>
                <w:rFonts w:ascii="Arial" w:hAnsi="Arial" w:cs="Arial"/>
                <w:color w:val="000000"/>
              </w:rPr>
              <w:t xml:space="preserve">    </w:t>
            </w: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600075" cy="1028700"/>
                  <wp:effectExtent l="19050" t="0" r="9525" b="0"/>
                  <wp:docPr id="287" name="Picture 287" descr="Grab_Rail_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Grab_Rail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EBF" w:rsidRDefault="00123EBF" w:rsidP="007144F7">
            <w:pPr>
              <w:rPr>
                <w:rFonts w:ascii="Arial" w:hAnsi="Arial" w:cs="Arial"/>
                <w:color w:val="000000"/>
              </w:rPr>
            </w:pPr>
          </w:p>
          <w:p w:rsidR="00123EBF" w:rsidRPr="00123EBF" w:rsidRDefault="00123EBF" w:rsidP="007144F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97EE2" w:rsidRDefault="00897EE2" w:rsidP="007144F7">
      <w:pPr>
        <w:tabs>
          <w:tab w:val="left" w:pos="309"/>
        </w:tabs>
        <w:rPr>
          <w:rFonts w:ascii="Arial" w:hAnsi="Arial" w:cs="Arial"/>
          <w:sz w:val="28"/>
          <w:szCs w:val="28"/>
        </w:rPr>
      </w:pPr>
    </w:p>
    <w:p w:rsidR="00BE3B63" w:rsidRDefault="00BE3B63" w:rsidP="007144F7">
      <w:pPr>
        <w:tabs>
          <w:tab w:val="left" w:pos="309"/>
        </w:tabs>
        <w:rPr>
          <w:rFonts w:ascii="Arial" w:hAnsi="Arial" w:cs="Arial"/>
          <w:sz w:val="28"/>
          <w:szCs w:val="28"/>
        </w:rPr>
      </w:pPr>
    </w:p>
    <w:p w:rsidR="00BE3B63" w:rsidRPr="00123EBF" w:rsidRDefault="00BE3B63" w:rsidP="007144F7">
      <w:pPr>
        <w:tabs>
          <w:tab w:val="left" w:pos="309"/>
        </w:tabs>
        <w:rPr>
          <w:rFonts w:ascii="Arial" w:hAnsi="Arial" w:cs="Arial"/>
          <w:sz w:val="28"/>
          <w:szCs w:val="28"/>
        </w:rPr>
      </w:pPr>
    </w:p>
    <w:p w:rsidR="007144F7" w:rsidRPr="00123EBF" w:rsidRDefault="007144F7" w:rsidP="007144F7">
      <w:pPr>
        <w:tabs>
          <w:tab w:val="left" w:pos="309"/>
        </w:tabs>
        <w:rPr>
          <w:rFonts w:ascii="Arial" w:hAnsi="Arial" w:cs="Arial"/>
          <w:sz w:val="28"/>
          <w:szCs w:val="28"/>
        </w:rPr>
      </w:pPr>
    </w:p>
    <w:p w:rsidR="006E78BB" w:rsidRPr="00D213EA" w:rsidRDefault="006E78BB" w:rsidP="006E78BB">
      <w:pPr>
        <w:tabs>
          <w:tab w:val="left" w:pos="309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WHERE I WOULD LIKE TO LIVE IN THE FUTURE</w:t>
      </w:r>
    </w:p>
    <w:p w:rsidR="007144F7" w:rsidRPr="00123EBF" w:rsidRDefault="007144F7" w:rsidP="007144F7">
      <w:pPr>
        <w:tabs>
          <w:tab w:val="left" w:pos="309"/>
        </w:tabs>
        <w:rPr>
          <w:rFonts w:ascii="Arial" w:hAnsi="Arial" w:cs="Arial"/>
          <w:sz w:val="28"/>
          <w:szCs w:val="28"/>
        </w:rPr>
      </w:pP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0"/>
        <w:gridCol w:w="7270"/>
      </w:tblGrid>
      <w:tr w:rsidR="007144F7" w:rsidRPr="00123EBF" w:rsidTr="00BE3B63">
        <w:tc>
          <w:tcPr>
            <w:tcW w:w="2270" w:type="dxa"/>
          </w:tcPr>
          <w:p w:rsidR="00BE3B63" w:rsidRDefault="006340E8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</w:rPr>
              <w:drawing>
                <wp:inline distT="0" distB="0" distL="0" distR="0">
                  <wp:extent cx="933450" cy="742950"/>
                  <wp:effectExtent l="19050" t="0" r="0" b="0"/>
                  <wp:docPr id="288" name="Picture 288" descr="choices (hom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choices (hom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4F7" w:rsidRPr="00123EBF" w:rsidRDefault="007144F7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The type of place I would like to live in</w:t>
            </w:r>
          </w:p>
        </w:tc>
        <w:tc>
          <w:tcPr>
            <w:tcW w:w="7270" w:type="dxa"/>
          </w:tcPr>
          <w:p w:rsidR="00123EBF" w:rsidRPr="00123EBF" w:rsidRDefault="002A31A2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</w:rPr>
              <w:t xml:space="preserve">    </w:t>
            </w:r>
          </w:p>
          <w:p w:rsidR="007144F7" w:rsidRPr="00123EBF" w:rsidRDefault="007144F7" w:rsidP="007144F7">
            <w:pPr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2A31A2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</w:rPr>
              <w:t xml:space="preserve">      </w:t>
            </w:r>
            <w:r w:rsidR="006340E8"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362075" cy="1019175"/>
                  <wp:effectExtent l="19050" t="0" r="9525" b="0"/>
                  <wp:docPr id="291" name="Picture 291" descr="Picture_108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Picture_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B63">
              <w:rPr>
                <w:rFonts w:ascii="Arial" w:hAnsi="Arial" w:cs="Arial"/>
              </w:rPr>
              <w:t xml:space="preserve">  </w:t>
            </w:r>
            <w:r w:rsidR="007144F7" w:rsidRPr="00123EBF">
              <w:rPr>
                <w:rFonts w:ascii="Arial" w:hAnsi="Arial" w:cs="Arial"/>
                <w:sz w:val="28"/>
                <w:szCs w:val="28"/>
              </w:rPr>
              <w:t>Shared House</w:t>
            </w:r>
          </w:p>
          <w:p w:rsidR="007144F7" w:rsidRPr="00123EBF" w:rsidRDefault="007144F7" w:rsidP="007144F7">
            <w:pPr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2A31A2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</w:rPr>
              <w:t xml:space="preserve">         </w:t>
            </w:r>
            <w:r w:rsidR="006340E8"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81100" cy="990600"/>
                  <wp:effectExtent l="19050" t="0" r="0" b="0"/>
                  <wp:docPr id="293" name="Picture 293" descr="matthew-model-flats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matthew-model-fl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B63">
              <w:rPr>
                <w:rFonts w:ascii="Arial" w:hAnsi="Arial" w:cs="Arial"/>
              </w:rPr>
              <w:t xml:space="preserve">  </w:t>
            </w:r>
            <w:r w:rsidR="007144F7" w:rsidRPr="00123EBF">
              <w:rPr>
                <w:rFonts w:ascii="Arial" w:hAnsi="Arial" w:cs="Arial"/>
                <w:sz w:val="28"/>
                <w:szCs w:val="28"/>
              </w:rPr>
              <w:t xml:space="preserve">Flat on </w:t>
            </w:r>
            <w:r w:rsidR="002C0162">
              <w:rPr>
                <w:rFonts w:ascii="Arial" w:hAnsi="Arial" w:cs="Arial"/>
                <w:sz w:val="28"/>
                <w:szCs w:val="28"/>
              </w:rPr>
              <w:t>my</w:t>
            </w:r>
            <w:r w:rsidR="007144F7" w:rsidRPr="00123EBF">
              <w:rPr>
                <w:rFonts w:ascii="Arial" w:hAnsi="Arial" w:cs="Arial"/>
                <w:sz w:val="28"/>
                <w:szCs w:val="28"/>
              </w:rPr>
              <w:t xml:space="preserve"> own</w:t>
            </w:r>
          </w:p>
          <w:p w:rsidR="007144F7" w:rsidRPr="00123EBF" w:rsidRDefault="007144F7" w:rsidP="007144F7">
            <w:pPr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1A6462" w:rsidP="00934C66">
            <w:pPr>
              <w:ind w:hanging="191"/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</w:rPr>
              <w:t xml:space="preserve">         </w:t>
            </w:r>
            <w:r w:rsidR="006340E8"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247775" cy="933450"/>
                  <wp:effectExtent l="19050" t="0" r="9525" b="0"/>
                  <wp:docPr id="295" name="Picture 295" descr="FamilyFrontPage3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FamilyFrontP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B63">
              <w:rPr>
                <w:rFonts w:ascii="Arial" w:hAnsi="Arial" w:cs="Arial"/>
              </w:rPr>
              <w:t xml:space="preserve"> </w:t>
            </w:r>
            <w:r w:rsidR="007144F7" w:rsidRPr="00123EBF">
              <w:rPr>
                <w:rFonts w:ascii="Arial" w:hAnsi="Arial" w:cs="Arial"/>
                <w:sz w:val="28"/>
                <w:szCs w:val="28"/>
              </w:rPr>
              <w:t>Family Placement</w:t>
            </w:r>
          </w:p>
          <w:p w:rsidR="006E78BB" w:rsidRPr="00123EBF" w:rsidRDefault="006E78BB" w:rsidP="007144F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144F7" w:rsidRPr="00123EBF" w:rsidTr="00BE3B63">
        <w:tc>
          <w:tcPr>
            <w:tcW w:w="2270" w:type="dxa"/>
          </w:tcPr>
          <w:p w:rsidR="007144F7" w:rsidRPr="00123EBF" w:rsidRDefault="00FC669C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Any other comments</w:t>
            </w:r>
            <w:r w:rsidR="00836BEC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23EBF">
              <w:rPr>
                <w:rFonts w:ascii="Arial" w:hAnsi="Arial" w:cs="Arial"/>
                <w:sz w:val="28"/>
                <w:szCs w:val="28"/>
              </w:rPr>
              <w:t>(i.e. ground floor etc?)</w:t>
            </w:r>
          </w:p>
          <w:p w:rsidR="006E78BB" w:rsidRPr="00123EBF" w:rsidRDefault="006E78BB" w:rsidP="007144F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70" w:type="dxa"/>
          </w:tcPr>
          <w:p w:rsidR="007144F7" w:rsidRPr="00123EBF" w:rsidRDefault="007144F7" w:rsidP="007144F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144F7" w:rsidRPr="00123EBF" w:rsidTr="00BE3B63">
        <w:tc>
          <w:tcPr>
            <w:tcW w:w="2270" w:type="dxa"/>
          </w:tcPr>
          <w:p w:rsidR="00335234" w:rsidRPr="00123EBF" w:rsidRDefault="00FC669C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Would you like to live with other people</w:t>
            </w:r>
            <w:r w:rsidR="00BE3B63">
              <w:rPr>
                <w:rFonts w:ascii="Arial" w:hAnsi="Arial" w:cs="Arial"/>
                <w:sz w:val="28"/>
                <w:szCs w:val="28"/>
              </w:rPr>
              <w:t>?</w:t>
            </w:r>
          </w:p>
        </w:tc>
        <w:tc>
          <w:tcPr>
            <w:tcW w:w="7270" w:type="dxa"/>
          </w:tcPr>
          <w:p w:rsidR="00335234" w:rsidRPr="00123EBF" w:rsidRDefault="00836BEC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</w:t>
            </w:r>
          </w:p>
          <w:p w:rsidR="00335234" w:rsidRPr="00123EBF" w:rsidRDefault="00335234" w:rsidP="007144F7">
            <w:pPr>
              <w:rPr>
                <w:rFonts w:ascii="Arial" w:hAnsi="Arial" w:cs="Arial"/>
                <w:sz w:val="28"/>
                <w:szCs w:val="28"/>
              </w:rPr>
            </w:pPr>
          </w:p>
          <w:p w:rsidR="007144F7" w:rsidRPr="00123EBF" w:rsidRDefault="00836BEC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FC669C" w:rsidRPr="00123EBF">
              <w:rPr>
                <w:rFonts w:ascii="Arial" w:hAnsi="Arial" w:cs="Arial"/>
                <w:sz w:val="28"/>
                <w:szCs w:val="28"/>
              </w:rPr>
              <w:t>Y</w:t>
            </w:r>
            <w:r w:rsidR="00E71775">
              <w:rPr>
                <w:rFonts w:ascii="Arial" w:hAnsi="Arial" w:cs="Arial"/>
                <w:sz w:val="28"/>
                <w:szCs w:val="28"/>
              </w:rPr>
              <w:t>ES                           NO</w:t>
            </w:r>
          </w:p>
          <w:p w:rsidR="00FC669C" w:rsidRPr="00123EBF" w:rsidRDefault="00FC669C" w:rsidP="007144F7">
            <w:pPr>
              <w:rPr>
                <w:rFonts w:ascii="Arial" w:hAnsi="Arial" w:cs="Arial"/>
                <w:sz w:val="28"/>
                <w:szCs w:val="28"/>
              </w:rPr>
            </w:pPr>
          </w:p>
          <w:p w:rsidR="00FC669C" w:rsidRPr="00123EBF" w:rsidRDefault="00836BEC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         </w:t>
            </w:r>
          </w:p>
        </w:tc>
      </w:tr>
      <w:tr w:rsidR="007144F7" w:rsidRPr="00123EBF" w:rsidTr="00BE3B63">
        <w:tc>
          <w:tcPr>
            <w:tcW w:w="2270" w:type="dxa"/>
          </w:tcPr>
          <w:p w:rsidR="007144F7" w:rsidRPr="00123EBF" w:rsidRDefault="00FC669C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Are there a</w:t>
            </w:r>
            <w:r w:rsidR="00335234" w:rsidRPr="00123EBF">
              <w:rPr>
                <w:rFonts w:ascii="Arial" w:hAnsi="Arial" w:cs="Arial"/>
                <w:sz w:val="28"/>
                <w:szCs w:val="28"/>
              </w:rPr>
              <w:t>ny adaptations you would need</w:t>
            </w:r>
            <w:r w:rsidR="00BE3B63">
              <w:rPr>
                <w:rFonts w:ascii="Arial" w:hAnsi="Arial" w:cs="Arial"/>
                <w:sz w:val="28"/>
                <w:szCs w:val="28"/>
              </w:rPr>
              <w:t>?</w:t>
            </w:r>
            <w:r w:rsidR="00335234"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23EB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6E78BB" w:rsidRPr="00123EBF" w:rsidRDefault="006E78BB" w:rsidP="007144F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70" w:type="dxa"/>
          </w:tcPr>
          <w:p w:rsidR="00934C66" w:rsidRPr="00123EBF" w:rsidRDefault="00934C66" w:rsidP="00934C6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7144F7" w:rsidRPr="00123EBF" w:rsidRDefault="007144F7" w:rsidP="00934C66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7144F7" w:rsidRPr="00123EBF" w:rsidTr="00BE3B63">
        <w:tc>
          <w:tcPr>
            <w:tcW w:w="2270" w:type="dxa"/>
          </w:tcPr>
          <w:p w:rsidR="007144F7" w:rsidRPr="00123EBF" w:rsidRDefault="00FC669C" w:rsidP="007144F7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Would you like to say anything else about where you would like to live</w:t>
            </w:r>
            <w:r w:rsidR="001B3D88">
              <w:rPr>
                <w:rFonts w:ascii="Arial" w:hAnsi="Arial" w:cs="Arial"/>
                <w:sz w:val="28"/>
                <w:szCs w:val="28"/>
              </w:rPr>
              <w:t>?</w:t>
            </w:r>
          </w:p>
        </w:tc>
        <w:tc>
          <w:tcPr>
            <w:tcW w:w="7270" w:type="dxa"/>
          </w:tcPr>
          <w:p w:rsidR="00FC669C" w:rsidRPr="00123EBF" w:rsidRDefault="00FC669C" w:rsidP="00201DF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23EBF" w:rsidRDefault="00123EBF" w:rsidP="005D5CE9">
      <w:pPr>
        <w:tabs>
          <w:tab w:val="left" w:pos="309"/>
        </w:tabs>
        <w:jc w:val="center"/>
        <w:rPr>
          <w:rFonts w:ascii="Arial" w:hAnsi="Arial" w:cs="Arial"/>
          <w:sz w:val="28"/>
          <w:szCs w:val="28"/>
          <w:u w:val="single"/>
        </w:rPr>
      </w:pPr>
    </w:p>
    <w:p w:rsidR="00357EDE" w:rsidRDefault="00357EDE" w:rsidP="005D5CE9">
      <w:pPr>
        <w:tabs>
          <w:tab w:val="left" w:pos="309"/>
        </w:tabs>
        <w:jc w:val="center"/>
        <w:rPr>
          <w:rFonts w:ascii="Arial" w:hAnsi="Arial" w:cs="Arial"/>
          <w:sz w:val="28"/>
          <w:szCs w:val="28"/>
          <w:u w:val="single"/>
        </w:rPr>
      </w:pPr>
    </w:p>
    <w:p w:rsidR="00357EDE" w:rsidRDefault="00357EDE" w:rsidP="005D5CE9">
      <w:pPr>
        <w:tabs>
          <w:tab w:val="left" w:pos="309"/>
        </w:tabs>
        <w:jc w:val="center"/>
        <w:rPr>
          <w:rFonts w:ascii="Arial" w:hAnsi="Arial" w:cs="Arial"/>
          <w:sz w:val="28"/>
          <w:szCs w:val="28"/>
          <w:u w:val="single"/>
        </w:rPr>
      </w:pPr>
    </w:p>
    <w:p w:rsidR="005D5CE9" w:rsidRPr="00D213EA" w:rsidRDefault="00123EBF" w:rsidP="005D5CE9">
      <w:pPr>
        <w:tabs>
          <w:tab w:val="left" w:pos="309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213EA">
        <w:rPr>
          <w:rFonts w:ascii="Arial" w:hAnsi="Arial" w:cs="Arial"/>
          <w:b/>
          <w:sz w:val="28"/>
          <w:szCs w:val="28"/>
          <w:u w:val="single"/>
        </w:rPr>
        <w:t>M</w:t>
      </w:r>
      <w:r w:rsidR="005D5CE9" w:rsidRPr="00D213EA">
        <w:rPr>
          <w:rFonts w:ascii="Arial" w:hAnsi="Arial" w:cs="Arial"/>
          <w:b/>
          <w:sz w:val="28"/>
          <w:szCs w:val="28"/>
          <w:u w:val="single"/>
        </w:rPr>
        <w:t xml:space="preserve">Y FUTURE HOPES AND DREAMS </w:t>
      </w:r>
    </w:p>
    <w:p w:rsidR="005D5CE9" w:rsidRPr="00123EBF" w:rsidRDefault="005D5CE9" w:rsidP="005D5CE9">
      <w:pPr>
        <w:tabs>
          <w:tab w:val="left" w:pos="309"/>
        </w:tabs>
        <w:rPr>
          <w:rFonts w:ascii="Arial" w:hAnsi="Arial" w:cs="Arial"/>
          <w:sz w:val="28"/>
          <w:szCs w:val="28"/>
        </w:rPr>
      </w:pP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940"/>
      </w:tblGrid>
      <w:tr w:rsidR="002C0162" w:rsidRPr="00123EBF" w:rsidTr="00151946">
        <w:tc>
          <w:tcPr>
            <w:tcW w:w="3600" w:type="dxa"/>
          </w:tcPr>
          <w:p w:rsidR="002C0162" w:rsidRDefault="002C0162" w:rsidP="0038525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Accommodation:</w:t>
            </w:r>
          </w:p>
          <w:p w:rsidR="002C0162" w:rsidRDefault="002C0162" w:rsidP="0038525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3C2EFFA4" wp14:editId="72120E8B">
                  <wp:extent cx="952500" cy="714375"/>
                  <wp:effectExtent l="0" t="0" r="0" b="9525"/>
                  <wp:docPr id="43" name="irc_mi" descr="Image result for MY HOUSE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Y HOUSE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162" w:rsidRPr="00123EBF" w:rsidRDefault="002C0162" w:rsidP="0038525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40" w:type="dxa"/>
          </w:tcPr>
          <w:p w:rsidR="002C0162" w:rsidRPr="00123EBF" w:rsidRDefault="002C0162" w:rsidP="005D5CE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5CE9" w:rsidRPr="00123EBF" w:rsidTr="00151946">
        <w:tc>
          <w:tcPr>
            <w:tcW w:w="3600" w:type="dxa"/>
          </w:tcPr>
          <w:p w:rsidR="005D5CE9" w:rsidRPr="00123EBF" w:rsidRDefault="005D5CE9" w:rsidP="00385254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Higher Education: College</w:t>
            </w:r>
          </w:p>
          <w:p w:rsidR="005D5CE9" w:rsidRPr="00123EBF" w:rsidRDefault="005D5CE9" w:rsidP="00385254">
            <w:pPr>
              <w:rPr>
                <w:rFonts w:ascii="Arial" w:hAnsi="Arial" w:cs="Arial"/>
                <w:sz w:val="28"/>
                <w:szCs w:val="28"/>
              </w:rPr>
            </w:pPr>
          </w:p>
          <w:p w:rsidR="005D5CE9" w:rsidRPr="00123EBF" w:rsidRDefault="006340E8" w:rsidP="00385254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62025" cy="804452"/>
                  <wp:effectExtent l="0" t="0" r="0" b="0"/>
                  <wp:docPr id="298" name="Picture 298" descr="Telford-college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Telford-coll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674" cy="805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CE9" w:rsidRPr="00123EBF" w:rsidRDefault="005D5CE9" w:rsidP="0038525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40" w:type="dxa"/>
          </w:tcPr>
          <w:p w:rsidR="005D5CE9" w:rsidRPr="00123EBF" w:rsidRDefault="005D5CE9" w:rsidP="005D5CE9">
            <w:pPr>
              <w:rPr>
                <w:rFonts w:ascii="Arial" w:hAnsi="Arial" w:cs="Arial"/>
                <w:sz w:val="28"/>
                <w:szCs w:val="28"/>
              </w:rPr>
            </w:pPr>
          </w:p>
          <w:p w:rsidR="00934C66" w:rsidRPr="00123EBF" w:rsidRDefault="00934C66" w:rsidP="005D5CE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5D5CE9" w:rsidRPr="00123EBF" w:rsidTr="00151946">
        <w:tc>
          <w:tcPr>
            <w:tcW w:w="3600" w:type="dxa"/>
          </w:tcPr>
          <w:p w:rsidR="005D5CE9" w:rsidRPr="00123EBF" w:rsidRDefault="005D5CE9" w:rsidP="00385254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Employment</w:t>
            </w:r>
            <w:r w:rsidR="002C0162">
              <w:rPr>
                <w:rFonts w:ascii="Arial" w:hAnsi="Arial" w:cs="Arial"/>
                <w:sz w:val="28"/>
                <w:szCs w:val="28"/>
              </w:rPr>
              <w:t xml:space="preserve"> or Training</w:t>
            </w:r>
          </w:p>
          <w:p w:rsidR="005D5CE9" w:rsidRPr="00123EBF" w:rsidRDefault="006340E8" w:rsidP="00385254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76325" cy="715041"/>
                  <wp:effectExtent l="0" t="0" r="0" b="8890"/>
                  <wp:docPr id="300" name="Picture 300" descr="800px-Photographer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800px-Photograp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97" cy="717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162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4694BCD" wp14:editId="568DB2E4">
                  <wp:extent cx="836930" cy="733413"/>
                  <wp:effectExtent l="0" t="0" r="1270" b="0"/>
                  <wp:docPr id="44" name="Picture 44" descr="Image result for TRAINING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RAINING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485" cy="74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CE9" w:rsidRPr="00123EBF" w:rsidRDefault="005D5CE9" w:rsidP="0038525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40" w:type="dxa"/>
          </w:tcPr>
          <w:p w:rsidR="005D5CE9" w:rsidRPr="00123EBF" w:rsidRDefault="005D5CE9" w:rsidP="00385254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</w:t>
            </w:r>
          </w:p>
          <w:p w:rsidR="005D5CE9" w:rsidRPr="00123EBF" w:rsidRDefault="005D5CE9" w:rsidP="00385254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 </w:t>
            </w:r>
          </w:p>
          <w:p w:rsidR="005D5CE9" w:rsidRPr="00123EBF" w:rsidRDefault="005D5CE9" w:rsidP="00385254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 xml:space="preserve">                                  </w:t>
            </w:r>
          </w:p>
        </w:tc>
      </w:tr>
      <w:tr w:rsidR="005D5CE9" w:rsidRPr="00123EBF" w:rsidTr="00151946">
        <w:tc>
          <w:tcPr>
            <w:tcW w:w="3600" w:type="dxa"/>
          </w:tcPr>
          <w:p w:rsidR="005D5CE9" w:rsidRPr="00123EBF" w:rsidRDefault="00E939DF" w:rsidP="005D5CE9">
            <w:pPr>
              <w:rPr>
                <w:rFonts w:ascii="Arial" w:hAnsi="Arial" w:cs="Arial"/>
                <w:sz w:val="28"/>
                <w:szCs w:val="28"/>
              </w:rPr>
            </w:pPr>
            <w:r w:rsidRPr="00123EBF">
              <w:rPr>
                <w:rFonts w:ascii="Arial" w:hAnsi="Arial" w:cs="Arial"/>
                <w:sz w:val="28"/>
                <w:szCs w:val="28"/>
              </w:rPr>
              <w:t>Day Time Activities</w:t>
            </w:r>
          </w:p>
          <w:p w:rsidR="00E939DF" w:rsidRPr="00123EBF" w:rsidRDefault="006340E8" w:rsidP="005D5CE9">
            <w:pPr>
              <w:rPr>
                <w:rFonts w:ascii="Arial" w:hAnsi="Arial" w:cs="Arial"/>
                <w:color w:val="000000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66800" cy="803657"/>
                  <wp:effectExtent l="0" t="0" r="0" b="0"/>
                  <wp:docPr id="301" name="Picture 301" descr="bowling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bow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65" cy="81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CE9" w:rsidRPr="00123EBF" w:rsidRDefault="005D5CE9" w:rsidP="00934C6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40" w:type="dxa"/>
          </w:tcPr>
          <w:p w:rsidR="00FE40B8" w:rsidRPr="00123EBF" w:rsidRDefault="00FE40B8" w:rsidP="00385254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2C0162" w:rsidRPr="00123EBF" w:rsidTr="00151946">
        <w:tc>
          <w:tcPr>
            <w:tcW w:w="3600" w:type="dxa"/>
          </w:tcPr>
          <w:p w:rsidR="002C0162" w:rsidRDefault="002C0162" w:rsidP="005D5CE9">
            <w:pPr>
              <w:rPr>
                <w:rFonts w:ascii="Arial" w:hAnsi="Arial" w:cs="Arial"/>
                <w:sz w:val="28"/>
                <w:szCs w:val="28"/>
              </w:rPr>
            </w:pPr>
          </w:p>
          <w:p w:rsidR="002C0162" w:rsidRDefault="002C0162" w:rsidP="005D5CE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Other: </w:t>
            </w:r>
          </w:p>
          <w:p w:rsidR="002C0162" w:rsidRDefault="002C0162" w:rsidP="005D5CE9">
            <w:pPr>
              <w:rPr>
                <w:rFonts w:ascii="Arial" w:hAnsi="Arial" w:cs="Arial"/>
                <w:sz w:val="28"/>
                <w:szCs w:val="28"/>
              </w:rPr>
            </w:pPr>
          </w:p>
          <w:p w:rsidR="002C0162" w:rsidRDefault="002C0162" w:rsidP="005D5CE9">
            <w:pPr>
              <w:rPr>
                <w:rFonts w:ascii="Arial" w:hAnsi="Arial" w:cs="Arial"/>
                <w:sz w:val="28"/>
                <w:szCs w:val="28"/>
              </w:rPr>
            </w:pPr>
          </w:p>
          <w:p w:rsidR="002C0162" w:rsidRDefault="002C0162" w:rsidP="005D5CE9">
            <w:pPr>
              <w:rPr>
                <w:rFonts w:ascii="Arial" w:hAnsi="Arial" w:cs="Arial"/>
                <w:sz w:val="28"/>
                <w:szCs w:val="28"/>
              </w:rPr>
            </w:pPr>
          </w:p>
          <w:p w:rsidR="002C0162" w:rsidRPr="00123EBF" w:rsidRDefault="002C0162" w:rsidP="005D5CE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40" w:type="dxa"/>
          </w:tcPr>
          <w:p w:rsidR="002C0162" w:rsidRPr="00123EBF" w:rsidRDefault="002C0162" w:rsidP="00385254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</w:tbl>
    <w:p w:rsidR="005D5CE9" w:rsidRDefault="005D5CE9" w:rsidP="00FA2578">
      <w:pPr>
        <w:rPr>
          <w:rFonts w:ascii="Arial" w:hAnsi="Arial" w:cs="Arial"/>
        </w:rPr>
      </w:pPr>
    </w:p>
    <w:p w:rsidR="00123EBF" w:rsidRDefault="00123EBF" w:rsidP="00FA2578">
      <w:pPr>
        <w:rPr>
          <w:rFonts w:ascii="Arial" w:hAnsi="Arial" w:cs="Arial"/>
        </w:rPr>
      </w:pPr>
    </w:p>
    <w:p w:rsidR="008A2E4A" w:rsidRDefault="008A2E4A" w:rsidP="00FA2578">
      <w:pPr>
        <w:rPr>
          <w:rFonts w:ascii="Arial" w:hAnsi="Arial" w:cs="Arial"/>
        </w:rPr>
      </w:pPr>
    </w:p>
    <w:p w:rsidR="008A2E4A" w:rsidRDefault="008A2E4A" w:rsidP="00FA2578">
      <w:pPr>
        <w:rPr>
          <w:rFonts w:ascii="Arial" w:hAnsi="Arial" w:cs="Arial"/>
        </w:rPr>
      </w:pPr>
    </w:p>
    <w:p w:rsidR="00357EDE" w:rsidRDefault="00357EDE" w:rsidP="00FA2578">
      <w:pPr>
        <w:rPr>
          <w:rFonts w:ascii="Arial" w:hAnsi="Arial" w:cs="Arial"/>
        </w:rPr>
      </w:pPr>
    </w:p>
    <w:p w:rsidR="00357EDE" w:rsidRDefault="00357EDE" w:rsidP="00FA2578">
      <w:pPr>
        <w:rPr>
          <w:rFonts w:ascii="Arial" w:hAnsi="Arial" w:cs="Arial"/>
        </w:rPr>
      </w:pPr>
    </w:p>
    <w:p w:rsidR="00357EDE" w:rsidRDefault="00357EDE" w:rsidP="00FA2578">
      <w:pPr>
        <w:rPr>
          <w:rFonts w:ascii="Arial" w:hAnsi="Arial" w:cs="Arial"/>
        </w:rPr>
      </w:pPr>
    </w:p>
    <w:p w:rsidR="00357EDE" w:rsidRDefault="00357EDE" w:rsidP="00FA2578">
      <w:pPr>
        <w:rPr>
          <w:rFonts w:ascii="Arial" w:hAnsi="Arial" w:cs="Arial"/>
        </w:rPr>
      </w:pPr>
    </w:p>
    <w:p w:rsidR="00357EDE" w:rsidRDefault="00357EDE" w:rsidP="00FA2578">
      <w:pPr>
        <w:rPr>
          <w:rFonts w:ascii="Arial" w:hAnsi="Arial" w:cs="Arial"/>
        </w:rPr>
      </w:pPr>
    </w:p>
    <w:p w:rsidR="00357EDE" w:rsidRDefault="00357EDE" w:rsidP="00FA2578">
      <w:pPr>
        <w:rPr>
          <w:rFonts w:ascii="Arial" w:hAnsi="Arial" w:cs="Arial"/>
        </w:rPr>
      </w:pPr>
    </w:p>
    <w:p w:rsidR="00357EDE" w:rsidRDefault="00357EDE" w:rsidP="00FA2578">
      <w:pPr>
        <w:rPr>
          <w:rFonts w:ascii="Arial" w:hAnsi="Arial" w:cs="Arial"/>
        </w:rPr>
      </w:pPr>
    </w:p>
    <w:p w:rsidR="00357EDE" w:rsidRDefault="00357EDE" w:rsidP="00FA2578">
      <w:pPr>
        <w:rPr>
          <w:rFonts w:ascii="Arial" w:hAnsi="Arial" w:cs="Arial"/>
        </w:rPr>
      </w:pPr>
    </w:p>
    <w:p w:rsidR="00357EDE" w:rsidRDefault="00357EDE" w:rsidP="00FA2578">
      <w:pPr>
        <w:rPr>
          <w:rFonts w:ascii="Arial" w:hAnsi="Arial" w:cs="Arial"/>
        </w:rPr>
      </w:pPr>
    </w:p>
    <w:p w:rsidR="008A2E4A" w:rsidRDefault="008A2E4A" w:rsidP="00FA2578">
      <w:pPr>
        <w:rPr>
          <w:rFonts w:ascii="Arial" w:hAnsi="Arial" w:cs="Arial"/>
        </w:rPr>
      </w:pPr>
    </w:p>
    <w:p w:rsidR="00747343" w:rsidRDefault="00747343" w:rsidP="00582420">
      <w:pPr>
        <w:rPr>
          <w:rStyle w:val="Strong"/>
          <w:b w:val="0"/>
        </w:rPr>
      </w:pPr>
      <w:r>
        <w:rPr>
          <w:rStyle w:val="Strong"/>
          <w:b w:val="0"/>
        </w:rPr>
        <w:t xml:space="preserve">                                                      </w:t>
      </w:r>
    </w:p>
    <w:p w:rsidR="00D213EA" w:rsidRPr="00D213EA" w:rsidRDefault="00D213EA" w:rsidP="00747343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D213EA">
        <w:rPr>
          <w:rStyle w:val="Strong"/>
          <w:rFonts w:ascii="Arial" w:hAnsi="Arial" w:cs="Arial"/>
          <w:sz w:val="28"/>
          <w:szCs w:val="28"/>
          <w:u w:val="single"/>
        </w:rPr>
        <w:t>MY FUTURE HOPES AND DREAMS</w:t>
      </w:r>
    </w:p>
    <w:p w:rsidR="00747343" w:rsidRPr="00D213EA" w:rsidRDefault="00747343" w:rsidP="00747343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D213EA">
        <w:rPr>
          <w:rStyle w:val="Strong"/>
          <w:rFonts w:ascii="Arial" w:hAnsi="Arial" w:cs="Arial"/>
          <w:sz w:val="28"/>
          <w:szCs w:val="28"/>
          <w:u w:val="single"/>
        </w:rPr>
        <w:t>HOW DO I MOVE FORWARD</w:t>
      </w:r>
      <w:r w:rsidR="00795758">
        <w:rPr>
          <w:rStyle w:val="Strong"/>
          <w:rFonts w:ascii="Arial" w:hAnsi="Arial" w:cs="Arial"/>
          <w:sz w:val="28"/>
          <w:szCs w:val="28"/>
          <w:u w:val="single"/>
        </w:rPr>
        <w:t>?</w:t>
      </w:r>
    </w:p>
    <w:p w:rsidR="00747343" w:rsidRDefault="00747343" w:rsidP="00582420">
      <w:pPr>
        <w:rPr>
          <w:rStyle w:val="Strong"/>
          <w:b w:val="0"/>
        </w:rPr>
      </w:pPr>
    </w:p>
    <w:p w:rsidR="00123EBF" w:rsidRPr="00582420" w:rsidRDefault="00747343" w:rsidP="00582420">
      <w:pPr>
        <w:rPr>
          <w:rStyle w:val="Strong"/>
          <w:b w:val="0"/>
        </w:rPr>
      </w:pPr>
      <w:r>
        <w:rPr>
          <w:rStyle w:val="Strong"/>
          <w:b w:val="0"/>
        </w:rPr>
        <w:t xml:space="preserve">                                                      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32B7B00E" wp14:editId="2F523679">
            <wp:extent cx="857250" cy="816252"/>
            <wp:effectExtent l="0" t="0" r="0" b="3175"/>
            <wp:docPr id="34" name="Picture 34" descr="Image result for PA SUPPORT #">
              <a:hlinkClick xmlns:a="http://schemas.openxmlformats.org/drawingml/2006/main" r:id="rId2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A SUPPORT #">
                      <a:hlinkClick r:id="rId2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08" cy="82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582" w:rsidRPr="00582420" w:rsidRDefault="00F73582" w:rsidP="00582420">
      <w:pPr>
        <w:rPr>
          <w:rStyle w:val="Strong"/>
          <w:rFonts w:ascii="Arial" w:hAnsi="Arial" w:cs="Arial"/>
          <w:b w:val="0"/>
        </w:rPr>
      </w:pPr>
    </w:p>
    <w:p w:rsidR="00F73582" w:rsidRPr="00582420" w:rsidRDefault="00F73582" w:rsidP="00582420">
      <w:pPr>
        <w:rPr>
          <w:rStyle w:val="Strong"/>
          <w:rFonts w:ascii="Arial" w:hAnsi="Arial" w:cs="Arial"/>
          <w:u w:val="single"/>
        </w:rPr>
      </w:pPr>
      <w:r w:rsidRPr="00582420">
        <w:rPr>
          <w:rStyle w:val="Strong"/>
          <w:rFonts w:ascii="Arial" w:hAnsi="Arial" w:cs="Arial"/>
          <w:u w:val="single"/>
        </w:rPr>
        <w:t>CURRENT SUPPORT NETWORK</w:t>
      </w:r>
      <w:r w:rsidR="00582420" w:rsidRPr="00582420">
        <w:rPr>
          <w:rStyle w:val="Strong"/>
          <w:rFonts w:ascii="Arial" w:hAnsi="Arial" w:cs="Arial"/>
          <w:u w:val="single"/>
        </w:rPr>
        <w:t xml:space="preserve"> – WHO CAN HELP ME?</w:t>
      </w:r>
    </w:p>
    <w:p w:rsidR="00F73582" w:rsidRPr="00582420" w:rsidRDefault="00F73582" w:rsidP="00582420">
      <w:pPr>
        <w:rPr>
          <w:rStyle w:val="Strong"/>
          <w:rFonts w:ascii="Arial" w:hAnsi="Arial" w:cs="Arial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6"/>
        <w:gridCol w:w="5256"/>
      </w:tblGrid>
      <w:tr w:rsidR="00123EBF" w:rsidRPr="00582420" w:rsidTr="00F73582">
        <w:tc>
          <w:tcPr>
            <w:tcW w:w="3085" w:type="dxa"/>
          </w:tcPr>
          <w:p w:rsidR="00123EBF" w:rsidRPr="00582420" w:rsidRDefault="00582420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Local Authority – Children</w:t>
            </w:r>
            <w:r w:rsidR="001B3D88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’</w:t>
            </w: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s Services</w:t>
            </w:r>
          </w:p>
        </w:tc>
        <w:tc>
          <w:tcPr>
            <w:tcW w:w="5443" w:type="dxa"/>
          </w:tcPr>
          <w:p w:rsidR="00123EBF" w:rsidRPr="00582420" w:rsidRDefault="00123EBF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  <w:tr w:rsidR="00123EBF" w:rsidRPr="00582420" w:rsidTr="00F73582">
        <w:tc>
          <w:tcPr>
            <w:tcW w:w="3085" w:type="dxa"/>
          </w:tcPr>
          <w:p w:rsidR="00123EBF" w:rsidRPr="00582420" w:rsidRDefault="00582420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Local Authority – Transition / Adults Services</w:t>
            </w:r>
          </w:p>
        </w:tc>
        <w:tc>
          <w:tcPr>
            <w:tcW w:w="5443" w:type="dxa"/>
          </w:tcPr>
          <w:p w:rsidR="00123EBF" w:rsidRPr="00582420" w:rsidRDefault="00123EBF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  <w:tr w:rsidR="00F73582" w:rsidRPr="00582420" w:rsidTr="00F73582">
        <w:tc>
          <w:tcPr>
            <w:tcW w:w="3085" w:type="dxa"/>
          </w:tcPr>
          <w:p w:rsidR="00F73582" w:rsidRPr="00582420" w:rsidRDefault="00582420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Independent Reviewing Officer</w:t>
            </w:r>
          </w:p>
        </w:tc>
        <w:tc>
          <w:tcPr>
            <w:tcW w:w="5443" w:type="dxa"/>
          </w:tcPr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  <w:tr w:rsidR="00F73582" w:rsidRPr="00582420" w:rsidTr="00F73582">
        <w:tc>
          <w:tcPr>
            <w:tcW w:w="3085" w:type="dxa"/>
          </w:tcPr>
          <w:p w:rsidR="00F73582" w:rsidRPr="00582420" w:rsidRDefault="00582420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Education</w:t>
            </w: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443" w:type="dxa"/>
          </w:tcPr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  <w:tr w:rsidR="00795758" w:rsidRPr="00582420" w:rsidTr="00F73582">
        <w:tc>
          <w:tcPr>
            <w:tcW w:w="3085" w:type="dxa"/>
          </w:tcPr>
          <w:p w:rsidR="00795758" w:rsidRDefault="00795758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Future Focus</w:t>
            </w:r>
          </w:p>
          <w:p w:rsidR="00795758" w:rsidRPr="00582420" w:rsidRDefault="00795758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443" w:type="dxa"/>
          </w:tcPr>
          <w:p w:rsidR="00795758" w:rsidRPr="00582420" w:rsidRDefault="00795758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  <w:tr w:rsidR="00F73582" w:rsidRPr="00582420" w:rsidTr="00F73582">
        <w:tc>
          <w:tcPr>
            <w:tcW w:w="3085" w:type="dxa"/>
          </w:tcPr>
          <w:p w:rsidR="00F73582" w:rsidRPr="00582420" w:rsidRDefault="00582420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Health</w:t>
            </w: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443" w:type="dxa"/>
          </w:tcPr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  <w:tr w:rsidR="00F73582" w:rsidRPr="00582420" w:rsidTr="00F73582">
        <w:tc>
          <w:tcPr>
            <w:tcW w:w="3085" w:type="dxa"/>
          </w:tcPr>
          <w:p w:rsidR="00F73582" w:rsidRPr="00582420" w:rsidRDefault="00582420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Occupational Therapy</w:t>
            </w: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443" w:type="dxa"/>
          </w:tcPr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  <w:tr w:rsidR="00F73582" w:rsidRPr="00582420" w:rsidTr="00F73582">
        <w:tc>
          <w:tcPr>
            <w:tcW w:w="3085" w:type="dxa"/>
          </w:tcPr>
          <w:p w:rsidR="00F73582" w:rsidRPr="00582420" w:rsidRDefault="00582420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Speech and Language</w:t>
            </w: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443" w:type="dxa"/>
          </w:tcPr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  <w:tr w:rsidR="00F73582" w:rsidRPr="00582420" w:rsidTr="00F73582">
        <w:tc>
          <w:tcPr>
            <w:tcW w:w="3085" w:type="dxa"/>
          </w:tcPr>
          <w:p w:rsidR="00F73582" w:rsidRPr="00582420" w:rsidRDefault="00582420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Physiotherapy</w:t>
            </w: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443" w:type="dxa"/>
          </w:tcPr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  <w:tr w:rsidR="00F73582" w:rsidRPr="00582420" w:rsidTr="00F73582">
        <w:tc>
          <w:tcPr>
            <w:tcW w:w="3085" w:type="dxa"/>
          </w:tcPr>
          <w:p w:rsidR="00F73582" w:rsidRPr="00582420" w:rsidRDefault="00582420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Advocacy</w:t>
            </w: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443" w:type="dxa"/>
          </w:tcPr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  <w:tr w:rsidR="00F73582" w:rsidRPr="00582420" w:rsidTr="00F73582">
        <w:tc>
          <w:tcPr>
            <w:tcW w:w="3085" w:type="dxa"/>
          </w:tcPr>
          <w:p w:rsidR="00F73582" w:rsidRPr="00582420" w:rsidRDefault="00582420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Short break provider</w:t>
            </w: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443" w:type="dxa"/>
          </w:tcPr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  <w:tr w:rsidR="00F73582" w:rsidRPr="00582420" w:rsidTr="00F73582">
        <w:tc>
          <w:tcPr>
            <w:tcW w:w="3085" w:type="dxa"/>
          </w:tcPr>
          <w:p w:rsidR="00F73582" w:rsidRPr="00582420" w:rsidRDefault="00582420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Paid support</w:t>
            </w: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443" w:type="dxa"/>
          </w:tcPr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  <w:tr w:rsidR="00F73582" w:rsidRPr="00582420" w:rsidTr="00F73582">
        <w:tc>
          <w:tcPr>
            <w:tcW w:w="3085" w:type="dxa"/>
          </w:tcPr>
          <w:p w:rsidR="00F73582" w:rsidRPr="00582420" w:rsidRDefault="00582420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Unpaid support</w:t>
            </w: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443" w:type="dxa"/>
          </w:tcPr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  <w:tr w:rsidR="00F73582" w:rsidRPr="00582420" w:rsidTr="00F73582">
        <w:tc>
          <w:tcPr>
            <w:tcW w:w="3085" w:type="dxa"/>
          </w:tcPr>
          <w:p w:rsidR="00F73582" w:rsidRPr="00582420" w:rsidRDefault="00582420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582420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Other</w:t>
            </w:r>
          </w:p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443" w:type="dxa"/>
          </w:tcPr>
          <w:p w:rsidR="00F73582" w:rsidRPr="00582420" w:rsidRDefault="00F73582" w:rsidP="00582420">
            <w:pPr>
              <w:rPr>
                <w:rStyle w:val="Strong"/>
                <w:rFonts w:ascii="Arial" w:hAnsi="Arial" w:cs="Arial"/>
                <w:b w:val="0"/>
              </w:rPr>
            </w:pPr>
          </w:p>
        </w:tc>
      </w:tr>
    </w:tbl>
    <w:p w:rsidR="00747343" w:rsidRDefault="00747343" w:rsidP="00990601">
      <w:pPr>
        <w:jc w:val="center"/>
        <w:rPr>
          <w:rStyle w:val="Strong"/>
          <w:rFonts w:ascii="Arial" w:hAnsi="Arial" w:cs="Arial"/>
          <w:u w:val="single"/>
        </w:rPr>
      </w:pPr>
    </w:p>
    <w:p w:rsidR="00747343" w:rsidRDefault="00747343" w:rsidP="00990601">
      <w:pPr>
        <w:jc w:val="center"/>
        <w:rPr>
          <w:rStyle w:val="Strong"/>
          <w:rFonts w:ascii="Arial" w:hAnsi="Arial" w:cs="Arial"/>
          <w:u w:val="single"/>
        </w:rPr>
      </w:pPr>
    </w:p>
    <w:p w:rsidR="00747343" w:rsidRDefault="00747343" w:rsidP="00990601">
      <w:pPr>
        <w:jc w:val="center"/>
        <w:rPr>
          <w:rStyle w:val="Strong"/>
          <w:rFonts w:ascii="Arial" w:hAnsi="Arial" w:cs="Arial"/>
          <w:u w:val="single"/>
        </w:rPr>
      </w:pPr>
    </w:p>
    <w:p w:rsidR="00747343" w:rsidRDefault="00747343" w:rsidP="00990601">
      <w:pPr>
        <w:jc w:val="center"/>
        <w:rPr>
          <w:rStyle w:val="Strong"/>
          <w:rFonts w:ascii="Arial" w:hAnsi="Arial" w:cs="Arial"/>
          <w:u w:val="single"/>
        </w:rPr>
      </w:pPr>
    </w:p>
    <w:p w:rsidR="00747343" w:rsidRDefault="00747343" w:rsidP="00990601">
      <w:pPr>
        <w:jc w:val="center"/>
        <w:rPr>
          <w:rStyle w:val="Strong"/>
          <w:rFonts w:ascii="Arial" w:hAnsi="Arial" w:cs="Arial"/>
          <w:u w:val="single"/>
        </w:rPr>
      </w:pPr>
    </w:p>
    <w:p w:rsidR="00D213EA" w:rsidRPr="00D213EA" w:rsidRDefault="00D213EA" w:rsidP="00D213EA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D213EA">
        <w:rPr>
          <w:rStyle w:val="Strong"/>
          <w:rFonts w:ascii="Arial" w:hAnsi="Arial" w:cs="Arial"/>
          <w:sz w:val="28"/>
          <w:szCs w:val="28"/>
          <w:u w:val="single"/>
        </w:rPr>
        <w:t>MY FUTURE HOPES AND DREAMS</w:t>
      </w:r>
    </w:p>
    <w:p w:rsidR="00D213EA" w:rsidRPr="00D213EA" w:rsidRDefault="00D213EA" w:rsidP="00D213EA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D213EA">
        <w:rPr>
          <w:rStyle w:val="Strong"/>
          <w:rFonts w:ascii="Arial" w:hAnsi="Arial" w:cs="Arial"/>
          <w:sz w:val="28"/>
          <w:szCs w:val="28"/>
          <w:u w:val="single"/>
        </w:rPr>
        <w:t>HOW DO I MOVE FORWARD</w:t>
      </w:r>
      <w:r w:rsidR="00795758">
        <w:rPr>
          <w:rStyle w:val="Strong"/>
          <w:rFonts w:ascii="Arial" w:hAnsi="Arial" w:cs="Arial"/>
          <w:sz w:val="28"/>
          <w:szCs w:val="28"/>
          <w:u w:val="single"/>
        </w:rPr>
        <w:t>?</w:t>
      </w:r>
    </w:p>
    <w:p w:rsidR="00D213EA" w:rsidRDefault="00D213EA" w:rsidP="00990601">
      <w:pPr>
        <w:jc w:val="center"/>
        <w:rPr>
          <w:rStyle w:val="Strong"/>
          <w:rFonts w:ascii="Arial" w:hAnsi="Arial" w:cs="Arial"/>
          <w:u w:val="single"/>
        </w:rPr>
      </w:pPr>
    </w:p>
    <w:p w:rsidR="00D213EA" w:rsidRDefault="00D213EA" w:rsidP="00990601">
      <w:pPr>
        <w:jc w:val="center"/>
        <w:rPr>
          <w:rStyle w:val="Strong"/>
          <w:rFonts w:ascii="Arial" w:hAnsi="Arial" w:cs="Arial"/>
          <w:u w:val="single"/>
        </w:rPr>
      </w:pPr>
    </w:p>
    <w:p w:rsidR="00747343" w:rsidRDefault="008A2E4A" w:rsidP="00990601">
      <w:pPr>
        <w:jc w:val="center"/>
        <w:rPr>
          <w:rStyle w:val="Strong"/>
          <w:rFonts w:ascii="Arial" w:hAnsi="Arial" w:cs="Arial"/>
          <w:u w:val="single"/>
        </w:rPr>
      </w:pPr>
      <w:r w:rsidRPr="00D213EA">
        <w:rPr>
          <w:rStyle w:val="Strong"/>
          <w:rFonts w:ascii="Arial" w:hAnsi="Arial" w:cs="Arial"/>
          <w:sz w:val="28"/>
          <w:szCs w:val="28"/>
          <w:u w:val="single"/>
        </w:rPr>
        <w:t xml:space="preserve"> </w:t>
      </w:r>
    </w:p>
    <w:p w:rsidR="00990601" w:rsidRDefault="00990601" w:rsidP="00990601">
      <w:pPr>
        <w:rPr>
          <w:rStyle w:val="Strong"/>
          <w:rFonts w:ascii="Arial" w:hAnsi="Arial" w:cs="Arial"/>
          <w:u w:val="single"/>
        </w:rPr>
      </w:pPr>
      <w:r>
        <w:rPr>
          <w:rStyle w:val="Strong"/>
          <w:rFonts w:ascii="Arial" w:hAnsi="Arial" w:cs="Arial"/>
          <w:u w:val="single"/>
        </w:rPr>
        <w:t>WHERE I AM NOW</w:t>
      </w:r>
    </w:p>
    <w:p w:rsidR="00990601" w:rsidRDefault="00990601" w:rsidP="00990601">
      <w:pPr>
        <w:rPr>
          <w:rStyle w:val="Strong"/>
          <w:rFonts w:ascii="Arial" w:hAnsi="Arial" w:cs="Arial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1"/>
        <w:gridCol w:w="4151"/>
      </w:tblGrid>
      <w:tr w:rsidR="00990601" w:rsidTr="00990601">
        <w:tc>
          <w:tcPr>
            <w:tcW w:w="4151" w:type="dxa"/>
          </w:tcPr>
          <w:p w:rsidR="00990601" w:rsidRPr="00990601" w:rsidRDefault="00990601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A</w:t>
            </w:r>
            <w:r w:rsidRPr="00990601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ccommodation</w:t>
            </w:r>
          </w:p>
          <w:p w:rsidR="00990601" w:rsidRDefault="008A2E4A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E91B1D5" wp14:editId="56600747">
                  <wp:extent cx="952500" cy="714375"/>
                  <wp:effectExtent l="0" t="0" r="0" b="9525"/>
                  <wp:docPr id="40" name="irc_mi" descr="Image result for MY HOUSE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Y HOUSE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601" w:rsidRPr="00990601" w:rsidRDefault="00990601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151" w:type="dxa"/>
          </w:tcPr>
          <w:p w:rsidR="00990601" w:rsidRDefault="00990601" w:rsidP="00990601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990601" w:rsidTr="00990601">
        <w:tc>
          <w:tcPr>
            <w:tcW w:w="4151" w:type="dxa"/>
          </w:tcPr>
          <w:p w:rsidR="00990601" w:rsidRPr="00990601" w:rsidRDefault="00990601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E</w:t>
            </w:r>
            <w:r w:rsidRPr="00990601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ducation</w:t>
            </w:r>
          </w:p>
          <w:p w:rsidR="00990601" w:rsidRPr="00990601" w:rsidRDefault="00747343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1FD96A89" wp14:editId="72D8BD78">
                  <wp:extent cx="781050" cy="653119"/>
                  <wp:effectExtent l="0" t="0" r="0" b="0"/>
                  <wp:docPr id="253" name="Picture 253" descr="Telford-college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Telford-coll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398" cy="655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601" w:rsidRPr="00990601" w:rsidRDefault="00990601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4151" w:type="dxa"/>
          </w:tcPr>
          <w:p w:rsidR="00990601" w:rsidRDefault="00990601" w:rsidP="00990601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990601" w:rsidTr="00990601">
        <w:tc>
          <w:tcPr>
            <w:tcW w:w="4151" w:type="dxa"/>
          </w:tcPr>
          <w:p w:rsidR="00990601" w:rsidRPr="00990601" w:rsidRDefault="00990601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O</w:t>
            </w:r>
            <w:r w:rsidRPr="00990601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vernight short breaks</w:t>
            </w:r>
          </w:p>
          <w:p w:rsidR="00990601" w:rsidRPr="00990601" w:rsidRDefault="00747343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57DF53C" wp14:editId="7C35EA9E">
                  <wp:extent cx="959065" cy="638175"/>
                  <wp:effectExtent l="0" t="0" r="0" b="0"/>
                  <wp:docPr id="38" name="irc_mi" descr="Related image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35" cy="64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601" w:rsidRPr="00990601" w:rsidRDefault="00990601" w:rsidP="00990601">
            <w:pPr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4151" w:type="dxa"/>
          </w:tcPr>
          <w:p w:rsidR="00990601" w:rsidRDefault="00990601" w:rsidP="00990601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990601" w:rsidTr="00990601">
        <w:tc>
          <w:tcPr>
            <w:tcW w:w="4151" w:type="dxa"/>
          </w:tcPr>
          <w:p w:rsidR="00990601" w:rsidRPr="00990601" w:rsidRDefault="00990601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PA or A</w:t>
            </w:r>
            <w:r w:rsidRPr="00990601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gency support</w:t>
            </w:r>
          </w:p>
          <w:p w:rsidR="00990601" w:rsidRPr="00990601" w:rsidRDefault="00747343" w:rsidP="00990601">
            <w:pPr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F63A675" wp14:editId="7CF58F5F">
                  <wp:extent cx="628650" cy="628650"/>
                  <wp:effectExtent l="0" t="0" r="0" b="0"/>
                  <wp:docPr id="36" name="irc_mi" descr="Image result for PA SUPPORT #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A SUPPORT #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601" w:rsidRPr="00990601" w:rsidRDefault="00990601" w:rsidP="00990601">
            <w:pPr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4151" w:type="dxa"/>
          </w:tcPr>
          <w:p w:rsidR="00990601" w:rsidRDefault="00990601" w:rsidP="00990601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990601" w:rsidTr="00990601">
        <w:tc>
          <w:tcPr>
            <w:tcW w:w="4151" w:type="dxa"/>
          </w:tcPr>
          <w:p w:rsidR="00990601" w:rsidRPr="00990601" w:rsidRDefault="00990601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990601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Clubs or Groups</w:t>
            </w:r>
          </w:p>
          <w:p w:rsidR="00990601" w:rsidRDefault="00747343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123EBF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5A6DAF64" wp14:editId="3CEE8019">
                  <wp:extent cx="914400" cy="688848"/>
                  <wp:effectExtent l="0" t="0" r="0" b="0"/>
                  <wp:docPr id="255" name="Picture 255" descr="bowling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bow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99" cy="69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601" w:rsidRDefault="00990601" w:rsidP="00990601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4151" w:type="dxa"/>
          </w:tcPr>
          <w:p w:rsidR="00990601" w:rsidRDefault="00990601" w:rsidP="00990601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990601" w:rsidTr="00990601">
        <w:tc>
          <w:tcPr>
            <w:tcW w:w="4151" w:type="dxa"/>
          </w:tcPr>
          <w:p w:rsidR="00990601" w:rsidRPr="00747343" w:rsidRDefault="00747343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 w:rsidRPr="00747343"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Training</w:t>
            </w:r>
          </w:p>
          <w:p w:rsidR="00747343" w:rsidRDefault="008A2E4A" w:rsidP="00990601">
            <w:pPr>
              <w:rPr>
                <w:rStyle w:val="Strong"/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2BECF72" wp14:editId="2D2915E4">
                  <wp:extent cx="836947" cy="600075"/>
                  <wp:effectExtent l="0" t="0" r="1270" b="0"/>
                  <wp:docPr id="42" name="Picture 42" descr="Image result for TRAINING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RAINING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742" cy="60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343" w:rsidRDefault="00747343" w:rsidP="00990601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4151" w:type="dxa"/>
          </w:tcPr>
          <w:p w:rsidR="00990601" w:rsidRDefault="00990601" w:rsidP="00990601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990601" w:rsidTr="00990601">
        <w:tc>
          <w:tcPr>
            <w:tcW w:w="4151" w:type="dxa"/>
          </w:tcPr>
          <w:p w:rsidR="00990601" w:rsidRDefault="00990601" w:rsidP="00990601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47343" w:rsidRDefault="001A227E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>Work</w:t>
            </w:r>
          </w:p>
          <w:p w:rsidR="001A227E" w:rsidRPr="00747343" w:rsidRDefault="001A227E" w:rsidP="00990601">
            <w:pP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sz w:val="28"/>
                <w:szCs w:val="28"/>
              </w:rPr>
              <w:t xml:space="preserve">                </w:t>
            </w:r>
          </w:p>
          <w:p w:rsidR="00747343" w:rsidRDefault="001A227E" w:rsidP="00990601">
            <w:pPr>
              <w:rPr>
                <w:rStyle w:val="Strong"/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inline distT="0" distB="0" distL="0" distR="0" wp14:anchorId="15F0458F" wp14:editId="3DA934D3">
                  <wp:extent cx="962025" cy="685800"/>
                  <wp:effectExtent l="0" t="0" r="9525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thONB7ULNT.jpg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343" w:rsidRDefault="00747343" w:rsidP="00990601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47343" w:rsidRDefault="00747343" w:rsidP="00990601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4151" w:type="dxa"/>
          </w:tcPr>
          <w:p w:rsidR="00990601" w:rsidRDefault="00990601" w:rsidP="00990601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</w:tbl>
    <w:p w:rsidR="00990601" w:rsidRPr="00795758" w:rsidRDefault="00990601" w:rsidP="00990601">
      <w:pPr>
        <w:rPr>
          <w:rStyle w:val="Strong"/>
          <w:rFonts w:ascii="Arial" w:hAnsi="Arial" w:cs="Arial"/>
          <w:sz w:val="28"/>
          <w:szCs w:val="28"/>
          <w:u w:val="single"/>
        </w:rPr>
      </w:pPr>
    </w:p>
    <w:p w:rsidR="001B3D88" w:rsidRDefault="001B3D88" w:rsidP="00795758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</w:p>
    <w:p w:rsidR="001B3D88" w:rsidRDefault="001B3D88" w:rsidP="00795758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</w:p>
    <w:p w:rsidR="00795758" w:rsidRPr="00795758" w:rsidRDefault="00795758" w:rsidP="00795758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795758">
        <w:rPr>
          <w:rStyle w:val="Strong"/>
          <w:rFonts w:ascii="Arial" w:hAnsi="Arial" w:cs="Arial"/>
          <w:sz w:val="28"/>
          <w:szCs w:val="28"/>
          <w:u w:val="single"/>
        </w:rPr>
        <w:t>MY FUTURE HOPES AND DREAMS</w:t>
      </w:r>
    </w:p>
    <w:p w:rsidR="00795758" w:rsidRPr="00795758" w:rsidRDefault="00795758" w:rsidP="00795758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795758">
        <w:rPr>
          <w:rStyle w:val="Strong"/>
          <w:rFonts w:ascii="Arial" w:hAnsi="Arial" w:cs="Arial"/>
          <w:sz w:val="28"/>
          <w:szCs w:val="28"/>
          <w:u w:val="single"/>
        </w:rPr>
        <w:t>HOW DO I MOVE FORWARD?</w:t>
      </w:r>
    </w:p>
    <w:p w:rsidR="00795758" w:rsidRPr="00795758" w:rsidRDefault="00795758" w:rsidP="00795758">
      <w:pPr>
        <w:jc w:val="center"/>
        <w:rPr>
          <w:rStyle w:val="Strong"/>
          <w:rFonts w:ascii="Arial" w:hAnsi="Arial" w:cs="Arial"/>
          <w:sz w:val="22"/>
          <w:szCs w:val="22"/>
          <w:u w:val="single"/>
        </w:rPr>
      </w:pPr>
    </w:p>
    <w:p w:rsidR="00795758" w:rsidRPr="00795758" w:rsidRDefault="00795758" w:rsidP="00795758">
      <w:pPr>
        <w:jc w:val="center"/>
        <w:rPr>
          <w:rStyle w:val="Strong"/>
          <w:rFonts w:ascii="Arial" w:hAnsi="Arial" w:cs="Arial"/>
          <w:sz w:val="22"/>
          <w:szCs w:val="22"/>
          <w:u w:val="single"/>
        </w:rPr>
      </w:pPr>
      <w:r>
        <w:rPr>
          <w:noProof/>
          <w:color w:val="0000FF"/>
        </w:rPr>
        <w:drawing>
          <wp:inline distT="0" distB="0" distL="0" distR="0" wp14:anchorId="2DD9CA6B" wp14:editId="17372492">
            <wp:extent cx="1130299" cy="813816"/>
            <wp:effectExtent l="0" t="0" r="0" b="5715"/>
            <wp:docPr id="45" name="irc_mi" descr="Image result for ACTION PLAN">
              <a:hlinkClick xmlns:a="http://schemas.openxmlformats.org/drawingml/2006/main" r:id="rId2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CTION PLAN">
                      <a:hlinkClick r:id="rId2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80" cy="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58" w:rsidRDefault="00795758" w:rsidP="00990601">
      <w:pPr>
        <w:rPr>
          <w:rStyle w:val="Strong"/>
          <w:rFonts w:ascii="Arial" w:hAnsi="Arial" w:cs="Arial"/>
          <w:sz w:val="22"/>
          <w:szCs w:val="22"/>
          <w:u w:val="single"/>
        </w:rPr>
      </w:pPr>
    </w:p>
    <w:p w:rsidR="00795758" w:rsidRDefault="00795758" w:rsidP="00990601">
      <w:pPr>
        <w:rPr>
          <w:rStyle w:val="Strong"/>
          <w:rFonts w:ascii="Arial" w:hAnsi="Arial" w:cs="Arial"/>
          <w:sz w:val="22"/>
          <w:szCs w:val="22"/>
          <w:u w:val="single"/>
        </w:rPr>
      </w:pPr>
    </w:p>
    <w:tbl>
      <w:tblPr>
        <w:tblStyle w:val="TableGrid"/>
        <w:tblpPr w:leftFromText="180" w:rightFromText="180" w:vertAnchor="page" w:horzAnchor="margin" w:tblpXSpec="center" w:tblpY="4066"/>
        <w:tblW w:w="10070" w:type="dxa"/>
        <w:tblLook w:val="04A0" w:firstRow="1" w:lastRow="0" w:firstColumn="1" w:lastColumn="0" w:noHBand="0" w:noVBand="1"/>
      </w:tblPr>
      <w:tblGrid>
        <w:gridCol w:w="2663"/>
        <w:gridCol w:w="2163"/>
        <w:gridCol w:w="1837"/>
        <w:gridCol w:w="1565"/>
        <w:gridCol w:w="1842"/>
      </w:tblGrid>
      <w:tr w:rsidR="00795758" w:rsidTr="000511FD">
        <w:tc>
          <w:tcPr>
            <w:tcW w:w="2663" w:type="dxa"/>
          </w:tcPr>
          <w:p w:rsidR="00795758" w:rsidRDefault="00795758" w:rsidP="00795758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</w:p>
          <w:p w:rsidR="00795758" w:rsidRPr="008A2E4A" w:rsidRDefault="00795758" w:rsidP="00795758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What I want to do</w:t>
            </w:r>
          </w:p>
        </w:tc>
        <w:tc>
          <w:tcPr>
            <w:tcW w:w="21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b w:val="0"/>
              </w:rPr>
            </w:pPr>
          </w:p>
          <w:p w:rsidR="00795758" w:rsidRPr="008A2E4A" w:rsidRDefault="00795758" w:rsidP="00795758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What needs to happen?</w:t>
            </w: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795758" w:rsidRDefault="00795758" w:rsidP="00795758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>
              <w:rPr>
                <w:rStyle w:val="Strong"/>
                <w:rFonts w:ascii="Arial" w:hAnsi="Arial" w:cs="Arial"/>
                <w:b w:val="0"/>
              </w:rPr>
              <w:t xml:space="preserve"> </w:t>
            </w:r>
          </w:p>
          <w:p w:rsidR="00795758" w:rsidRPr="008A2E4A" w:rsidRDefault="00795758" w:rsidP="00795758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By Who</w:t>
            </w:r>
            <w:r>
              <w:rPr>
                <w:rStyle w:val="Strong"/>
                <w:rFonts w:ascii="Arial" w:hAnsi="Arial" w:cs="Arial"/>
                <w:b w:val="0"/>
              </w:rPr>
              <w:t>?</w:t>
            </w: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Pr="008A2E4A" w:rsidRDefault="00795758" w:rsidP="00795758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By When?</w:t>
            </w:r>
          </w:p>
        </w:tc>
        <w:tc>
          <w:tcPr>
            <w:tcW w:w="1842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Pr="008A2E4A" w:rsidRDefault="00795758" w:rsidP="00795758">
            <w:pPr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Review Date</w:t>
            </w:r>
          </w:p>
        </w:tc>
      </w:tr>
      <w:tr w:rsidR="00795758" w:rsidTr="000511FD">
        <w:tc>
          <w:tcPr>
            <w:tcW w:w="26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795758" w:rsidTr="000511FD">
        <w:tc>
          <w:tcPr>
            <w:tcW w:w="26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795758" w:rsidTr="000511FD">
        <w:tc>
          <w:tcPr>
            <w:tcW w:w="26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795758" w:rsidTr="000511FD">
        <w:tc>
          <w:tcPr>
            <w:tcW w:w="26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795758" w:rsidTr="000511FD">
        <w:tc>
          <w:tcPr>
            <w:tcW w:w="26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795758" w:rsidTr="000511FD">
        <w:tc>
          <w:tcPr>
            <w:tcW w:w="26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795758" w:rsidTr="000511FD">
        <w:tc>
          <w:tcPr>
            <w:tcW w:w="26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795758" w:rsidRDefault="00795758" w:rsidP="00795758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</w:tbl>
    <w:p w:rsidR="00795758" w:rsidRDefault="00795758" w:rsidP="00795758">
      <w:pPr>
        <w:rPr>
          <w:rStyle w:val="Strong"/>
          <w:rFonts w:ascii="Arial" w:hAnsi="Arial" w:cs="Arial"/>
          <w:u w:val="single"/>
        </w:rPr>
      </w:pPr>
    </w:p>
    <w:p w:rsidR="00795758" w:rsidRDefault="00795758" w:rsidP="00795758">
      <w:pPr>
        <w:rPr>
          <w:rStyle w:val="Strong"/>
          <w:rFonts w:ascii="Arial" w:hAnsi="Arial" w:cs="Arial"/>
          <w:u w:val="single"/>
        </w:rPr>
      </w:pPr>
    </w:p>
    <w:p w:rsidR="001B3D88" w:rsidRDefault="001B3D88" w:rsidP="00795758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</w:p>
    <w:p w:rsidR="00795758" w:rsidRPr="00795758" w:rsidRDefault="00795758" w:rsidP="00795758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795758">
        <w:rPr>
          <w:rStyle w:val="Strong"/>
          <w:rFonts w:ascii="Arial" w:hAnsi="Arial" w:cs="Arial"/>
          <w:sz w:val="28"/>
          <w:szCs w:val="28"/>
          <w:u w:val="single"/>
        </w:rPr>
        <w:t>REVIEWING MY ACTION PLAN</w:t>
      </w:r>
    </w:p>
    <w:p w:rsidR="00795758" w:rsidRPr="00795758" w:rsidRDefault="00795758" w:rsidP="00795758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</w:p>
    <w:p w:rsidR="00795758" w:rsidRPr="00795758" w:rsidRDefault="00795758" w:rsidP="00795758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795758">
        <w:rPr>
          <w:rStyle w:val="Strong"/>
          <w:rFonts w:ascii="Arial" w:hAnsi="Arial" w:cs="Arial"/>
          <w:sz w:val="28"/>
          <w:szCs w:val="28"/>
          <w:u w:val="single"/>
        </w:rPr>
        <w:t>3 MONTHS</w:t>
      </w:r>
    </w:p>
    <w:p w:rsidR="00795758" w:rsidRDefault="00795758" w:rsidP="00795758">
      <w:pPr>
        <w:jc w:val="center"/>
        <w:rPr>
          <w:rStyle w:val="Strong"/>
          <w:rFonts w:ascii="Arial" w:hAnsi="Arial" w:cs="Arial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1878"/>
        <w:tblW w:w="10212" w:type="dxa"/>
        <w:tblLook w:val="04A0" w:firstRow="1" w:lastRow="0" w:firstColumn="1" w:lastColumn="0" w:noHBand="0" w:noVBand="1"/>
      </w:tblPr>
      <w:tblGrid>
        <w:gridCol w:w="2547"/>
        <w:gridCol w:w="2415"/>
        <w:gridCol w:w="1843"/>
        <w:gridCol w:w="1701"/>
        <w:gridCol w:w="1706"/>
      </w:tblGrid>
      <w:tr w:rsidR="000511FD" w:rsidTr="000511FD">
        <w:tc>
          <w:tcPr>
            <w:tcW w:w="2547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Pr="000511FD" w:rsidRDefault="000511FD" w:rsidP="000511FD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0511FD">
              <w:rPr>
                <w:rStyle w:val="Strong"/>
                <w:rFonts w:ascii="Arial" w:hAnsi="Arial" w:cs="Arial"/>
                <w:b w:val="0"/>
              </w:rPr>
              <w:t>What I wanted</w:t>
            </w:r>
          </w:p>
        </w:tc>
        <w:tc>
          <w:tcPr>
            <w:tcW w:w="2415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</w:p>
          <w:p w:rsidR="000511FD" w:rsidRPr="000511FD" w:rsidRDefault="000511FD" w:rsidP="000511FD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>
              <w:rPr>
                <w:rStyle w:val="Strong"/>
                <w:rFonts w:ascii="Arial" w:hAnsi="Arial" w:cs="Arial"/>
                <w:b w:val="0"/>
              </w:rPr>
              <w:t>W</w:t>
            </w:r>
            <w:r w:rsidRPr="000511FD">
              <w:rPr>
                <w:rStyle w:val="Strong"/>
                <w:rFonts w:ascii="Arial" w:hAnsi="Arial" w:cs="Arial"/>
                <w:b w:val="0"/>
              </w:rPr>
              <w:t>hat we did</w:t>
            </w:r>
          </w:p>
          <w:p w:rsidR="000511FD" w:rsidRPr="000511FD" w:rsidRDefault="000511FD" w:rsidP="000511FD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Pr="000511FD" w:rsidRDefault="000511FD" w:rsidP="000511FD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>
              <w:rPr>
                <w:rStyle w:val="Strong"/>
                <w:rFonts w:ascii="Arial" w:hAnsi="Arial" w:cs="Arial"/>
                <w:b w:val="0"/>
              </w:rPr>
              <w:t>What worked well</w:t>
            </w:r>
          </w:p>
        </w:tc>
        <w:tc>
          <w:tcPr>
            <w:tcW w:w="1701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Pr="000511FD" w:rsidRDefault="000511FD" w:rsidP="000511FD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>
              <w:rPr>
                <w:rStyle w:val="Strong"/>
                <w:rFonts w:ascii="Arial" w:hAnsi="Arial" w:cs="Arial"/>
                <w:b w:val="0"/>
              </w:rPr>
              <w:t>What was difficult</w:t>
            </w:r>
          </w:p>
        </w:tc>
        <w:tc>
          <w:tcPr>
            <w:tcW w:w="1706" w:type="dxa"/>
          </w:tcPr>
          <w:p w:rsidR="000511FD" w:rsidRPr="000511FD" w:rsidRDefault="000511FD" w:rsidP="000511FD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  <w:r w:rsidRPr="000511FD">
              <w:rPr>
                <w:rStyle w:val="Strong"/>
                <w:rFonts w:ascii="Arial" w:hAnsi="Arial" w:cs="Arial"/>
                <w:b w:val="0"/>
              </w:rPr>
              <w:t>What do we do now?</w:t>
            </w:r>
          </w:p>
        </w:tc>
      </w:tr>
      <w:tr w:rsidR="000511FD" w:rsidTr="000511FD">
        <w:tc>
          <w:tcPr>
            <w:tcW w:w="2547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0511FD">
        <w:tc>
          <w:tcPr>
            <w:tcW w:w="2547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0511FD">
        <w:tc>
          <w:tcPr>
            <w:tcW w:w="2547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0511FD">
        <w:tc>
          <w:tcPr>
            <w:tcW w:w="2547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0511FD">
        <w:tc>
          <w:tcPr>
            <w:tcW w:w="2547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0511FD">
        <w:tc>
          <w:tcPr>
            <w:tcW w:w="2547" w:type="dxa"/>
          </w:tcPr>
          <w:p w:rsidR="000511FD" w:rsidRDefault="000511FD" w:rsidP="000511FD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0511FD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</w:tbl>
    <w:p w:rsidR="00795758" w:rsidRDefault="000511FD" w:rsidP="00795758">
      <w:pPr>
        <w:jc w:val="center"/>
        <w:rPr>
          <w:noProof/>
          <w:color w:val="0000FF"/>
        </w:rPr>
      </w:pP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3A7F545B" wp14:editId="41D3F0CA">
            <wp:extent cx="819150" cy="819150"/>
            <wp:effectExtent l="0" t="0" r="0" b="0"/>
            <wp:docPr id="46" name="irc_mi" descr="Related image">
              <a:hlinkClick xmlns:a="http://schemas.openxmlformats.org/drawingml/2006/main" r:id="rId2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94" w:rsidRDefault="005B1D94" w:rsidP="005B1D94">
      <w:pPr>
        <w:rPr>
          <w:rStyle w:val="Strong"/>
          <w:rFonts w:ascii="Arial" w:hAnsi="Arial" w:cs="Arial"/>
          <w:sz w:val="22"/>
          <w:szCs w:val="22"/>
          <w:u w:val="single"/>
        </w:rPr>
      </w:pPr>
      <w:r>
        <w:rPr>
          <w:rStyle w:val="Strong"/>
          <w:rFonts w:ascii="Arial" w:hAnsi="Arial" w:cs="Arial"/>
          <w:sz w:val="22"/>
          <w:szCs w:val="22"/>
          <w:u w:val="single"/>
        </w:rPr>
        <w:t>ACTION PLAN 0-3 MONTHS</w:t>
      </w:r>
    </w:p>
    <w:p w:rsidR="000511FD" w:rsidRDefault="000511FD" w:rsidP="00795758">
      <w:pPr>
        <w:jc w:val="center"/>
        <w:rPr>
          <w:rStyle w:val="Strong"/>
          <w:rFonts w:ascii="Arial" w:hAnsi="Arial" w:cs="Arial"/>
          <w:u w:val="single"/>
        </w:rPr>
      </w:pPr>
    </w:p>
    <w:p w:rsidR="00914163" w:rsidRDefault="000511FD" w:rsidP="000511FD">
      <w:pPr>
        <w:rPr>
          <w:rStyle w:val="Strong"/>
          <w:rFonts w:ascii="Arial" w:hAnsi="Arial" w:cs="Arial"/>
          <w:u w:val="single"/>
        </w:rPr>
      </w:pPr>
      <w:r>
        <w:rPr>
          <w:rStyle w:val="Strong"/>
          <w:rFonts w:ascii="Arial" w:hAnsi="Arial" w:cs="Arial"/>
          <w:u w:val="single"/>
        </w:rPr>
        <w:br w:type="page"/>
      </w: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795758">
        <w:rPr>
          <w:rStyle w:val="Strong"/>
          <w:rFonts w:ascii="Arial" w:hAnsi="Arial" w:cs="Arial"/>
          <w:sz w:val="28"/>
          <w:szCs w:val="28"/>
          <w:u w:val="single"/>
        </w:rPr>
        <w:t>MY FUTURE HOPES AND DREAMS</w:t>
      </w: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795758">
        <w:rPr>
          <w:rStyle w:val="Strong"/>
          <w:rFonts w:ascii="Arial" w:hAnsi="Arial" w:cs="Arial"/>
          <w:sz w:val="28"/>
          <w:szCs w:val="28"/>
          <w:u w:val="single"/>
        </w:rPr>
        <w:t>HOW DO I MOVE FORWARD?</w:t>
      </w: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2"/>
          <w:szCs w:val="22"/>
          <w:u w:val="single"/>
        </w:rPr>
      </w:pP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2"/>
          <w:szCs w:val="22"/>
          <w:u w:val="single"/>
        </w:rPr>
      </w:pPr>
      <w:r>
        <w:rPr>
          <w:noProof/>
          <w:color w:val="0000FF"/>
        </w:rPr>
        <w:drawing>
          <wp:inline distT="0" distB="0" distL="0" distR="0" wp14:anchorId="68B33448" wp14:editId="3DE98A9E">
            <wp:extent cx="1130299" cy="813816"/>
            <wp:effectExtent l="0" t="0" r="0" b="5715"/>
            <wp:docPr id="47" name="irc_mi" descr="Image result for ACTION PLAN">
              <a:hlinkClick xmlns:a="http://schemas.openxmlformats.org/drawingml/2006/main" r:id="rId2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CTION PLAN">
                      <a:hlinkClick r:id="rId2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80" cy="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FD" w:rsidRDefault="000511FD" w:rsidP="000511FD">
      <w:pPr>
        <w:rPr>
          <w:rStyle w:val="Strong"/>
          <w:rFonts w:ascii="Arial" w:hAnsi="Arial" w:cs="Arial"/>
          <w:sz w:val="22"/>
          <w:szCs w:val="22"/>
          <w:u w:val="single"/>
        </w:rPr>
      </w:pPr>
    </w:p>
    <w:p w:rsidR="000511FD" w:rsidRDefault="000511FD" w:rsidP="000511FD">
      <w:pPr>
        <w:rPr>
          <w:rStyle w:val="Strong"/>
          <w:rFonts w:ascii="Arial" w:hAnsi="Arial" w:cs="Arial"/>
          <w:sz w:val="22"/>
          <w:szCs w:val="22"/>
          <w:u w:val="single"/>
        </w:rPr>
      </w:pPr>
      <w:r>
        <w:rPr>
          <w:rStyle w:val="Strong"/>
          <w:rFonts w:ascii="Arial" w:hAnsi="Arial" w:cs="Arial"/>
          <w:sz w:val="22"/>
          <w:szCs w:val="22"/>
          <w:u w:val="single"/>
        </w:rPr>
        <w:t>ACTION PLAN – 3 -6 MONTHS</w:t>
      </w:r>
    </w:p>
    <w:tbl>
      <w:tblPr>
        <w:tblStyle w:val="TableGrid"/>
        <w:tblpPr w:leftFromText="180" w:rightFromText="180" w:vertAnchor="page" w:horzAnchor="margin" w:tblpXSpec="center" w:tblpY="4066"/>
        <w:tblW w:w="10070" w:type="dxa"/>
        <w:tblLook w:val="04A0" w:firstRow="1" w:lastRow="0" w:firstColumn="1" w:lastColumn="0" w:noHBand="0" w:noVBand="1"/>
      </w:tblPr>
      <w:tblGrid>
        <w:gridCol w:w="2663"/>
        <w:gridCol w:w="2163"/>
        <w:gridCol w:w="1837"/>
        <w:gridCol w:w="1565"/>
        <w:gridCol w:w="1842"/>
      </w:tblGrid>
      <w:tr w:rsidR="000511FD" w:rsidTr="00806514">
        <w:tc>
          <w:tcPr>
            <w:tcW w:w="266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</w:p>
          <w:p w:rsidR="000511FD" w:rsidRPr="008A2E4A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What I want to do</w:t>
            </w: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b w:val="0"/>
              </w:rPr>
            </w:pPr>
          </w:p>
          <w:p w:rsidR="000511FD" w:rsidRPr="008A2E4A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What needs to happen?</w:t>
            </w: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>
              <w:rPr>
                <w:rStyle w:val="Strong"/>
                <w:rFonts w:ascii="Arial" w:hAnsi="Arial" w:cs="Arial"/>
                <w:b w:val="0"/>
              </w:rPr>
              <w:t xml:space="preserve"> </w:t>
            </w:r>
          </w:p>
          <w:p w:rsidR="000511FD" w:rsidRPr="008A2E4A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By Who</w:t>
            </w:r>
            <w:r>
              <w:rPr>
                <w:rStyle w:val="Strong"/>
                <w:rFonts w:ascii="Arial" w:hAnsi="Arial" w:cs="Arial"/>
                <w:b w:val="0"/>
              </w:rPr>
              <w:t>?</w:t>
            </w: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Pr="008A2E4A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By When?</w:t>
            </w: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Pr="008A2E4A" w:rsidRDefault="000511FD" w:rsidP="00806514">
            <w:pPr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Review Date</w:t>
            </w: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</w:tbl>
    <w:p w:rsidR="000511FD" w:rsidRDefault="000511FD" w:rsidP="000511FD">
      <w:pPr>
        <w:rPr>
          <w:rStyle w:val="Strong"/>
          <w:rFonts w:ascii="Arial" w:hAnsi="Arial" w:cs="Arial"/>
          <w:u w:val="single"/>
        </w:rPr>
      </w:pPr>
    </w:p>
    <w:p w:rsidR="000511FD" w:rsidRDefault="000511FD" w:rsidP="000511FD">
      <w:pPr>
        <w:rPr>
          <w:rStyle w:val="Strong"/>
          <w:rFonts w:ascii="Arial" w:hAnsi="Arial" w:cs="Arial"/>
          <w:u w:val="single"/>
        </w:rPr>
      </w:pPr>
    </w:p>
    <w:p w:rsidR="001B3D88" w:rsidRDefault="001B3D88" w:rsidP="000511FD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795758">
        <w:rPr>
          <w:rStyle w:val="Strong"/>
          <w:rFonts w:ascii="Arial" w:hAnsi="Arial" w:cs="Arial"/>
          <w:sz w:val="28"/>
          <w:szCs w:val="28"/>
          <w:u w:val="single"/>
        </w:rPr>
        <w:t>REVIEWING MY ACTION PLAN</w:t>
      </w: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>
        <w:rPr>
          <w:rStyle w:val="Strong"/>
          <w:rFonts w:ascii="Arial" w:hAnsi="Arial" w:cs="Arial"/>
          <w:sz w:val="28"/>
          <w:szCs w:val="28"/>
          <w:u w:val="single"/>
        </w:rPr>
        <w:t>6</w:t>
      </w:r>
      <w:r w:rsidRPr="00795758">
        <w:rPr>
          <w:rStyle w:val="Strong"/>
          <w:rFonts w:ascii="Arial" w:hAnsi="Arial" w:cs="Arial"/>
          <w:sz w:val="28"/>
          <w:szCs w:val="28"/>
          <w:u w:val="single"/>
        </w:rPr>
        <w:t xml:space="preserve"> MONTHS</w:t>
      </w:r>
    </w:p>
    <w:p w:rsidR="000511FD" w:rsidRDefault="000511FD" w:rsidP="000511FD">
      <w:pPr>
        <w:jc w:val="center"/>
        <w:rPr>
          <w:rStyle w:val="Strong"/>
          <w:rFonts w:ascii="Arial" w:hAnsi="Arial" w:cs="Arial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1878"/>
        <w:tblW w:w="10212" w:type="dxa"/>
        <w:tblLook w:val="04A0" w:firstRow="1" w:lastRow="0" w:firstColumn="1" w:lastColumn="0" w:noHBand="0" w:noVBand="1"/>
      </w:tblPr>
      <w:tblGrid>
        <w:gridCol w:w="2547"/>
        <w:gridCol w:w="2415"/>
        <w:gridCol w:w="1843"/>
        <w:gridCol w:w="1701"/>
        <w:gridCol w:w="1706"/>
      </w:tblGrid>
      <w:tr w:rsidR="000511FD" w:rsidTr="00806514">
        <w:tc>
          <w:tcPr>
            <w:tcW w:w="254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P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0511FD">
              <w:rPr>
                <w:rStyle w:val="Strong"/>
                <w:rFonts w:ascii="Arial" w:hAnsi="Arial" w:cs="Arial"/>
                <w:b w:val="0"/>
              </w:rPr>
              <w:t>What I wanted</w:t>
            </w: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</w:p>
          <w:p w:rsidR="000511FD" w:rsidRP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>
              <w:rPr>
                <w:rStyle w:val="Strong"/>
                <w:rFonts w:ascii="Arial" w:hAnsi="Arial" w:cs="Arial"/>
                <w:b w:val="0"/>
              </w:rPr>
              <w:t>W</w:t>
            </w:r>
            <w:r w:rsidRPr="000511FD">
              <w:rPr>
                <w:rStyle w:val="Strong"/>
                <w:rFonts w:ascii="Arial" w:hAnsi="Arial" w:cs="Arial"/>
                <w:b w:val="0"/>
              </w:rPr>
              <w:t>hat we did</w:t>
            </w:r>
          </w:p>
          <w:p w:rsidR="000511FD" w:rsidRP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P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>
              <w:rPr>
                <w:rStyle w:val="Strong"/>
                <w:rFonts w:ascii="Arial" w:hAnsi="Arial" w:cs="Arial"/>
                <w:b w:val="0"/>
              </w:rPr>
              <w:t>What worked well</w:t>
            </w: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P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>
              <w:rPr>
                <w:rStyle w:val="Strong"/>
                <w:rFonts w:ascii="Arial" w:hAnsi="Arial" w:cs="Arial"/>
                <w:b w:val="0"/>
              </w:rPr>
              <w:t>What was difficult</w:t>
            </w:r>
          </w:p>
        </w:tc>
        <w:tc>
          <w:tcPr>
            <w:tcW w:w="1706" w:type="dxa"/>
          </w:tcPr>
          <w:p w:rsidR="000511FD" w:rsidRP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  <w:r w:rsidRPr="000511FD">
              <w:rPr>
                <w:rStyle w:val="Strong"/>
                <w:rFonts w:ascii="Arial" w:hAnsi="Arial" w:cs="Arial"/>
                <w:b w:val="0"/>
              </w:rPr>
              <w:t>What do we do now?</w:t>
            </w:r>
          </w:p>
        </w:tc>
      </w:tr>
      <w:tr w:rsidR="000511FD" w:rsidTr="00806514">
        <w:tc>
          <w:tcPr>
            <w:tcW w:w="254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54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54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54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54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54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</w:tbl>
    <w:p w:rsidR="000511FD" w:rsidRDefault="000511FD" w:rsidP="000511FD">
      <w:pPr>
        <w:jc w:val="center"/>
        <w:rPr>
          <w:noProof/>
          <w:color w:val="0000FF"/>
        </w:rPr>
      </w:pP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0F212071" wp14:editId="04E63831">
            <wp:extent cx="819150" cy="819150"/>
            <wp:effectExtent l="0" t="0" r="0" b="0"/>
            <wp:docPr id="48" name="irc_mi" descr="Related image">
              <a:hlinkClick xmlns:a="http://schemas.openxmlformats.org/drawingml/2006/main" r:id="rId2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FD" w:rsidRDefault="000511FD" w:rsidP="000511FD">
      <w:pPr>
        <w:jc w:val="center"/>
        <w:rPr>
          <w:rStyle w:val="Strong"/>
          <w:rFonts w:ascii="Arial" w:hAnsi="Arial" w:cs="Arial"/>
          <w:u w:val="single"/>
        </w:rPr>
      </w:pPr>
    </w:p>
    <w:p w:rsidR="000511FD" w:rsidRDefault="000511FD" w:rsidP="000511FD">
      <w:pPr>
        <w:rPr>
          <w:rStyle w:val="Strong"/>
          <w:rFonts w:ascii="Arial" w:hAnsi="Arial" w:cs="Arial"/>
          <w:u w:val="single"/>
        </w:rPr>
      </w:pPr>
      <w:r>
        <w:rPr>
          <w:rStyle w:val="Strong"/>
          <w:rFonts w:ascii="Arial" w:hAnsi="Arial" w:cs="Arial"/>
          <w:u w:val="single"/>
        </w:rPr>
        <w:br w:type="page"/>
      </w: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795758">
        <w:rPr>
          <w:rStyle w:val="Strong"/>
          <w:rFonts w:ascii="Arial" w:hAnsi="Arial" w:cs="Arial"/>
          <w:sz w:val="28"/>
          <w:szCs w:val="28"/>
          <w:u w:val="single"/>
        </w:rPr>
        <w:t>MY FUTURE HOPES AND DREAMS</w:t>
      </w: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795758">
        <w:rPr>
          <w:rStyle w:val="Strong"/>
          <w:rFonts w:ascii="Arial" w:hAnsi="Arial" w:cs="Arial"/>
          <w:sz w:val="28"/>
          <w:szCs w:val="28"/>
          <w:u w:val="single"/>
        </w:rPr>
        <w:t>HOW DO I MOVE FORWARD?</w:t>
      </w: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2"/>
          <w:szCs w:val="22"/>
          <w:u w:val="single"/>
        </w:rPr>
      </w:pP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2"/>
          <w:szCs w:val="22"/>
          <w:u w:val="single"/>
        </w:rPr>
      </w:pPr>
      <w:r>
        <w:rPr>
          <w:noProof/>
          <w:color w:val="0000FF"/>
        </w:rPr>
        <w:drawing>
          <wp:inline distT="0" distB="0" distL="0" distR="0" wp14:anchorId="0711F624" wp14:editId="571C68EA">
            <wp:extent cx="1130299" cy="813816"/>
            <wp:effectExtent l="0" t="0" r="0" b="5715"/>
            <wp:docPr id="49" name="irc_mi" descr="Image result for ACTION PLAN">
              <a:hlinkClick xmlns:a="http://schemas.openxmlformats.org/drawingml/2006/main" r:id="rId2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CTION PLAN">
                      <a:hlinkClick r:id="rId2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80" cy="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FD" w:rsidRDefault="000511FD" w:rsidP="000511FD">
      <w:pPr>
        <w:rPr>
          <w:rStyle w:val="Strong"/>
          <w:rFonts w:ascii="Arial" w:hAnsi="Arial" w:cs="Arial"/>
          <w:sz w:val="22"/>
          <w:szCs w:val="22"/>
          <w:u w:val="single"/>
        </w:rPr>
      </w:pPr>
    </w:p>
    <w:p w:rsidR="000511FD" w:rsidRDefault="000511FD" w:rsidP="000511FD">
      <w:pPr>
        <w:rPr>
          <w:rStyle w:val="Strong"/>
          <w:rFonts w:ascii="Arial" w:hAnsi="Arial" w:cs="Arial"/>
          <w:sz w:val="22"/>
          <w:szCs w:val="22"/>
          <w:u w:val="single"/>
        </w:rPr>
      </w:pPr>
      <w:r>
        <w:rPr>
          <w:rStyle w:val="Strong"/>
          <w:rFonts w:ascii="Arial" w:hAnsi="Arial" w:cs="Arial"/>
          <w:sz w:val="22"/>
          <w:szCs w:val="22"/>
          <w:u w:val="single"/>
        </w:rPr>
        <w:t>ACTION PLAN – 6 -12 MONTHS</w:t>
      </w:r>
    </w:p>
    <w:tbl>
      <w:tblPr>
        <w:tblStyle w:val="TableGrid"/>
        <w:tblpPr w:leftFromText="180" w:rightFromText="180" w:vertAnchor="page" w:horzAnchor="margin" w:tblpXSpec="center" w:tblpY="4066"/>
        <w:tblW w:w="10070" w:type="dxa"/>
        <w:tblLook w:val="04A0" w:firstRow="1" w:lastRow="0" w:firstColumn="1" w:lastColumn="0" w:noHBand="0" w:noVBand="1"/>
      </w:tblPr>
      <w:tblGrid>
        <w:gridCol w:w="2663"/>
        <w:gridCol w:w="2163"/>
        <w:gridCol w:w="1837"/>
        <w:gridCol w:w="1565"/>
        <w:gridCol w:w="1842"/>
      </w:tblGrid>
      <w:tr w:rsidR="000511FD" w:rsidTr="00806514">
        <w:tc>
          <w:tcPr>
            <w:tcW w:w="266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</w:p>
          <w:p w:rsidR="000511FD" w:rsidRPr="008A2E4A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What I want to do</w:t>
            </w: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b w:val="0"/>
              </w:rPr>
            </w:pPr>
          </w:p>
          <w:p w:rsidR="000511FD" w:rsidRPr="008A2E4A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What needs to happen?</w:t>
            </w: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>
              <w:rPr>
                <w:rStyle w:val="Strong"/>
                <w:rFonts w:ascii="Arial" w:hAnsi="Arial" w:cs="Arial"/>
                <w:b w:val="0"/>
              </w:rPr>
              <w:t xml:space="preserve"> </w:t>
            </w:r>
          </w:p>
          <w:p w:rsidR="000511FD" w:rsidRPr="008A2E4A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By Who</w:t>
            </w:r>
            <w:r>
              <w:rPr>
                <w:rStyle w:val="Strong"/>
                <w:rFonts w:ascii="Arial" w:hAnsi="Arial" w:cs="Arial"/>
                <w:b w:val="0"/>
              </w:rPr>
              <w:t>?</w:t>
            </w: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Pr="008A2E4A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By When?</w:t>
            </w: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Pr="008A2E4A" w:rsidRDefault="000511FD" w:rsidP="00806514">
            <w:pPr>
              <w:rPr>
                <w:rStyle w:val="Strong"/>
                <w:rFonts w:ascii="Arial" w:hAnsi="Arial" w:cs="Arial"/>
                <w:b w:val="0"/>
              </w:rPr>
            </w:pPr>
            <w:r w:rsidRPr="008A2E4A">
              <w:rPr>
                <w:rStyle w:val="Strong"/>
                <w:rFonts w:ascii="Arial" w:hAnsi="Arial" w:cs="Arial"/>
                <w:b w:val="0"/>
              </w:rPr>
              <w:t>Review Date</w:t>
            </w: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6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163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3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565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2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</w:tbl>
    <w:p w:rsidR="000511FD" w:rsidRDefault="000511FD" w:rsidP="000511FD">
      <w:pPr>
        <w:rPr>
          <w:rStyle w:val="Strong"/>
          <w:rFonts w:ascii="Arial" w:hAnsi="Arial" w:cs="Arial"/>
          <w:u w:val="single"/>
        </w:rPr>
      </w:pPr>
    </w:p>
    <w:p w:rsidR="000511FD" w:rsidRDefault="000511FD" w:rsidP="000511FD">
      <w:pPr>
        <w:rPr>
          <w:rStyle w:val="Strong"/>
          <w:rFonts w:ascii="Arial" w:hAnsi="Arial" w:cs="Arial"/>
          <w:u w:val="single"/>
        </w:rPr>
      </w:pPr>
    </w:p>
    <w:p w:rsidR="001B3D88" w:rsidRDefault="001B3D88" w:rsidP="000511FD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 w:rsidRPr="00795758">
        <w:rPr>
          <w:rStyle w:val="Strong"/>
          <w:rFonts w:ascii="Arial" w:hAnsi="Arial" w:cs="Arial"/>
          <w:sz w:val="28"/>
          <w:szCs w:val="28"/>
          <w:u w:val="single"/>
        </w:rPr>
        <w:t>REVIEWING MY ACTION PLAN</w:t>
      </w: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</w:p>
    <w:p w:rsidR="000511FD" w:rsidRPr="00795758" w:rsidRDefault="000511FD" w:rsidP="000511FD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>
        <w:rPr>
          <w:rStyle w:val="Strong"/>
          <w:rFonts w:ascii="Arial" w:hAnsi="Arial" w:cs="Arial"/>
          <w:sz w:val="28"/>
          <w:szCs w:val="28"/>
          <w:u w:val="single"/>
        </w:rPr>
        <w:t>12</w:t>
      </w:r>
      <w:r w:rsidRPr="00795758">
        <w:rPr>
          <w:rStyle w:val="Strong"/>
          <w:rFonts w:ascii="Arial" w:hAnsi="Arial" w:cs="Arial"/>
          <w:sz w:val="28"/>
          <w:szCs w:val="28"/>
          <w:u w:val="single"/>
        </w:rPr>
        <w:t xml:space="preserve"> MONTHS</w:t>
      </w:r>
    </w:p>
    <w:p w:rsidR="000511FD" w:rsidRDefault="000511FD" w:rsidP="000511FD">
      <w:pPr>
        <w:jc w:val="center"/>
        <w:rPr>
          <w:rStyle w:val="Strong"/>
          <w:rFonts w:ascii="Arial" w:hAnsi="Arial" w:cs="Arial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1878"/>
        <w:tblW w:w="10212" w:type="dxa"/>
        <w:tblLook w:val="04A0" w:firstRow="1" w:lastRow="0" w:firstColumn="1" w:lastColumn="0" w:noHBand="0" w:noVBand="1"/>
      </w:tblPr>
      <w:tblGrid>
        <w:gridCol w:w="2547"/>
        <w:gridCol w:w="2415"/>
        <w:gridCol w:w="1843"/>
        <w:gridCol w:w="1701"/>
        <w:gridCol w:w="1706"/>
      </w:tblGrid>
      <w:tr w:rsidR="000511FD" w:rsidTr="00806514">
        <w:tc>
          <w:tcPr>
            <w:tcW w:w="254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P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 w:rsidRPr="000511FD">
              <w:rPr>
                <w:rStyle w:val="Strong"/>
                <w:rFonts w:ascii="Arial" w:hAnsi="Arial" w:cs="Arial"/>
                <w:b w:val="0"/>
              </w:rPr>
              <w:t>What I wanted</w:t>
            </w: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</w:p>
          <w:p w:rsidR="000511FD" w:rsidRP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>
              <w:rPr>
                <w:rStyle w:val="Strong"/>
                <w:rFonts w:ascii="Arial" w:hAnsi="Arial" w:cs="Arial"/>
                <w:b w:val="0"/>
              </w:rPr>
              <w:t>W</w:t>
            </w:r>
            <w:r w:rsidRPr="000511FD">
              <w:rPr>
                <w:rStyle w:val="Strong"/>
                <w:rFonts w:ascii="Arial" w:hAnsi="Arial" w:cs="Arial"/>
                <w:b w:val="0"/>
              </w:rPr>
              <w:t>hat we did</w:t>
            </w:r>
          </w:p>
          <w:p w:rsidR="000511FD" w:rsidRP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P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>
              <w:rPr>
                <w:rStyle w:val="Strong"/>
                <w:rFonts w:ascii="Arial" w:hAnsi="Arial" w:cs="Arial"/>
                <w:b w:val="0"/>
              </w:rPr>
              <w:t>What worked well</w:t>
            </w: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P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  <w:r>
              <w:rPr>
                <w:rStyle w:val="Strong"/>
                <w:rFonts w:ascii="Arial" w:hAnsi="Arial" w:cs="Arial"/>
                <w:b w:val="0"/>
              </w:rPr>
              <w:t>What was difficult</w:t>
            </w:r>
          </w:p>
        </w:tc>
        <w:tc>
          <w:tcPr>
            <w:tcW w:w="1706" w:type="dxa"/>
          </w:tcPr>
          <w:p w:rsidR="000511FD" w:rsidRPr="000511FD" w:rsidRDefault="000511FD" w:rsidP="00806514">
            <w:pPr>
              <w:jc w:val="center"/>
              <w:rPr>
                <w:rStyle w:val="Strong"/>
                <w:rFonts w:ascii="Arial" w:hAnsi="Arial" w:cs="Arial"/>
                <w:b w:val="0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  <w:r w:rsidRPr="000511FD">
              <w:rPr>
                <w:rStyle w:val="Strong"/>
                <w:rFonts w:ascii="Arial" w:hAnsi="Arial" w:cs="Arial"/>
                <w:b w:val="0"/>
              </w:rPr>
              <w:t>What do we do now?</w:t>
            </w:r>
          </w:p>
        </w:tc>
      </w:tr>
      <w:tr w:rsidR="000511FD" w:rsidTr="00806514">
        <w:tc>
          <w:tcPr>
            <w:tcW w:w="254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54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54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54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547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</w:tr>
      <w:tr w:rsidR="000511FD" w:rsidTr="00806514">
        <w:tc>
          <w:tcPr>
            <w:tcW w:w="2547" w:type="dxa"/>
          </w:tcPr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2415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843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1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</w:tc>
        <w:tc>
          <w:tcPr>
            <w:tcW w:w="1706" w:type="dxa"/>
          </w:tcPr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jc w:val="center"/>
              <w:rPr>
                <w:rStyle w:val="Strong"/>
                <w:rFonts w:ascii="Arial" w:hAnsi="Arial" w:cs="Arial"/>
                <w:u w:val="single"/>
              </w:rPr>
            </w:pPr>
          </w:p>
          <w:p w:rsidR="000511FD" w:rsidRDefault="000511FD" w:rsidP="00806514">
            <w:pPr>
              <w:rPr>
                <w:rStyle w:val="Strong"/>
                <w:rFonts w:ascii="Arial" w:hAnsi="Arial" w:cs="Arial"/>
                <w:u w:val="single"/>
              </w:rPr>
            </w:pPr>
          </w:p>
        </w:tc>
      </w:tr>
    </w:tbl>
    <w:p w:rsidR="000511FD" w:rsidRDefault="000511FD" w:rsidP="000511FD">
      <w:pPr>
        <w:jc w:val="center"/>
        <w:rPr>
          <w:noProof/>
          <w:color w:val="0000FF"/>
        </w:rPr>
      </w:pP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77F1CECB" wp14:editId="12973045">
            <wp:extent cx="819150" cy="819150"/>
            <wp:effectExtent l="0" t="0" r="0" b="0"/>
            <wp:docPr id="54" name="irc_mi" descr="Related image">
              <a:hlinkClick xmlns:a="http://schemas.openxmlformats.org/drawingml/2006/main" r:id="rId2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FD" w:rsidRDefault="000511FD" w:rsidP="000511FD">
      <w:pPr>
        <w:jc w:val="center"/>
        <w:rPr>
          <w:rStyle w:val="Strong"/>
          <w:rFonts w:ascii="Arial" w:hAnsi="Arial" w:cs="Arial"/>
          <w:u w:val="single"/>
        </w:rPr>
      </w:pPr>
    </w:p>
    <w:p w:rsidR="00806514" w:rsidRDefault="00806514" w:rsidP="000511FD">
      <w:pPr>
        <w:rPr>
          <w:rStyle w:val="Strong"/>
          <w:rFonts w:ascii="Arial" w:hAnsi="Arial" w:cs="Arial"/>
          <w:u w:val="single"/>
        </w:rPr>
      </w:pPr>
    </w:p>
    <w:p w:rsidR="00806514" w:rsidRDefault="00806514" w:rsidP="00806514">
      <w:pPr>
        <w:rPr>
          <w:rStyle w:val="Strong"/>
          <w:rFonts w:ascii="Arial" w:hAnsi="Arial" w:cs="Arial"/>
          <w:u w:val="single"/>
        </w:rPr>
      </w:pPr>
      <w:r>
        <w:rPr>
          <w:rStyle w:val="Strong"/>
          <w:rFonts w:ascii="Arial" w:hAnsi="Arial" w:cs="Arial"/>
          <w:u w:val="single"/>
        </w:rPr>
        <w:br w:type="page"/>
      </w:r>
    </w:p>
    <w:p w:rsidR="000511FD" w:rsidRDefault="00806514" w:rsidP="00806514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>
        <w:rPr>
          <w:rStyle w:val="Strong"/>
          <w:rFonts w:ascii="Arial" w:hAnsi="Arial" w:cs="Arial"/>
          <w:sz w:val="28"/>
          <w:szCs w:val="28"/>
          <w:u w:val="single"/>
        </w:rPr>
        <w:t>OTHER THINGS THAT NEED TO BE CONSIDERED</w:t>
      </w:r>
    </w:p>
    <w:p w:rsidR="00806514" w:rsidRDefault="00806514" w:rsidP="00806514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>
        <w:rPr>
          <w:rStyle w:val="Strong"/>
          <w:rFonts w:ascii="Arial" w:hAnsi="Arial" w:cs="Arial"/>
          <w:sz w:val="28"/>
          <w:szCs w:val="28"/>
          <w:u w:val="single"/>
        </w:rPr>
        <w:t xml:space="preserve">FOR MY TRANSITION </w:t>
      </w:r>
    </w:p>
    <w:p w:rsidR="00806514" w:rsidRDefault="00806514" w:rsidP="00806514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</w:p>
    <w:p w:rsidR="00806514" w:rsidRDefault="00806514" w:rsidP="00806514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>
        <w:rPr>
          <w:noProof/>
          <w:color w:val="0000FF"/>
        </w:rPr>
        <w:drawing>
          <wp:inline distT="0" distB="0" distL="0" distR="0" wp14:anchorId="0A3D9C4E" wp14:editId="7B9F3221">
            <wp:extent cx="1190625" cy="1197390"/>
            <wp:effectExtent l="0" t="0" r="0" b="3175"/>
            <wp:docPr id="35" name="irc_mi" descr="Image result for OTHER THINGS">
              <a:hlinkClick xmlns:a="http://schemas.openxmlformats.org/drawingml/2006/main" r:id="rId2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THER THINGS">
                      <a:hlinkClick r:id="rId2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670" cy="12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14" w:rsidRPr="00914163" w:rsidRDefault="00806514" w:rsidP="00806514">
      <w:pPr>
        <w:jc w:val="center"/>
        <w:rPr>
          <w:rStyle w:val="Strong"/>
          <w:rFonts w:ascii="Arial" w:hAnsi="Arial" w:cs="Arial"/>
          <w:b w:val="0"/>
          <w:u w:val="single"/>
        </w:rPr>
      </w:pPr>
    </w:p>
    <w:p w:rsidR="00914163" w:rsidRPr="00914163" w:rsidRDefault="00914163" w:rsidP="00914163">
      <w:pPr>
        <w:rPr>
          <w:rStyle w:val="Strong"/>
          <w:rFonts w:ascii="Arial" w:hAnsi="Arial" w:cs="Arial"/>
          <w:sz w:val="22"/>
          <w:szCs w:val="22"/>
        </w:rPr>
      </w:pPr>
      <w:r w:rsidRPr="00914163">
        <w:rPr>
          <w:rStyle w:val="Strong"/>
          <w:rFonts w:ascii="Arial" w:hAnsi="Arial" w:cs="Arial"/>
          <w:sz w:val="22"/>
          <w:szCs w:val="22"/>
        </w:rPr>
        <w:t>THIS COULD BE THINGS LIKE FINANCES, FRIENDSHIPS AND RELATIONSHIPS, ACCOMMODATION……</w:t>
      </w:r>
    </w:p>
    <w:p w:rsidR="00914163" w:rsidRDefault="00914163" w:rsidP="00806514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</w:p>
    <w:tbl>
      <w:tblPr>
        <w:tblStyle w:val="TableGrid"/>
        <w:tblW w:w="9781" w:type="dxa"/>
        <w:tblInd w:w="-714" w:type="dxa"/>
        <w:tblLook w:val="04A0" w:firstRow="1" w:lastRow="0" w:firstColumn="1" w:lastColumn="0" w:noHBand="0" w:noVBand="1"/>
      </w:tblPr>
      <w:tblGrid>
        <w:gridCol w:w="3481"/>
        <w:gridCol w:w="3182"/>
        <w:gridCol w:w="3118"/>
      </w:tblGrid>
      <w:tr w:rsidR="00806514" w:rsidTr="00914163">
        <w:tc>
          <w:tcPr>
            <w:tcW w:w="3481" w:type="dxa"/>
          </w:tcPr>
          <w:p w:rsidR="00806514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  <w:t>W</w:t>
            </w:r>
            <w:r w:rsidR="00806514"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  <w:t>hat</w:t>
            </w:r>
          </w:p>
        </w:tc>
        <w:tc>
          <w:tcPr>
            <w:tcW w:w="3182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  <w:t>How</w:t>
            </w:r>
          </w:p>
        </w:tc>
        <w:tc>
          <w:tcPr>
            <w:tcW w:w="3118" w:type="dxa"/>
          </w:tcPr>
          <w:p w:rsidR="00806514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  <w:t>Action</w:t>
            </w:r>
          </w:p>
        </w:tc>
      </w:tr>
      <w:tr w:rsidR="00806514" w:rsidTr="00914163">
        <w:tc>
          <w:tcPr>
            <w:tcW w:w="3481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82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806514" w:rsidTr="00914163">
        <w:tc>
          <w:tcPr>
            <w:tcW w:w="3481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82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806514" w:rsidTr="00914163">
        <w:tc>
          <w:tcPr>
            <w:tcW w:w="3481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82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806514" w:rsidTr="00914163">
        <w:tc>
          <w:tcPr>
            <w:tcW w:w="3481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82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806514" w:rsidTr="00914163">
        <w:tc>
          <w:tcPr>
            <w:tcW w:w="3481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82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</w:tcPr>
          <w:p w:rsidR="00806514" w:rsidRDefault="00806514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914163" w:rsidTr="00914163">
        <w:tc>
          <w:tcPr>
            <w:tcW w:w="3481" w:type="dxa"/>
          </w:tcPr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82" w:type="dxa"/>
          </w:tcPr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</w:tcPr>
          <w:p w:rsidR="00914163" w:rsidRDefault="00914163" w:rsidP="0080651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1B3D88" w:rsidRDefault="001B3D88" w:rsidP="00EF3FF2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</w:p>
    <w:p w:rsidR="00EF3FF2" w:rsidRDefault="00EF3FF2" w:rsidP="00EF3FF2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>
        <w:rPr>
          <w:rStyle w:val="Strong"/>
          <w:rFonts w:ascii="Arial" w:hAnsi="Arial" w:cs="Arial"/>
          <w:sz w:val="28"/>
          <w:szCs w:val="28"/>
          <w:u w:val="single"/>
        </w:rPr>
        <w:t>OTHER THINGS THAT NEED TO BE CONSIDERED</w:t>
      </w:r>
    </w:p>
    <w:p w:rsidR="00EF3FF2" w:rsidRDefault="00EF3FF2" w:rsidP="00EF3FF2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>
        <w:rPr>
          <w:rStyle w:val="Strong"/>
          <w:rFonts w:ascii="Arial" w:hAnsi="Arial" w:cs="Arial"/>
          <w:sz w:val="28"/>
          <w:szCs w:val="28"/>
          <w:u w:val="single"/>
        </w:rPr>
        <w:t xml:space="preserve">FOR MY TRANSITION </w:t>
      </w:r>
    </w:p>
    <w:p w:rsidR="00EF3FF2" w:rsidRDefault="00EF3FF2" w:rsidP="00EF3FF2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</w:p>
    <w:p w:rsidR="00EF3FF2" w:rsidRDefault="00EF3FF2" w:rsidP="00EF3FF2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  <w:r>
        <w:rPr>
          <w:noProof/>
          <w:color w:val="0000FF"/>
        </w:rPr>
        <w:drawing>
          <wp:inline distT="0" distB="0" distL="0" distR="0" wp14:anchorId="27793F44" wp14:editId="717CD710">
            <wp:extent cx="1190625" cy="1197390"/>
            <wp:effectExtent l="0" t="0" r="0" b="3175"/>
            <wp:docPr id="41" name="irc_mi" descr="Image result for OTHER THINGS">
              <a:hlinkClick xmlns:a="http://schemas.openxmlformats.org/drawingml/2006/main" r:id="rId2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THER THINGS">
                      <a:hlinkClick r:id="rId2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670" cy="12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F2" w:rsidRPr="00914163" w:rsidRDefault="00EF3FF2" w:rsidP="00EF3FF2">
      <w:pPr>
        <w:jc w:val="center"/>
        <w:rPr>
          <w:rStyle w:val="Strong"/>
          <w:rFonts w:ascii="Arial" w:hAnsi="Arial" w:cs="Arial"/>
          <w:b w:val="0"/>
          <w:u w:val="single"/>
        </w:rPr>
      </w:pPr>
    </w:p>
    <w:p w:rsidR="00EF3FF2" w:rsidRPr="00914163" w:rsidRDefault="00EF3FF2" w:rsidP="00EF3FF2">
      <w:pPr>
        <w:rPr>
          <w:rStyle w:val="Strong"/>
          <w:rFonts w:ascii="Arial" w:hAnsi="Arial" w:cs="Arial"/>
          <w:sz w:val="22"/>
          <w:szCs w:val="22"/>
        </w:rPr>
      </w:pPr>
      <w:r w:rsidRPr="00914163">
        <w:rPr>
          <w:rStyle w:val="Strong"/>
          <w:rFonts w:ascii="Arial" w:hAnsi="Arial" w:cs="Arial"/>
          <w:sz w:val="22"/>
          <w:szCs w:val="22"/>
        </w:rPr>
        <w:t>THIS COULD BE THINGS LIKE FINANCES, FRIENDSHIPS AND RELATIONSHIPS, ACCOMMODATION……</w:t>
      </w:r>
    </w:p>
    <w:p w:rsidR="00EF3FF2" w:rsidRDefault="00EF3FF2" w:rsidP="00EF3FF2">
      <w:pPr>
        <w:jc w:val="center"/>
        <w:rPr>
          <w:rStyle w:val="Strong"/>
          <w:rFonts w:ascii="Arial" w:hAnsi="Arial" w:cs="Arial"/>
          <w:sz w:val="28"/>
          <w:szCs w:val="28"/>
          <w:u w:val="single"/>
        </w:rPr>
      </w:pPr>
    </w:p>
    <w:tbl>
      <w:tblPr>
        <w:tblStyle w:val="TableGrid"/>
        <w:tblW w:w="9781" w:type="dxa"/>
        <w:tblInd w:w="-714" w:type="dxa"/>
        <w:tblLook w:val="04A0" w:firstRow="1" w:lastRow="0" w:firstColumn="1" w:lastColumn="0" w:noHBand="0" w:noVBand="1"/>
      </w:tblPr>
      <w:tblGrid>
        <w:gridCol w:w="3481"/>
        <w:gridCol w:w="3182"/>
        <w:gridCol w:w="3118"/>
      </w:tblGrid>
      <w:tr w:rsidR="00EF3FF2" w:rsidTr="00284604">
        <w:tc>
          <w:tcPr>
            <w:tcW w:w="3481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  <w:t>What</w:t>
            </w:r>
          </w:p>
        </w:tc>
        <w:tc>
          <w:tcPr>
            <w:tcW w:w="3182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  <w:t>How</w:t>
            </w:r>
          </w:p>
        </w:tc>
        <w:tc>
          <w:tcPr>
            <w:tcW w:w="3118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  <w:t>Action</w:t>
            </w:r>
          </w:p>
        </w:tc>
      </w:tr>
      <w:tr w:rsidR="00EF3FF2" w:rsidTr="00284604">
        <w:tc>
          <w:tcPr>
            <w:tcW w:w="3481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82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EF3FF2" w:rsidTr="00284604">
        <w:tc>
          <w:tcPr>
            <w:tcW w:w="3481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82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EF3FF2" w:rsidTr="00284604">
        <w:tc>
          <w:tcPr>
            <w:tcW w:w="3481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82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EF3FF2" w:rsidTr="00284604">
        <w:tc>
          <w:tcPr>
            <w:tcW w:w="3481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82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EF3FF2" w:rsidTr="00284604">
        <w:tc>
          <w:tcPr>
            <w:tcW w:w="3481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82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EF3FF2" w:rsidTr="00284604">
        <w:tc>
          <w:tcPr>
            <w:tcW w:w="3481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82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3118" w:type="dxa"/>
          </w:tcPr>
          <w:p w:rsidR="00EF3FF2" w:rsidRDefault="00EF3FF2" w:rsidP="00284604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806514" w:rsidRPr="00806514" w:rsidRDefault="00806514" w:rsidP="00EF3FF2">
      <w:pPr>
        <w:rPr>
          <w:rStyle w:val="Strong"/>
          <w:rFonts w:ascii="Arial" w:hAnsi="Arial" w:cs="Arial"/>
          <w:sz w:val="28"/>
          <w:szCs w:val="28"/>
          <w:u w:val="single"/>
        </w:rPr>
      </w:pPr>
    </w:p>
    <w:sectPr w:rsidR="00806514" w:rsidRPr="00806514" w:rsidSect="00BE3B63">
      <w:footerReference w:type="default" r:id="rId277"/>
      <w:pgSz w:w="11906" w:h="16838"/>
      <w:pgMar w:top="902" w:right="1797" w:bottom="1135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87D" w:rsidRDefault="007A387D">
      <w:r>
        <w:separator/>
      </w:r>
    </w:p>
  </w:endnote>
  <w:endnote w:type="continuationSeparator" w:id="0">
    <w:p w:rsidR="007A387D" w:rsidRDefault="007A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-16209571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95AA9" w:rsidRPr="00473554" w:rsidRDefault="00A95AA9">
            <w:pPr>
              <w:pStyle w:val="Footer"/>
              <w:jc w:val="right"/>
              <w:rPr>
                <w:rFonts w:ascii="Arial" w:hAnsi="Arial" w:cs="Arial"/>
              </w:rPr>
            </w:pPr>
            <w:r w:rsidRPr="00473554">
              <w:rPr>
                <w:rFonts w:ascii="Arial" w:hAnsi="Arial" w:cs="Arial"/>
              </w:rPr>
              <w:t xml:space="preserve">Page </w:t>
            </w:r>
            <w:r w:rsidRPr="00473554">
              <w:rPr>
                <w:rFonts w:ascii="Arial" w:hAnsi="Arial" w:cs="Arial"/>
                <w:b/>
                <w:bCs/>
              </w:rPr>
              <w:fldChar w:fldCharType="begin"/>
            </w:r>
            <w:r w:rsidRPr="00473554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473554">
              <w:rPr>
                <w:rFonts w:ascii="Arial" w:hAnsi="Arial" w:cs="Arial"/>
                <w:b/>
                <w:bCs/>
              </w:rPr>
              <w:fldChar w:fldCharType="separate"/>
            </w:r>
            <w:r w:rsidR="00B33E8C">
              <w:rPr>
                <w:rFonts w:ascii="Arial" w:hAnsi="Arial" w:cs="Arial"/>
                <w:b/>
                <w:bCs/>
                <w:noProof/>
              </w:rPr>
              <w:t>1</w:t>
            </w:r>
            <w:r w:rsidRPr="00473554">
              <w:rPr>
                <w:rFonts w:ascii="Arial" w:hAnsi="Arial" w:cs="Arial"/>
                <w:b/>
                <w:bCs/>
              </w:rPr>
              <w:fldChar w:fldCharType="end"/>
            </w:r>
            <w:r w:rsidRPr="00473554">
              <w:rPr>
                <w:rFonts w:ascii="Arial" w:hAnsi="Arial" w:cs="Arial"/>
              </w:rPr>
              <w:t xml:space="preserve"> of </w:t>
            </w:r>
            <w:r w:rsidRPr="00473554">
              <w:rPr>
                <w:rFonts w:ascii="Arial" w:hAnsi="Arial" w:cs="Arial"/>
                <w:b/>
                <w:bCs/>
              </w:rPr>
              <w:fldChar w:fldCharType="begin"/>
            </w:r>
            <w:r w:rsidRPr="00473554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473554">
              <w:rPr>
                <w:rFonts w:ascii="Arial" w:hAnsi="Arial" w:cs="Arial"/>
                <w:b/>
                <w:bCs/>
              </w:rPr>
              <w:fldChar w:fldCharType="separate"/>
            </w:r>
            <w:r w:rsidR="00B33E8C">
              <w:rPr>
                <w:rFonts w:ascii="Arial" w:hAnsi="Arial" w:cs="Arial"/>
                <w:b/>
                <w:bCs/>
                <w:noProof/>
              </w:rPr>
              <w:t>37</w:t>
            </w:r>
            <w:r w:rsidRPr="00473554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  <w:p w:rsidR="00A95AA9" w:rsidRDefault="00A95A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87D" w:rsidRDefault="007A387D">
      <w:r>
        <w:separator/>
      </w:r>
    </w:p>
  </w:footnote>
  <w:footnote w:type="continuationSeparator" w:id="0">
    <w:p w:rsidR="007A387D" w:rsidRDefault="007A3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EF0443A"/>
    <w:multiLevelType w:val="hybridMultilevel"/>
    <w:tmpl w:val="0660FAA8"/>
    <w:lvl w:ilvl="0" w:tplc="56BCE7A4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9F42B4"/>
    <w:multiLevelType w:val="multilevel"/>
    <w:tmpl w:val="6A78F7A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FD025E"/>
    <w:multiLevelType w:val="hybridMultilevel"/>
    <w:tmpl w:val="7A00EB84"/>
    <w:lvl w:ilvl="0" w:tplc="061E15D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693B9A"/>
    <w:multiLevelType w:val="hybridMultilevel"/>
    <w:tmpl w:val="E0AE374E"/>
    <w:lvl w:ilvl="0" w:tplc="179E8E34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166566"/>
    <w:multiLevelType w:val="hybridMultilevel"/>
    <w:tmpl w:val="66B46BF4"/>
    <w:lvl w:ilvl="0" w:tplc="D6563FC2">
      <w:start w:val="1"/>
      <w:numFmt w:val="lowerLetter"/>
      <w:lvlText w:val="(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A8517B8"/>
    <w:multiLevelType w:val="hybridMultilevel"/>
    <w:tmpl w:val="E110B41C"/>
    <w:lvl w:ilvl="0" w:tplc="FF7CCB5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15D62"/>
    <w:multiLevelType w:val="hybridMultilevel"/>
    <w:tmpl w:val="E320DDC2"/>
    <w:lvl w:ilvl="0" w:tplc="0C7A2936">
      <w:start w:val="1"/>
      <w:numFmt w:val="upp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BF7F6D"/>
    <w:multiLevelType w:val="hybridMultilevel"/>
    <w:tmpl w:val="2B3AC562"/>
    <w:lvl w:ilvl="0" w:tplc="0972C174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1622F11"/>
    <w:multiLevelType w:val="hybridMultilevel"/>
    <w:tmpl w:val="34EA426E"/>
    <w:lvl w:ilvl="0" w:tplc="4044FEF2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EE047BE"/>
    <w:multiLevelType w:val="hybridMultilevel"/>
    <w:tmpl w:val="F154C9AC"/>
    <w:lvl w:ilvl="0" w:tplc="07882800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1A6461D"/>
    <w:multiLevelType w:val="hybridMultilevel"/>
    <w:tmpl w:val="BBDA4268"/>
    <w:lvl w:ilvl="0" w:tplc="F4305D8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29A5630"/>
    <w:multiLevelType w:val="hybridMultilevel"/>
    <w:tmpl w:val="89EEE884"/>
    <w:lvl w:ilvl="0" w:tplc="E7FAF43E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8"/>
  </w:num>
  <w:num w:numId="5">
    <w:abstractNumId w:val="3"/>
  </w:num>
  <w:num w:numId="6">
    <w:abstractNumId w:val="0"/>
  </w:num>
  <w:num w:numId="7">
    <w:abstractNumId w:val="9"/>
  </w:num>
  <w:num w:numId="8">
    <w:abstractNumId w:val="7"/>
  </w:num>
  <w:num w:numId="9">
    <w:abstractNumId w:val="2"/>
  </w:num>
  <w:num w:numId="10">
    <w:abstractNumId w:val="10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9AE"/>
    <w:rsid w:val="00020387"/>
    <w:rsid w:val="0003637A"/>
    <w:rsid w:val="00040E7D"/>
    <w:rsid w:val="00045FBE"/>
    <w:rsid w:val="000511FD"/>
    <w:rsid w:val="00057AC6"/>
    <w:rsid w:val="00074B1A"/>
    <w:rsid w:val="00074B87"/>
    <w:rsid w:val="0008202D"/>
    <w:rsid w:val="00082F00"/>
    <w:rsid w:val="00084028"/>
    <w:rsid w:val="000A2277"/>
    <w:rsid w:val="000B0292"/>
    <w:rsid w:val="000B2331"/>
    <w:rsid w:val="000D6AA0"/>
    <w:rsid w:val="000E0379"/>
    <w:rsid w:val="000E08BB"/>
    <w:rsid w:val="000E43D7"/>
    <w:rsid w:val="001038CE"/>
    <w:rsid w:val="0010659A"/>
    <w:rsid w:val="00110444"/>
    <w:rsid w:val="00112D18"/>
    <w:rsid w:val="00121FC9"/>
    <w:rsid w:val="00122884"/>
    <w:rsid w:val="00123EBF"/>
    <w:rsid w:val="001426FC"/>
    <w:rsid w:val="00151946"/>
    <w:rsid w:val="001608D2"/>
    <w:rsid w:val="00162BF1"/>
    <w:rsid w:val="001667AA"/>
    <w:rsid w:val="00166BF9"/>
    <w:rsid w:val="00173997"/>
    <w:rsid w:val="00173A7E"/>
    <w:rsid w:val="001779E0"/>
    <w:rsid w:val="0019131D"/>
    <w:rsid w:val="001A227E"/>
    <w:rsid w:val="001A28BF"/>
    <w:rsid w:val="001A3B68"/>
    <w:rsid w:val="001A6462"/>
    <w:rsid w:val="001B00AB"/>
    <w:rsid w:val="001B0509"/>
    <w:rsid w:val="001B1845"/>
    <w:rsid w:val="001B3D88"/>
    <w:rsid w:val="001C64DF"/>
    <w:rsid w:val="001F5154"/>
    <w:rsid w:val="00201DF4"/>
    <w:rsid w:val="00213B1B"/>
    <w:rsid w:val="0021676E"/>
    <w:rsid w:val="002277DC"/>
    <w:rsid w:val="00233BC7"/>
    <w:rsid w:val="00242361"/>
    <w:rsid w:val="00242861"/>
    <w:rsid w:val="00252B18"/>
    <w:rsid w:val="00254604"/>
    <w:rsid w:val="002550F1"/>
    <w:rsid w:val="00264578"/>
    <w:rsid w:val="00267501"/>
    <w:rsid w:val="00284604"/>
    <w:rsid w:val="002A31A2"/>
    <w:rsid w:val="002A6287"/>
    <w:rsid w:val="002C0025"/>
    <w:rsid w:val="002C0162"/>
    <w:rsid w:val="002C20A3"/>
    <w:rsid w:val="002C516D"/>
    <w:rsid w:val="002C5887"/>
    <w:rsid w:val="002D5F3D"/>
    <w:rsid w:val="00301B83"/>
    <w:rsid w:val="003062DD"/>
    <w:rsid w:val="00306C2F"/>
    <w:rsid w:val="00310204"/>
    <w:rsid w:val="00323AE4"/>
    <w:rsid w:val="00335234"/>
    <w:rsid w:val="00347D69"/>
    <w:rsid w:val="0035716D"/>
    <w:rsid w:val="00357EDE"/>
    <w:rsid w:val="00361AF6"/>
    <w:rsid w:val="00364661"/>
    <w:rsid w:val="00367827"/>
    <w:rsid w:val="00371E18"/>
    <w:rsid w:val="003807B1"/>
    <w:rsid w:val="00384D4E"/>
    <w:rsid w:val="00385254"/>
    <w:rsid w:val="00393BA6"/>
    <w:rsid w:val="003A73F8"/>
    <w:rsid w:val="003A797B"/>
    <w:rsid w:val="003B35B2"/>
    <w:rsid w:val="003C0BF7"/>
    <w:rsid w:val="00414821"/>
    <w:rsid w:val="00425A94"/>
    <w:rsid w:val="0043148C"/>
    <w:rsid w:val="00431FBD"/>
    <w:rsid w:val="00432499"/>
    <w:rsid w:val="00447E1E"/>
    <w:rsid w:val="00473554"/>
    <w:rsid w:val="00474AF8"/>
    <w:rsid w:val="00492EAC"/>
    <w:rsid w:val="0049413C"/>
    <w:rsid w:val="00497046"/>
    <w:rsid w:val="004B7FB6"/>
    <w:rsid w:val="004C06FE"/>
    <w:rsid w:val="004C2379"/>
    <w:rsid w:val="004C4D1D"/>
    <w:rsid w:val="004C4F6B"/>
    <w:rsid w:val="004C6E66"/>
    <w:rsid w:val="004E50F6"/>
    <w:rsid w:val="004F0737"/>
    <w:rsid w:val="004F0797"/>
    <w:rsid w:val="0052038F"/>
    <w:rsid w:val="00534DE4"/>
    <w:rsid w:val="005357D0"/>
    <w:rsid w:val="00581EAD"/>
    <w:rsid w:val="00582420"/>
    <w:rsid w:val="00585A94"/>
    <w:rsid w:val="00587AF5"/>
    <w:rsid w:val="005927BD"/>
    <w:rsid w:val="005B1D94"/>
    <w:rsid w:val="005C126F"/>
    <w:rsid w:val="005D2B07"/>
    <w:rsid w:val="005D54FB"/>
    <w:rsid w:val="005D5CE9"/>
    <w:rsid w:val="005E0EFE"/>
    <w:rsid w:val="005E55F3"/>
    <w:rsid w:val="005E594C"/>
    <w:rsid w:val="005F6273"/>
    <w:rsid w:val="0060354F"/>
    <w:rsid w:val="0060727F"/>
    <w:rsid w:val="00615C28"/>
    <w:rsid w:val="00627530"/>
    <w:rsid w:val="00633D04"/>
    <w:rsid w:val="006340E8"/>
    <w:rsid w:val="0064415C"/>
    <w:rsid w:val="00647F19"/>
    <w:rsid w:val="00674BF9"/>
    <w:rsid w:val="006865EF"/>
    <w:rsid w:val="00692BBB"/>
    <w:rsid w:val="006A4BE3"/>
    <w:rsid w:val="006B062C"/>
    <w:rsid w:val="006D5074"/>
    <w:rsid w:val="006E04EA"/>
    <w:rsid w:val="006E5336"/>
    <w:rsid w:val="006E78BB"/>
    <w:rsid w:val="006F31F5"/>
    <w:rsid w:val="0070202A"/>
    <w:rsid w:val="0070243B"/>
    <w:rsid w:val="00710D42"/>
    <w:rsid w:val="007144F7"/>
    <w:rsid w:val="00714F4A"/>
    <w:rsid w:val="0072564F"/>
    <w:rsid w:val="00741A31"/>
    <w:rsid w:val="00747343"/>
    <w:rsid w:val="007502CF"/>
    <w:rsid w:val="007532AB"/>
    <w:rsid w:val="00760D4B"/>
    <w:rsid w:val="00766E85"/>
    <w:rsid w:val="00771A64"/>
    <w:rsid w:val="0078346A"/>
    <w:rsid w:val="00790D12"/>
    <w:rsid w:val="00795758"/>
    <w:rsid w:val="007A387D"/>
    <w:rsid w:val="007B004E"/>
    <w:rsid w:val="007D4CBA"/>
    <w:rsid w:val="007F2C48"/>
    <w:rsid w:val="008053BC"/>
    <w:rsid w:val="00806514"/>
    <w:rsid w:val="00812F60"/>
    <w:rsid w:val="00834C56"/>
    <w:rsid w:val="00836BEC"/>
    <w:rsid w:val="00843EA0"/>
    <w:rsid w:val="00850804"/>
    <w:rsid w:val="00865684"/>
    <w:rsid w:val="00866042"/>
    <w:rsid w:val="00873095"/>
    <w:rsid w:val="008748BD"/>
    <w:rsid w:val="00880A54"/>
    <w:rsid w:val="00882F65"/>
    <w:rsid w:val="008852A9"/>
    <w:rsid w:val="00897EE2"/>
    <w:rsid w:val="008A2E4A"/>
    <w:rsid w:val="008A4B67"/>
    <w:rsid w:val="008A7E9B"/>
    <w:rsid w:val="008B3B28"/>
    <w:rsid w:val="008D2306"/>
    <w:rsid w:val="00914163"/>
    <w:rsid w:val="00915D52"/>
    <w:rsid w:val="009273FB"/>
    <w:rsid w:val="009318DF"/>
    <w:rsid w:val="00934C66"/>
    <w:rsid w:val="009356A3"/>
    <w:rsid w:val="00936F7D"/>
    <w:rsid w:val="009402CF"/>
    <w:rsid w:val="009440A5"/>
    <w:rsid w:val="00952489"/>
    <w:rsid w:val="009717EF"/>
    <w:rsid w:val="00975C27"/>
    <w:rsid w:val="00990601"/>
    <w:rsid w:val="009B5200"/>
    <w:rsid w:val="009E7333"/>
    <w:rsid w:val="009F1924"/>
    <w:rsid w:val="009F3033"/>
    <w:rsid w:val="00A159F1"/>
    <w:rsid w:val="00A22679"/>
    <w:rsid w:val="00A23072"/>
    <w:rsid w:val="00A27677"/>
    <w:rsid w:val="00A27C94"/>
    <w:rsid w:val="00A407F2"/>
    <w:rsid w:val="00A53C61"/>
    <w:rsid w:val="00A635FE"/>
    <w:rsid w:val="00A75F6A"/>
    <w:rsid w:val="00A77E86"/>
    <w:rsid w:val="00A813C6"/>
    <w:rsid w:val="00A82595"/>
    <w:rsid w:val="00A861FE"/>
    <w:rsid w:val="00A95AA9"/>
    <w:rsid w:val="00AA4834"/>
    <w:rsid w:val="00AB4FDE"/>
    <w:rsid w:val="00AC08E4"/>
    <w:rsid w:val="00AC208B"/>
    <w:rsid w:val="00AC6067"/>
    <w:rsid w:val="00AD50A2"/>
    <w:rsid w:val="00AF17CC"/>
    <w:rsid w:val="00AF3D7F"/>
    <w:rsid w:val="00B26E13"/>
    <w:rsid w:val="00B33E8C"/>
    <w:rsid w:val="00B44B60"/>
    <w:rsid w:val="00B61697"/>
    <w:rsid w:val="00B71D92"/>
    <w:rsid w:val="00B7248F"/>
    <w:rsid w:val="00B80042"/>
    <w:rsid w:val="00BB14B7"/>
    <w:rsid w:val="00BB561F"/>
    <w:rsid w:val="00BC1642"/>
    <w:rsid w:val="00BC5095"/>
    <w:rsid w:val="00BD671D"/>
    <w:rsid w:val="00BE3B63"/>
    <w:rsid w:val="00BE5758"/>
    <w:rsid w:val="00C018E7"/>
    <w:rsid w:val="00C0533F"/>
    <w:rsid w:val="00C165E0"/>
    <w:rsid w:val="00C166DC"/>
    <w:rsid w:val="00C4230D"/>
    <w:rsid w:val="00C53802"/>
    <w:rsid w:val="00C60E4A"/>
    <w:rsid w:val="00C6772F"/>
    <w:rsid w:val="00C74690"/>
    <w:rsid w:val="00C85500"/>
    <w:rsid w:val="00C9710B"/>
    <w:rsid w:val="00C978D5"/>
    <w:rsid w:val="00CB0AB6"/>
    <w:rsid w:val="00CC4245"/>
    <w:rsid w:val="00CE1A01"/>
    <w:rsid w:val="00CE526F"/>
    <w:rsid w:val="00CE5B08"/>
    <w:rsid w:val="00D213EA"/>
    <w:rsid w:val="00D37BBC"/>
    <w:rsid w:val="00D44D5B"/>
    <w:rsid w:val="00D51961"/>
    <w:rsid w:val="00D647A2"/>
    <w:rsid w:val="00D7281B"/>
    <w:rsid w:val="00D8085F"/>
    <w:rsid w:val="00DA0D61"/>
    <w:rsid w:val="00DA2B99"/>
    <w:rsid w:val="00DA31C1"/>
    <w:rsid w:val="00DB63C8"/>
    <w:rsid w:val="00DE34AE"/>
    <w:rsid w:val="00E0073D"/>
    <w:rsid w:val="00E272F1"/>
    <w:rsid w:val="00E37C20"/>
    <w:rsid w:val="00E404F4"/>
    <w:rsid w:val="00E42B4B"/>
    <w:rsid w:val="00E47444"/>
    <w:rsid w:val="00E54243"/>
    <w:rsid w:val="00E54FF1"/>
    <w:rsid w:val="00E555C8"/>
    <w:rsid w:val="00E70E70"/>
    <w:rsid w:val="00E71775"/>
    <w:rsid w:val="00E75F83"/>
    <w:rsid w:val="00E93647"/>
    <w:rsid w:val="00E939DF"/>
    <w:rsid w:val="00E9519C"/>
    <w:rsid w:val="00EA05DB"/>
    <w:rsid w:val="00EA6D1E"/>
    <w:rsid w:val="00EB0C8A"/>
    <w:rsid w:val="00EB36A5"/>
    <w:rsid w:val="00EB4782"/>
    <w:rsid w:val="00EB4A09"/>
    <w:rsid w:val="00EC39A3"/>
    <w:rsid w:val="00EC59C9"/>
    <w:rsid w:val="00ED0875"/>
    <w:rsid w:val="00EF3FF2"/>
    <w:rsid w:val="00EF5013"/>
    <w:rsid w:val="00F05829"/>
    <w:rsid w:val="00F35846"/>
    <w:rsid w:val="00F36B20"/>
    <w:rsid w:val="00F56796"/>
    <w:rsid w:val="00F62C6E"/>
    <w:rsid w:val="00F73582"/>
    <w:rsid w:val="00F739DA"/>
    <w:rsid w:val="00F90048"/>
    <w:rsid w:val="00FA2578"/>
    <w:rsid w:val="00FA39AE"/>
    <w:rsid w:val="00FB2D2F"/>
    <w:rsid w:val="00FB468C"/>
    <w:rsid w:val="00FC52DD"/>
    <w:rsid w:val="00FC669C"/>
    <w:rsid w:val="00FD4520"/>
    <w:rsid w:val="00FE2B9A"/>
    <w:rsid w:val="00FE40B8"/>
    <w:rsid w:val="00FE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  <w15:docId w15:val="{F0CF3941-EEC2-4B38-8110-2794A73AA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BE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3E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9273FB"/>
    <w:pPr>
      <w:spacing w:before="100" w:beforeAutospacing="1" w:after="100" w:afterAutospacing="1"/>
      <w:outlineLvl w:val="2"/>
    </w:pPr>
    <w:rPr>
      <w:rFonts w:ascii="Arial" w:hAnsi="Arial" w:cs="Arial"/>
      <w:color w:val="3333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36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173997"/>
    <w:rPr>
      <w:color w:val="0000FF"/>
      <w:u w:val="single"/>
    </w:rPr>
  </w:style>
  <w:style w:type="paragraph" w:styleId="Header">
    <w:name w:val="header"/>
    <w:basedOn w:val="Normal"/>
    <w:rsid w:val="00FE2B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E2B9A"/>
    <w:pPr>
      <w:tabs>
        <w:tab w:val="center" w:pos="4153"/>
        <w:tab w:val="right" w:pos="8306"/>
      </w:tabs>
    </w:pPr>
  </w:style>
  <w:style w:type="character" w:customStyle="1" w:styleId="Heading3Char">
    <w:name w:val="Heading 3 Char"/>
    <w:basedOn w:val="DefaultParagraphFont"/>
    <w:link w:val="Heading3"/>
    <w:uiPriority w:val="9"/>
    <w:rsid w:val="009273FB"/>
    <w:rPr>
      <w:rFonts w:ascii="Arial" w:hAnsi="Arial" w:cs="Arial"/>
      <w:color w:val="333300"/>
      <w:sz w:val="28"/>
      <w:szCs w:val="28"/>
    </w:rPr>
  </w:style>
  <w:style w:type="paragraph" w:styleId="BalloonText">
    <w:name w:val="Balloon Text"/>
    <w:basedOn w:val="Normal"/>
    <w:link w:val="BalloonTextChar"/>
    <w:rsid w:val="00EB4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4A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23E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F73582"/>
    <w:pPr>
      <w:spacing w:before="100" w:beforeAutospacing="1" w:after="100" w:afterAutospacing="1"/>
    </w:pPr>
    <w:rPr>
      <w:rFonts w:eastAsiaTheme="minorEastAsia"/>
    </w:rPr>
  </w:style>
  <w:style w:type="character" w:styleId="Strong">
    <w:name w:val="Strong"/>
    <w:basedOn w:val="DefaultParagraphFont"/>
    <w:qFormat/>
    <w:rsid w:val="00361AF6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47355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jpeg"/><Relationship Id="rId21" Type="http://schemas.openxmlformats.org/officeDocument/2006/relationships/hyperlink" Target="http://images.google.co.uk/imgres?imgurl=http://edushop.edu4kids.com/catalog/images/products/CAF1300AV_big.gif&amp;imgrefurl=http://www.stheoutlawtorn.com/marchives/2005_06_01_archives.php&amp;h=339&amp;w=400&amp;sz=75&amp;hl=en&amp;start=6&amp;um=1&amp;tbnid=pLgvKBOq-r9jhM:&amp;tbnh=105&amp;tbnw=124&amp;prev=/images?q=tAPE+rECORDER&amp;um=1&amp;hl=en" TargetMode="External"/><Relationship Id="rId42" Type="http://schemas.openxmlformats.org/officeDocument/2006/relationships/hyperlink" Target="http://images.google.co.uk/imgres?imgurl=http://images.jupiterimages.com/common/detail/87/18/23381887.jpg&amp;imgrefurl=http://www.jupiterimages.com/itemDetail.aspx?itemID=23381887&amp;h=250&amp;w=166&amp;sz=22&amp;hl=en&amp;start=1&amp;tbnid=vLPKrtQxRgXlOM:&amp;tbnh=111&amp;tbnw=74&amp;prev=/images?q=walking+through+a+door&amp;gbv=2&amp;hl=en" TargetMode="External"/><Relationship Id="rId63" Type="http://schemas.openxmlformats.org/officeDocument/2006/relationships/hyperlink" Target="http://images.google.co.uk/imgres?imgurl=http://upload.wikimedia.org/wikipedia/commons/1/15/Tick-red.png&amp;imgrefurl=http://commons.wikimedia.org/wiki/File:Tick-red.png&amp;usg=__vmRk5ZTLYX0-ZYVtSP02UduAdhA=&amp;h=189&amp;w=200&amp;sz=21&amp;hl=en&amp;start=4&amp;um=1&amp;itbs=1&amp;tbnid=pjN2D77jYY8OQM:&amp;tbnh=98&amp;tbnw=104&amp;prev=/images%3Fq%3Dred%2Btick%26um%3D1%26hl%3Den%26safe%3Dactive%26sa%3DN%26tbs%3Disch:1" TargetMode="External"/><Relationship Id="rId84" Type="http://schemas.openxmlformats.org/officeDocument/2006/relationships/hyperlink" Target="http://images.google.co.uk/imgres?imgurl=http://www.pachd.com/free-images/food-images/coffee-cup-01.jpg&amp;imgrefurl=http://www.pachd.com/free-images/food-images.html&amp;h=768&amp;w=1024&amp;sz=174&amp;hl=en&amp;start=4&amp;um=1&amp;tbnid=6GiJga_5giBNMM:&amp;tbnh=113&amp;tbnw=150&amp;prev=/images?q=cup+of+coffee&amp;um=1&amp;hl=en" TargetMode="External"/><Relationship Id="rId138" Type="http://schemas.openxmlformats.org/officeDocument/2006/relationships/image" Target="media/image77.jpeg"/><Relationship Id="rId159" Type="http://schemas.openxmlformats.org/officeDocument/2006/relationships/hyperlink" Target="http://images.google.co.uk/imgres?imgurl=http://www.worldofstock.com/slides/PHE1302.jpg&amp;imgrefurl=http://www.worldofstock.com/closeups/PHE1302.php&amp;h=333&amp;w=500&amp;sz=14&amp;hl=en&amp;start=5&amp;um=1&amp;tbnid=ufAA3ZB-67_D7M:&amp;tbnh=87&amp;tbnw=130&amp;prev=/images?q=first+aid+box&amp;um=1&amp;hl=en" TargetMode="External"/><Relationship Id="rId170" Type="http://schemas.openxmlformats.org/officeDocument/2006/relationships/image" Target="media/image93.jpeg"/><Relationship Id="rId191" Type="http://schemas.openxmlformats.org/officeDocument/2006/relationships/image" Target="media/image104.png"/><Relationship Id="rId205" Type="http://schemas.openxmlformats.org/officeDocument/2006/relationships/hyperlink" Target="http://images.google.co.uk/imgres?imgurl=http://www.audival.net/wp-content/uploads/2007/11/broom-2-773337.jpg&amp;imgrefurl=http://www.audival.net/2007/11/&amp;h=400&amp;w=400&amp;sz=26&amp;hl=en&amp;start=8&amp;um=1&amp;tbnid=ssMo4J1xfU57HM:&amp;tbnh=124&amp;tbnw=124&amp;prev=/images?q=Broom&amp;um=1&amp;hl=en" TargetMode="External"/><Relationship Id="rId226" Type="http://schemas.openxmlformats.org/officeDocument/2006/relationships/hyperlink" Target="http://images.google.co.uk/imgres?imgurl=http://www.dirc.org.uk/overview/card.jpg&amp;imgrefurl=http://www.dirc.org.uk/overview/why.html&amp;h=422&amp;w=681&amp;sz=64&amp;hl=en&amp;start=6&amp;um=1&amp;tbnid=HjxxgzA1GV5H1M:&amp;tbnh=86&amp;tbnw=139&amp;prev=/images?q=Barclays+Bank&amp;um=1&amp;hl=en" TargetMode="External"/><Relationship Id="rId247" Type="http://schemas.openxmlformats.org/officeDocument/2006/relationships/image" Target="media/image134.png"/><Relationship Id="rId107" Type="http://schemas.openxmlformats.org/officeDocument/2006/relationships/image" Target="media/image58.jpeg"/><Relationship Id="rId268" Type="http://schemas.openxmlformats.org/officeDocument/2006/relationships/hyperlink" Target="https://www.google.co.uk/url?sa=i&amp;rct=j&amp;q=&amp;esrc=s&amp;source=images&amp;cd=&amp;cad=rja&amp;uact=8&amp;ved=0ahUKEwjx4KGI_YvXAhVBKFAKHdKzDoEQjRwIBw&amp;url=https://www.xbyxbromley.com/2017/01/free-pa-training-on-mental-capacity-employer-training-on-care-agencies/&amp;psig=AOvVaw1p7bie0yjX_O6iVLzICJ62&amp;ust=1509027703162565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://images.google.co.uk/imgres?imgurl=http://www.germes-online.com/direct/dbimage/50190946/Telephone_Set.jpg&amp;imgrefurl=http://www.germes-online.com/catalog/88/1053/291859/telephone_set.html&amp;h=360&amp;w=360&amp;sz=18&amp;hl=en&amp;start=1&amp;tbnid=aN0PyC9VIThoeM:&amp;tbnh=121&amp;tbnw=121&amp;prev=/images?q=telephone&amp;gbv=2&amp;hl=en" TargetMode="External"/><Relationship Id="rId53" Type="http://schemas.openxmlformats.org/officeDocument/2006/relationships/hyperlink" Target="http://images.google.co.uk/imgres?imgurl=http://www.quickandsimple.com/images/photo_img/AIV8_cushion-brush-071016.jpg&amp;imgrefurl=http://www.quickandsimple.com/photos/photo.php?id=877&amp;menu=0&amp;h=400&amp;w=355&amp;sz=41&amp;hl=en&amp;start=11&amp;tbnid=jHxXTBnJc-WwHM:&amp;tbnh=124&amp;tbnw=110&amp;prev=/images?q=Hair+brush&amp;gbv=2&amp;hl=en&amp;sa=X" TargetMode="External"/><Relationship Id="rId74" Type="http://schemas.openxmlformats.org/officeDocument/2006/relationships/hyperlink" Target="http://images.google.co.uk/imgres?imgurl=http://pro.corbis.com/images/42-15880920.jpg?size=572&amp;uid=%7bDED4D7E2-A241-4478-AB53-3E346083E598%7d&amp;imgrefurl=http://pro.corbis.com/search/Enlargement.aspx?CID=isg&amp;mediauid=DED4D7E2-A241-4478-AB53-3E346083E598&amp;h=301&amp;w=400&amp;sz=40&amp;hl=en&amp;start=18&amp;um=1&amp;tbnid=sMjjCRIunPvcBM:&amp;tbnh=93&amp;tbnw=124&amp;prev=/images?q=butter+bread&amp;um=1&amp;hl=en" TargetMode="External"/><Relationship Id="rId128" Type="http://schemas.openxmlformats.org/officeDocument/2006/relationships/image" Target="media/image71.jpeg"/><Relationship Id="rId149" Type="http://schemas.openxmlformats.org/officeDocument/2006/relationships/hyperlink" Target="http://images.google.co.uk/imgres?imgurl=http://www.bradburysappliances.co.uk/products/btd03.jpg&amp;imgrefurl=http://www.bradburysappliances.co.uk/tumble-dryers.asp&amp;h=320&amp;w=248&amp;sz=13&amp;hl=en&amp;start=11&amp;um=1&amp;tbnid=25E1GmXhbr_k1M:&amp;tbnh=118&amp;tbnw=91&amp;prev=/images?q=tumble+dryer&amp;um=1&amp;hl=en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52.jpeg"/><Relationship Id="rId160" Type="http://schemas.openxmlformats.org/officeDocument/2006/relationships/image" Target="media/image88.jpeg"/><Relationship Id="rId181" Type="http://schemas.openxmlformats.org/officeDocument/2006/relationships/hyperlink" Target="http://images.google.co.uk/imgres?imgurl=http://www.mainpump.com/image/2007/06/20/train.jpg&amp;imgrefurl=http://www.mainpump.com/news/railroad/1245.htm&amp;h=366&amp;w=459&amp;sz=76&amp;hl=en&amp;start=2&amp;um=1&amp;tbnid=0RZkOOgfeOQk1M:&amp;tbnh=102&amp;tbnw=128&amp;prev=/images?q=virgin+train&amp;um=1&amp;hl=en" TargetMode="External"/><Relationship Id="rId216" Type="http://schemas.openxmlformats.org/officeDocument/2006/relationships/hyperlink" Target="http://images.google.co.uk/imgres?imgurl=http://www.sie.arizona.edu/MURI/papers/images/handing%20over%20money.jpg&amp;imgrefurl=http://www.sie.arizona.edu/MURI/abstracts.html&amp;h=333&amp;w=576&amp;sz=35&amp;hl=en&amp;start=3&amp;um=1&amp;tbnid=gJuRei66cSlPcM:&amp;tbnh=77&amp;tbnw=134&amp;prev=/images?q=handing+over+money&amp;um=1&amp;hl=en" TargetMode="External"/><Relationship Id="rId237" Type="http://schemas.openxmlformats.org/officeDocument/2006/relationships/image" Target="media/image128.jpeg"/><Relationship Id="rId258" Type="http://schemas.openxmlformats.org/officeDocument/2006/relationships/hyperlink" Target="http://images.google.co.uk/imgres?imgurl=http://upload.wikimedia.org/wikipedia/commons/thumb/0/06/Photographer.jpg/800px-Photographer.jpg&amp;imgrefurl=http://commons.wikimedia.org/wiki/File:Photographer.jpg&amp;usg=__uGARkSgMvVwU_5zsYfxnIhpRfMM=&amp;h=533&amp;w=800&amp;sz=47&amp;hl=en&amp;start=6&amp;tbnid=KdP40L7I2-m1IM:&amp;tbnh=95&amp;tbnw=143&amp;prev=/images?q=Photographer&amp;gbv=2&amp;hl=en&amp;safe=active" TargetMode="External"/><Relationship Id="rId279" Type="http://schemas.openxmlformats.org/officeDocument/2006/relationships/theme" Target="theme/theme1.xml"/><Relationship Id="rId22" Type="http://schemas.openxmlformats.org/officeDocument/2006/relationships/image" Target="media/image10.jpeg"/><Relationship Id="rId43" Type="http://schemas.openxmlformats.org/officeDocument/2006/relationships/image" Target="media/image21.jpeg"/><Relationship Id="rId64" Type="http://schemas.openxmlformats.org/officeDocument/2006/relationships/image" Target="media/image36.png"/><Relationship Id="rId118" Type="http://schemas.openxmlformats.org/officeDocument/2006/relationships/hyperlink" Target="http://images.google.co.uk/imgres?imgurl=http://www.jyi.org/articleimages/1049/originals/img0.jpg&amp;imgrefurl=http://blog.garymoller.com/2008/01/drugging-population-into-premature-old.html&amp;h=489&amp;w=392&amp;sz=75&amp;hl=en&amp;start=6&amp;um=1&amp;tbnid=0HYc-WNYM6KddM:&amp;tbnh=130&amp;tbnw=104&amp;prev=/images?q=taking+medication&amp;um=1&amp;hl=en" TargetMode="External"/><Relationship Id="rId139" Type="http://schemas.openxmlformats.org/officeDocument/2006/relationships/hyperlink" Target="http://images.google.co.uk/imgres?imgurl=http://www.learning4liferesources.com/files/optician.gif&amp;imgrefurl=http://www.learning4liferesources.com/holland_code_book.html&amp;h=300&amp;w=300&amp;sz=23&amp;hl=en&amp;start=4&amp;um=1&amp;tbnid=U1apstwOcNlXMM:&amp;tbnh=116&amp;tbnw=116&amp;prev=/images?q=optician&amp;um=1&amp;hl=en" TargetMode="External"/><Relationship Id="rId85" Type="http://schemas.openxmlformats.org/officeDocument/2006/relationships/image" Target="media/image47.jpeg"/><Relationship Id="rId150" Type="http://schemas.openxmlformats.org/officeDocument/2006/relationships/image" Target="media/image83.jpeg"/><Relationship Id="rId171" Type="http://schemas.openxmlformats.org/officeDocument/2006/relationships/hyperlink" Target="http://images.google.co.uk/imgres?imgurl=http://www.scarborough.gov.uk/images/traffic_lights_green_man.jpg&amp;imgrefurl=http://www.scarborough.gov.uk/default.aspx?page=13013&amp;h=232&amp;w=174&amp;sz=19&amp;hl=en&amp;start=17&amp;um=1&amp;tbnid=1EX1GuK7WgmY7M:&amp;tbnh=109&amp;tbnw=82&amp;prev=/images?q=pedestrian+crossing&amp;um=1&amp;hl=en" TargetMode="External"/><Relationship Id="rId192" Type="http://schemas.openxmlformats.org/officeDocument/2006/relationships/hyperlink" Target="http://images.google.co.uk/imgres?imgurl=http://www.camdencollege.com/images/social/Primrose%20Picnic3.jpg&amp;imgrefurl=http://www.camdencollege.com/picnics.html&amp;h=1536&amp;w=2048&amp;sz=220&amp;hl=en&amp;start=61&amp;um=1&amp;tbnid=DlyLH45tocSr6M:&amp;tbnh=113&amp;tbnw=150&amp;prev=/images?q=picnic&amp;start=60&amp;ndsp=20&amp;um=1&amp;hl=en&amp;sa=N" TargetMode="External"/><Relationship Id="rId206" Type="http://schemas.openxmlformats.org/officeDocument/2006/relationships/image" Target="media/image112.jpeg"/><Relationship Id="rId227" Type="http://schemas.openxmlformats.org/officeDocument/2006/relationships/image" Target="media/image123.jpeg"/><Relationship Id="rId248" Type="http://schemas.openxmlformats.org/officeDocument/2006/relationships/hyperlink" Target="http://images.google.co.uk/imgres?imgurl=http://www.rooms4rent.com.au/uploaded/Picture_108.jpg&amp;imgrefurl=http://www.rooms4rent.com.au/index.php?module=pagesetter&amp;func=viewpub&amp;tid=2&amp;pid=4&amp;h=600&amp;w=800&amp;sz=100&amp;hl=en&amp;start=16&amp;um=1&amp;tbnid=RBkddtorvWg_LM:&amp;tbnh=107&amp;tbnw=143&amp;prev=/images?q=share+a+house&amp;um=1&amp;hl=en" TargetMode="External"/><Relationship Id="rId269" Type="http://schemas.openxmlformats.org/officeDocument/2006/relationships/image" Target="media/image145.jpeg"/><Relationship Id="rId12" Type="http://schemas.openxmlformats.org/officeDocument/2006/relationships/hyperlink" Target="http://www.google.co.uk/url?sa=i&amp;rct=j&amp;q=&amp;esrc=s&amp;source=images&amp;cd=&amp;cad=rja&amp;uact=8&amp;ved=2ahUKEwic3KWfzcPaAhXEKMAKHcSxDiQQjRx6BAgAEAU&amp;url=http://publichealth.warwickshire.gov.uk/&amp;psig=AOvVaw2fwDsut9-I0g8q2I3YwzJr&amp;ust=1524133326185904" TargetMode="External"/><Relationship Id="rId33" Type="http://schemas.openxmlformats.org/officeDocument/2006/relationships/image" Target="media/image16.jpeg"/><Relationship Id="rId108" Type="http://schemas.openxmlformats.org/officeDocument/2006/relationships/hyperlink" Target="http://images.google.co.uk/imgres?imgurl=http://www.penol.dk/upload/billeder/191_Scissors-3_blue.jpg&amp;imgrefurl=http://www.penol.dk/produktvisning.asp?ugid=65&amp;tid=30&amp;setlanguage=2&amp;h=415&amp;w=484&amp;sz=26&amp;hl=en&amp;start=5&amp;um=1&amp;tbnid=TURP-f5i7BgRxM:&amp;tbnh=111&amp;tbnw=129&amp;prev=/images?q=scissors&amp;um=1&amp;hl=en" TargetMode="External"/><Relationship Id="rId129" Type="http://schemas.openxmlformats.org/officeDocument/2006/relationships/image" Target="media/image72.jpeg"/><Relationship Id="rId54" Type="http://schemas.openxmlformats.org/officeDocument/2006/relationships/image" Target="media/image31.jpeg"/><Relationship Id="rId75" Type="http://schemas.openxmlformats.org/officeDocument/2006/relationships/image" Target="media/image42.jpeg"/><Relationship Id="rId96" Type="http://schemas.openxmlformats.org/officeDocument/2006/relationships/hyperlink" Target="http://images.google.co.uk/imgres?imgurl=http://images.jupiterimages.com/common/detail/93/33/23043393.jpg&amp;imgrefurl=http://www.jupiterimages.com/itemDetail.aspx?itemID=23043393&amp;h=203&amp;w=250&amp;sz=27&amp;hl=en&amp;start=1&amp;um=1&amp;tbnid=yzWQE9jpb-3tMM:&amp;tbnh=90&amp;tbnw=111&amp;prev=/images?q=preparing+vegetables&amp;um=1&amp;hl=en" TargetMode="External"/><Relationship Id="rId140" Type="http://schemas.openxmlformats.org/officeDocument/2006/relationships/image" Target="media/image78.jpeg"/><Relationship Id="rId161" Type="http://schemas.openxmlformats.org/officeDocument/2006/relationships/hyperlink" Target="http://images.google.co.uk/imgres?imgurl=http://www.totalsolutionmapping.com/images/iStock_000002769054XSmall_ambulance.jpg&amp;imgrefurl=http://www.totalsolutionmapping.com/ambulance_service.aspx&amp;h=280&amp;w=429&amp;sz=223&amp;hl=en&amp;start=18&amp;um=1&amp;tbnid=pwctXPs9jo3-6M:&amp;tbnh=82&amp;tbnw=126&amp;prev=/images?q=ambulance&amp;um=1&amp;hl=en" TargetMode="External"/><Relationship Id="rId182" Type="http://schemas.openxmlformats.org/officeDocument/2006/relationships/image" Target="media/image99.jpeg"/><Relationship Id="rId217" Type="http://schemas.openxmlformats.org/officeDocument/2006/relationships/image" Target="media/image118.jpeg"/><Relationship Id="rId6" Type="http://schemas.openxmlformats.org/officeDocument/2006/relationships/footnotes" Target="footnotes.xml"/><Relationship Id="rId238" Type="http://schemas.openxmlformats.org/officeDocument/2006/relationships/hyperlink" Target="http://images.google.co.uk/imgres?imgurl=http://www.cuddly-bears.com/source/file/root/15/971/externalful.jpg&amp;imgrefurl=http://www.cuddly-bears.com/cuddlybears/go?jsp=rent_list&amp;sessionID=-1198825121398&amp;h=363&amp;w=499&amp;sz=42&amp;hl=en&amp;start=5&amp;um=1&amp;tbnid=x3GQS6Xbhcx2LM:&amp;tbnh=95&amp;tbnw=130&amp;prev=/images?q=semi+detached+house&amp;um=1&amp;hl=en" TargetMode="External"/><Relationship Id="rId259" Type="http://schemas.openxmlformats.org/officeDocument/2006/relationships/image" Target="media/image140.jpeg"/><Relationship Id="rId23" Type="http://schemas.openxmlformats.org/officeDocument/2006/relationships/hyperlink" Target="http://images.google.co.uk/imgres?imgurl=http://fototiller.com/blog/wp-content/uploads/2007/04/popup_album.jpg&amp;imgrefurl=http://fototiller.com/blog/2007/04/&amp;h=330&amp;w=468&amp;sz=38&amp;hl=en&amp;start=1&amp;um=1&amp;tbnid=dNxuHLBAq1EA0M:&amp;tbnh=90&amp;tbnw=128&amp;prev=/images?q=photo+album&amp;um=1&amp;hl=en" TargetMode="External"/><Relationship Id="rId119" Type="http://schemas.openxmlformats.org/officeDocument/2006/relationships/image" Target="media/image64.jpeg"/><Relationship Id="rId270" Type="http://schemas.openxmlformats.org/officeDocument/2006/relationships/image" Target="media/image146.jpeg"/><Relationship Id="rId44" Type="http://schemas.openxmlformats.org/officeDocument/2006/relationships/image" Target="media/image22.png"/><Relationship Id="rId65" Type="http://schemas.openxmlformats.org/officeDocument/2006/relationships/image" Target="media/image37.png"/><Relationship Id="rId86" Type="http://schemas.openxmlformats.org/officeDocument/2006/relationships/hyperlink" Target="http://images.google.co.uk/imgres?imgurl=http://www.freedigitalphotos.net/image/s_orangejuice.jpg&amp;imgrefurl=http://www.freedigitalphotos.net/details.php?gid=140&amp;sgid=&amp;pid=1497&amp;h=375&amp;w=500&amp;sz=86&amp;hl=en&amp;start=5&amp;um=1&amp;tbnid=3XOfGJgh8IQrzM:&amp;tbnh=98&amp;tbnw=130&amp;prev=/images?q=orange+juice&amp;um=1&amp;hl=en" TargetMode="External"/><Relationship Id="rId130" Type="http://schemas.openxmlformats.org/officeDocument/2006/relationships/hyperlink" Target="http://images.google.co.uk/imgres?imgurl=http://www.topnews.in/health/files/blood-pressure3.jpg&amp;imgrefurl=http://www.topnews.in/health/statins-may-help-lower-blood-pressure-21950&amp;h=354&amp;w=342&amp;sz=15&amp;hl=en&amp;start=1&amp;um=1&amp;tbnid=vmO1X9w74mo0bM:&amp;tbnh=121&amp;tbnw=117&amp;prev=/images?q=blood+pressure&amp;um=1&amp;hl=en" TargetMode="External"/><Relationship Id="rId151" Type="http://schemas.openxmlformats.org/officeDocument/2006/relationships/hyperlink" Target="http://images.google.co.uk/imgres?imgurl=http://www.germes-online.com/direct/dbimage/50279947/Electric_Iron.jpg&amp;imgrefurl=http://www.germes-online.com/catalog/93/481/24906/sell_electric_iron.html&amp;h=295&amp;w=295&amp;sz=18&amp;hl=en&amp;start=1&amp;um=1&amp;tbnid=BI_jT1kOnfwiMM:&amp;tbnh=115&amp;tbnw=115&amp;prev=/images?q=iron&amp;um=1&amp;hl=en" TargetMode="External"/><Relationship Id="rId172" Type="http://schemas.openxmlformats.org/officeDocument/2006/relationships/image" Target="media/image94.jpeg"/><Relationship Id="rId193" Type="http://schemas.openxmlformats.org/officeDocument/2006/relationships/image" Target="media/image105.jpeg"/><Relationship Id="rId202" Type="http://schemas.openxmlformats.org/officeDocument/2006/relationships/hyperlink" Target="http://images.google.co.uk/imgres?imgurl=http://www.comparestoreprices.co.uk/images/ho/hoover-telios-t5805.jpg&amp;imgrefurl=http://www.comparestoreprices.co.uk/vacuum-cleaners/hoover-telios-t5805.asp&amp;h=298&amp;w=298&amp;sz=11&amp;hl=en&amp;start=5&amp;um=1&amp;tbnid=8my3WmhMB4Mr-M:&amp;tbnh=116&amp;tbnw=116&amp;prev=/images?q=hoover&amp;um=1&amp;hl=en" TargetMode="External"/><Relationship Id="rId207" Type="http://schemas.openxmlformats.org/officeDocument/2006/relationships/hyperlink" Target="http://images.google.co.uk/imgres?imgurl=http://www.sellsportswear.com/cgi-images/MI0727.JPG&amp;imgrefurl=http://www.sellsportswear.com/embroiderydesigns/Garden&amp;h=350&amp;w=331&amp;sz=18&amp;hl=en&amp;start=4&amp;um=1&amp;tbnid=VPfmAfSAbhEpZM:&amp;tbnh=120&amp;tbnw=113&amp;prev=/images?q=garden+tools&amp;um=1&amp;hl=en" TargetMode="External"/><Relationship Id="rId223" Type="http://schemas.openxmlformats.org/officeDocument/2006/relationships/image" Target="media/image121.jpeg"/><Relationship Id="rId228" Type="http://schemas.openxmlformats.org/officeDocument/2006/relationships/hyperlink" Target="http://images.google.co.uk/imgres?imgurl=http://www.dkimages.com/discover/previews/747/99370.JPG&amp;imgrefurl=http://www.dkimages.com/discover/Home/Technology/Communications/Postal-Services/Letters-and-Envelopes/Unassigned/General-14.html&amp;h=359&amp;w=400&amp;sz=23&amp;hl=en&amp;start=3&amp;um=1&amp;tbnid=bOfRfUjQBzHzaM:&amp;tbnh=111&amp;tbnw=124&amp;prev=/images?q=letter+and+envelope&amp;um=1&amp;hl=en" TargetMode="External"/><Relationship Id="rId244" Type="http://schemas.openxmlformats.org/officeDocument/2006/relationships/image" Target="media/image132.jpeg"/><Relationship Id="rId249" Type="http://schemas.openxmlformats.org/officeDocument/2006/relationships/image" Target="media/image135.jpeg"/><Relationship Id="rId13" Type="http://schemas.openxmlformats.org/officeDocument/2006/relationships/image" Target="media/image4.png"/><Relationship Id="rId18" Type="http://schemas.openxmlformats.org/officeDocument/2006/relationships/hyperlink" Target="http://www.google.co.uk/url?sa=i&amp;rct=j&amp;q=&amp;esrc=s&amp;source=images&amp;cd=&amp;cad=rja&amp;uact=8&amp;ved=2ahUKEwjD5L3hzsPaAhUFaVAKHfjgDaEQjRx6BAgAEAU&amp;url=http://www.timminsringette.com/calendar-clipart-calendar/&amp;psig=AOvVaw0EfBmdc0ImVXbkAlVxIa0Y&amp;ust=1524133730897944" TargetMode="External"/><Relationship Id="rId39" Type="http://schemas.openxmlformats.org/officeDocument/2006/relationships/image" Target="media/image19.jpeg"/><Relationship Id="rId109" Type="http://schemas.openxmlformats.org/officeDocument/2006/relationships/image" Target="media/image59.jpeg"/><Relationship Id="rId260" Type="http://schemas.openxmlformats.org/officeDocument/2006/relationships/hyperlink" Target="https://www.google.co.uk/imgres?imgurl=http://www.btrf-bangladesh.org/content/uploads/2016/03/training.jpg&amp;imgrefurl=http://www.btrf-bangladesh.org/&amp;docid=-CDr-5acOyy_aM&amp;tbnid=QnbbwDRZfkHSrM:&amp;vet=10ahUKEwj8vNKN_ovXAhWEfRoKHR9iC-YQMwh8KDAwMA..i&amp;w=460&amp;h=330&amp;safe=active&amp;bih=776&amp;biw=1600&amp;q=TRAINING&amp;ved=0ahUKEwj8vNKN_ovXAhWEfRoKHR9iC-YQMwh8KDAwMA&amp;iact=mrc&amp;uact=8" TargetMode="External"/><Relationship Id="rId265" Type="http://schemas.openxmlformats.org/officeDocument/2006/relationships/image" Target="media/image143.jpeg"/><Relationship Id="rId34" Type="http://schemas.openxmlformats.org/officeDocument/2006/relationships/hyperlink" Target="http://images.google.co.uk/imgres?imgurl=http://www.mrgadget.com.au/catalog/images/o2_XphoneII_mobile_phone_image.gif&amp;imgrefurl=http://www.mrgadget.com.au/catalog/o2-xphone-ii-mobile-phone-w128mb-mini-sd-memory-card-p-600.html&amp;h=375&amp;w=375&amp;sz=25&amp;hl=en&amp;start=1&amp;um=1&amp;tbnid=H4Nuf1JmGXk74M:&amp;tbnh=122&amp;tbnw=122&amp;prev=/images?q=mobile+phone&amp;um=1&amp;hl=en" TargetMode="External"/><Relationship Id="rId50" Type="http://schemas.openxmlformats.org/officeDocument/2006/relationships/image" Target="media/image28.wmf"/><Relationship Id="rId55" Type="http://schemas.openxmlformats.org/officeDocument/2006/relationships/hyperlink" Target="http://images.google.co.uk/imgres?imgurl=http://www.hairstyling.co.uk/acatalog/etiturbo.jpg&amp;imgrefurl=http://www.hairstyling.co.uk/acatalog/Dryers.html&amp;h=478&amp;w=500&amp;sz=16&amp;hl=en&amp;start=5&amp;tbnid=7ikxM68wmCvpAM:&amp;tbnh=124&amp;tbnw=130&amp;prev=/images?q=Hair+dryer&amp;gbv=2&amp;hl=en" TargetMode="External"/><Relationship Id="rId76" Type="http://schemas.openxmlformats.org/officeDocument/2006/relationships/hyperlink" Target="http://images.google.co.uk/imgres?imgurl=http://www.purenature.de/bilder/81231/Cornflakes_ungesuesst.jpg&amp;imgrefurl=http://brokencoffee.blogspot.com/&amp;h=395&amp;w=400&amp;sz=40&amp;hl=en&amp;start=8&amp;um=1&amp;tbnid=IOH_UoT-_QynQM:&amp;tbnh=122&amp;tbnw=124&amp;prev=/images?q=cornflakes&amp;um=1&amp;hl=en" TargetMode="External"/><Relationship Id="rId97" Type="http://schemas.openxmlformats.org/officeDocument/2006/relationships/image" Target="media/image53.jpeg"/><Relationship Id="rId104" Type="http://schemas.openxmlformats.org/officeDocument/2006/relationships/hyperlink" Target="http://images.google.co.uk/imgres?imgurl=http://www.germes-online.com/direct/dbimage/50351255/Electric_Kettle.jpg&amp;imgrefurl=http://www.germes-online.com/catalog/93/95/475/49241/electric_kettle.html&amp;h=360&amp;w=360&amp;sz=23&amp;hl=en&amp;start=1&amp;um=1&amp;tbnid=EWPsQGpbWFPOKM:&amp;tbnh=121&amp;tbnw=121&amp;prev=/images?q=kettle&amp;um=1&amp;hl=en" TargetMode="External"/><Relationship Id="rId120" Type="http://schemas.openxmlformats.org/officeDocument/2006/relationships/image" Target="media/image65.png"/><Relationship Id="rId125" Type="http://schemas.openxmlformats.org/officeDocument/2006/relationships/hyperlink" Target="http://images.google.co.uk/imgres?imgurl=http://www.glucogel.co.uk/images/icons/lloyds.gif&amp;imgrefurl=http://www.glucogel.co.uk/information.asp?INFOID=4&amp;h=100&amp;w=100&amp;sz=3&amp;hl=en&amp;start=5&amp;um=1&amp;tbnid=nRFXAUdRsCw8bM:&amp;tbnh=82&amp;tbnw=82&amp;prev=/images?q=lloyds+chemist&amp;um=1&amp;hl=en" TargetMode="External"/><Relationship Id="rId141" Type="http://schemas.openxmlformats.org/officeDocument/2006/relationships/hyperlink" Target="http://images.google.co.uk/imgres?imgurl=http://www.shepherd.edu/university/calendars/calendar.jpg&amp;imgrefurl=http://www.shepherd.edu/university/calendars/&amp;h=400&amp;w=432&amp;sz=49&amp;hl=en&amp;start=3&amp;um=1&amp;tbnid=_UcVZbFwsOjouM:&amp;tbnh=117&amp;tbnw=126&amp;prev=/images?q=calendar&amp;um=1&amp;hl=en" TargetMode="External"/><Relationship Id="rId146" Type="http://schemas.openxmlformats.org/officeDocument/2006/relationships/image" Target="media/image81.jpeg"/><Relationship Id="rId167" Type="http://schemas.openxmlformats.org/officeDocument/2006/relationships/hyperlink" Target="http://images.google.co.uk/imgres?imgurl=http://i.pbase.com/o4/24/324/1/61746821.kAGfykN5.Dynax5D100.jpg&amp;imgrefurl=http://www.pbase.com/flydra/image/61746821&amp;h=700&amp;w=642&amp;sz=143&amp;hl=en&amp;start=56&amp;um=1&amp;tbnid=MNgy7ZlZ3FhGJM:&amp;tbnh=140&amp;tbnw=128&amp;prev=/images?q=walking+alone&amp;start=40&amp;ndsp=20&amp;um=1&amp;hl=en&amp;sa=N" TargetMode="External"/><Relationship Id="rId188" Type="http://schemas.openxmlformats.org/officeDocument/2006/relationships/image" Target="media/image102.jpeg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92" Type="http://schemas.openxmlformats.org/officeDocument/2006/relationships/hyperlink" Target="http://images.google.co.uk/imgres?imgurl=http://img.dailymail.co.uk/i/pix/2007/08_02/RoastDinner_468x332.jpg&amp;imgrefurl=http://www.dailymail.co.uk/pages/live/articles/news/news.html?in_article_id=476413&amp;in_page_id=1770&amp;h=332&amp;w=468&amp;sz=45&amp;hl=en&amp;start=1&amp;um=1&amp;tbnid=ANVdrDu8ZfkCPM:&amp;tbnh=91&amp;tbnw=128&amp;prev=/images?q=roast+dinner&amp;um=1&amp;hl=en" TargetMode="External"/><Relationship Id="rId162" Type="http://schemas.openxmlformats.org/officeDocument/2006/relationships/image" Target="media/image89.jpeg"/><Relationship Id="rId183" Type="http://schemas.openxmlformats.org/officeDocument/2006/relationships/hyperlink" Target="http://images.google.co.uk/imgres?imgurl=http://www.ukstudentlife.com/Travel/Transport/Taxi/TaxiCab.jpg&amp;imgrefurl=http://www.ukstudentlife.com/Travel/Transport/Taxi.htm&amp;h=282&amp;w=500&amp;sz=36&amp;hl=en&amp;start=7&amp;um=1&amp;tbnid=-TFBhh-JtGkSVM:&amp;tbnh=73&amp;tbnw=130&amp;prev=/images?q=black+taxi&amp;um=1&amp;hl=en" TargetMode="External"/><Relationship Id="rId213" Type="http://schemas.openxmlformats.org/officeDocument/2006/relationships/image" Target="media/image116.jpeg"/><Relationship Id="rId218" Type="http://schemas.openxmlformats.org/officeDocument/2006/relationships/hyperlink" Target="http://images.google.co.uk/imgres?imgurl=http://www.peoplesbk.com/UtilityBills_300_alt.jpg&amp;imgrefurl=http://www.peoplesbk.com/95640.html&amp;h=300&amp;w=300&amp;sz=16&amp;hl=en&amp;start=3&amp;um=1&amp;tbnid=iI7huoe4mNB3XM:&amp;tbnh=116&amp;tbnw=116&amp;prev=/images?q=bills&amp;um=1&amp;hl=en" TargetMode="External"/><Relationship Id="rId234" Type="http://schemas.openxmlformats.org/officeDocument/2006/relationships/hyperlink" Target="http://images.google.co.uk/imgres?imgurl=http://www.vandervelden.co.uk/p7ssm_img_1/fullsize/bristol_letterbox01_fs.jpg&amp;imgrefurl=http://www.vandervelden.co.uk/&amp;h=400&amp;w=600&amp;sz=86&amp;hl=en&amp;start=18&amp;um=1&amp;tbnid=vFVz37vD2BOtWM:&amp;tbnh=90&amp;tbnw=135&amp;prev=/images?q=letter+box&amp;um=1&amp;hl=en" TargetMode="External"/><Relationship Id="rId239" Type="http://schemas.openxmlformats.org/officeDocument/2006/relationships/image" Target="media/image129.jpeg"/><Relationship Id="rId2" Type="http://schemas.openxmlformats.org/officeDocument/2006/relationships/numbering" Target="numbering.xml"/><Relationship Id="rId29" Type="http://schemas.openxmlformats.org/officeDocument/2006/relationships/hyperlink" Target="http://images.google.co.uk/imgres?imgurl=http://www.spectronicsinoz.com/images/product/dynavox_mt4.jpg&amp;imgrefurl=http://www.spectronicsinoz.com/product/16314&amp;usg=__HEvCMp-gjyfJJXVdsmgLjvPy5l8=&amp;h=217&amp;w=282&amp;sz=21&amp;hl=en&amp;start=9&amp;itbs=1&amp;tbnid=4Vw-CpxseaA7mM:&amp;tbnh=88&amp;tbnw=114&amp;prev=/images?q=Dynavox&amp;hl=en&amp;safe=active&amp;sa=X&amp;gbv=2&amp;tbs=isch:1" TargetMode="External"/><Relationship Id="rId250" Type="http://schemas.openxmlformats.org/officeDocument/2006/relationships/hyperlink" Target="http://images.google.co.uk/imgres?imgurl=http://z.about.com/d/queens/1/0/z/5/matthew-model-flats.jpg&amp;imgrefurl=http://queens.about.com/od/photogalleries/ig/Photos-of-Sunnyside.--0B/Matthew-Model-Flats.htm&amp;h=337&amp;w=400&amp;sz=51&amp;hl=en&amp;start=6&amp;um=1&amp;tbnid=T-wUA2Zuhla61M:&amp;tbnh=104&amp;tbnw=124&amp;prev=/images?q=flats&amp;um=1&amp;hl=en" TargetMode="External"/><Relationship Id="rId255" Type="http://schemas.openxmlformats.org/officeDocument/2006/relationships/image" Target="media/image138.png"/><Relationship Id="rId271" Type="http://schemas.openxmlformats.org/officeDocument/2006/relationships/hyperlink" Target="http://www.google.co.uk/url?sa=i&amp;rct=j&amp;q=&amp;esrc=s&amp;source=images&amp;cd=&amp;cad=rja&amp;uact=8&amp;ved=0ahUKEwjVpKvWg4zXAhWHalAKHYSVAnsQjRwIBw&amp;url=http://thismagpie.com/incident-action-plan&amp;psig=AOvVaw3KtrEeshF-9w-wsf95YZ1K&amp;ust=1509029620572569" TargetMode="External"/><Relationship Id="rId276" Type="http://schemas.openxmlformats.org/officeDocument/2006/relationships/image" Target="media/image149.png"/><Relationship Id="rId24" Type="http://schemas.openxmlformats.org/officeDocument/2006/relationships/image" Target="media/image11.jpeg"/><Relationship Id="rId40" Type="http://schemas.openxmlformats.org/officeDocument/2006/relationships/hyperlink" Target="http://images.google.co.uk/imgres?imgurl=http://www.fsboprimer.com/images/Knockingsmall.jpg&amp;imgrefurl=http://www.fsboprimer.com/selling.html&amp;h=200&amp;w=300&amp;sz=14&amp;hl=en&amp;start=5&amp;tbnid=0wjqUM1DlbRgrM:&amp;tbnh=77&amp;tbnw=116&amp;prev=/images?q=knock+on+the+door&amp;gbv=2&amp;hl=en" TargetMode="External"/><Relationship Id="rId45" Type="http://schemas.openxmlformats.org/officeDocument/2006/relationships/image" Target="media/image23.wmf"/><Relationship Id="rId66" Type="http://schemas.openxmlformats.org/officeDocument/2006/relationships/image" Target="media/image38.png"/><Relationship Id="rId87" Type="http://schemas.openxmlformats.org/officeDocument/2006/relationships/image" Target="media/image48.jpeg"/><Relationship Id="rId110" Type="http://schemas.openxmlformats.org/officeDocument/2006/relationships/hyperlink" Target="http://images.google.co.uk/imgres?imgurl=http://www.global-b2b-network.com/direct/dbimage/50005424/Straight__Non_Stick_Saucepan.jpg&amp;imgrefurl=http://www.global-b2b-network.com/b2b/26/37/859/page1/&amp;h=360&amp;w=360&amp;sz=19&amp;hl=en&amp;start=4&amp;um=1&amp;tbnid=nLNlChHnU7G67M:&amp;tbnh=121&amp;tbnw=121&amp;prev=/images?q=saucepan&amp;um=1&amp;hl=en" TargetMode="External"/><Relationship Id="rId115" Type="http://schemas.openxmlformats.org/officeDocument/2006/relationships/image" Target="media/image62.jpeg"/><Relationship Id="rId131" Type="http://schemas.openxmlformats.org/officeDocument/2006/relationships/image" Target="media/image73.jpeg"/><Relationship Id="rId136" Type="http://schemas.openxmlformats.org/officeDocument/2006/relationships/image" Target="media/image76.jpeg"/><Relationship Id="rId157" Type="http://schemas.openxmlformats.org/officeDocument/2006/relationships/hyperlink" Target="http://images.google.co.uk/imgres?imgurl=http://www.amgmedia.com/freephotos/fire.jpg&amp;imgrefurl=http://www.amgmedia.com/freephotos/free-photos-3.html&amp;h=800&amp;w=600&amp;sz=707&amp;hl=en&amp;start=1&amp;um=1&amp;tbnid=FFHmZnzb4SJuzM:&amp;tbnh=143&amp;tbnw=107&amp;prev=/images?q=fire&amp;um=1&amp;hl=en" TargetMode="External"/><Relationship Id="rId178" Type="http://schemas.openxmlformats.org/officeDocument/2006/relationships/image" Target="media/image97.jpeg"/><Relationship Id="rId61" Type="http://schemas.openxmlformats.org/officeDocument/2006/relationships/hyperlink" Target="http://images.google.co.uk/imgres?imgurl=http://upload.wikimedia.org/wikipedia/commons/1/15/Tick-red.png&amp;imgrefurl=http://commons.wikimedia.org/wiki/File:Tick-red.png&amp;usg=__vmRk5ZTLYX0-ZYVtSP02UduAdhA=&amp;h=189&amp;w=200&amp;sz=21&amp;hl=en&amp;start=4&amp;um=1&amp;itbs=1&amp;tbnid=pjN2D77jYY8OQM:&amp;tbnh=98&amp;tbnw=104&amp;prev=/images%3Fq%3Dred%2Btick%26um%3D1%26hl%3Den%26safe%3Dactive%26sa%3DN%26tbs%3Disch:1" TargetMode="External"/><Relationship Id="rId82" Type="http://schemas.openxmlformats.org/officeDocument/2006/relationships/hyperlink" Target="http://images.google.co.uk/imgres?imgurl=http://www.recipes4us.co.uk/images/Sandwich.jpg&amp;imgrefurl=http://www.recipes4us.co.uk/British%20Sandwich%20Week.htm&amp;h=1104&amp;w=1722&amp;sz=542&amp;hl=en&amp;start=2&amp;um=1&amp;tbnid=7tpHGUuhcm2RDM:&amp;tbnh=96&amp;tbnw=150&amp;prev=/images?q=sandwich&amp;um=1&amp;hl=en" TargetMode="External"/><Relationship Id="rId152" Type="http://schemas.openxmlformats.org/officeDocument/2006/relationships/image" Target="media/image84.jpeg"/><Relationship Id="rId173" Type="http://schemas.openxmlformats.org/officeDocument/2006/relationships/hyperlink" Target="http://images.google.co.uk/imgres?imgurl=http://www.gettingtohighstreet.com/webgraphics/page_home_high_butt_up.gif&amp;imgrefurl=http://www.gettingtohighstreet.com/&amp;h=386&amp;w=479&amp;sz=124&amp;hl=en&amp;start=15&amp;um=1&amp;tbnid=cOE0OMy9e6ryzM:&amp;tbnh=104&amp;tbnw=129&amp;prev=/images?q=high+street&amp;um=1&amp;hl=en" TargetMode="External"/><Relationship Id="rId194" Type="http://schemas.openxmlformats.org/officeDocument/2006/relationships/hyperlink" Target="http://images.google.co.uk/imgres?imgurl=http://www.collegian.psu.edu/archive/2005/02/02-28-05tdc/050227_mas+holding-hands_to.jpg&amp;imgrefurl=http://dreamsound.livejournal.com/&amp;h=230&amp;w=350&amp;sz=9&amp;hl=en&amp;start=16&amp;um=1&amp;tbnid=kwelSOfNlfJFcM:&amp;tbnh=79&amp;tbnw=120&amp;prev=/images?q=holding+hands&amp;um=1&amp;hl=en" TargetMode="External"/><Relationship Id="rId199" Type="http://schemas.openxmlformats.org/officeDocument/2006/relationships/image" Target="media/image108.png"/><Relationship Id="rId203" Type="http://schemas.openxmlformats.org/officeDocument/2006/relationships/image" Target="media/image110.jpeg"/><Relationship Id="rId208" Type="http://schemas.openxmlformats.org/officeDocument/2006/relationships/image" Target="media/image113.jpeg"/><Relationship Id="rId229" Type="http://schemas.openxmlformats.org/officeDocument/2006/relationships/image" Target="media/image124.jpeg"/><Relationship Id="rId19" Type="http://schemas.openxmlformats.org/officeDocument/2006/relationships/image" Target="media/image8.png"/><Relationship Id="rId224" Type="http://schemas.openxmlformats.org/officeDocument/2006/relationships/hyperlink" Target="http://images.google.co.uk/imgres?imgurl=http://www.eng.cam.ac.uk/inclusivedesign/introduction/images/cashpoint.jpg&amp;imgrefurl=http://www.eng.cam.ac.uk/inclusivedesign/index.php?section=introduction&amp;page=why&amp;h=254&amp;w=260&amp;sz=10&amp;hl=en&amp;start=8&amp;um=1&amp;tbnid=iruQpX5kKGdNHM:&amp;tbnh=109&amp;tbnw=112&amp;prev=/images?q=cash+point+machine&amp;um=1&amp;hl=en" TargetMode="External"/><Relationship Id="rId240" Type="http://schemas.openxmlformats.org/officeDocument/2006/relationships/image" Target="media/image130.png"/><Relationship Id="rId245" Type="http://schemas.openxmlformats.org/officeDocument/2006/relationships/hyperlink" Target="http://images.google.co.uk/imgres?imgurl=http://www.healeyandlord.com/media/product_images/Grab_Rail_.JPG&amp;imgrefurl=http://www.healeyandlord.com/products/product/doc-m-pack-technical-drawings/&amp;h=2952&amp;w=1710&amp;sz=2337&amp;hl=en&amp;start=4&amp;um=1&amp;tbnid=zbNzgEJQO87GrM:&amp;tbnh=150&amp;tbnw=87&amp;prev=/images?q=grab+rails&amp;um=1&amp;hl=en" TargetMode="External"/><Relationship Id="rId261" Type="http://schemas.openxmlformats.org/officeDocument/2006/relationships/image" Target="media/image141.jpeg"/><Relationship Id="rId266" Type="http://schemas.openxmlformats.org/officeDocument/2006/relationships/hyperlink" Target="http://www.google.co.uk/url?sa=i&amp;rct=j&amp;q=&amp;esrc=s&amp;source=images&amp;cd=&amp;cad=rja&amp;uact=8&amp;ved=0ahUKEwjSn4nC_YvXAhUDZlAKHTQdBJQQjRwIBw&amp;url=http://www.chestnut-tree-house.org.uk/healthcare-professionals/short-term-care-and-overnight-breaks/&amp;psig=AOvVaw0gJKna4g4uaz4uXMGZCAm-&amp;ust=1509027966599846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56" Type="http://schemas.openxmlformats.org/officeDocument/2006/relationships/image" Target="media/image32.jpeg"/><Relationship Id="rId77" Type="http://schemas.openxmlformats.org/officeDocument/2006/relationships/image" Target="media/image43.jpeg"/><Relationship Id="rId100" Type="http://schemas.openxmlformats.org/officeDocument/2006/relationships/hyperlink" Target="http://images.google.co.uk/imgres?imgurl=http://www.bubblejam.net/brain/microwave.jpg&amp;imgrefurl=http://www.bubblejam.net/brain/science/&amp;h=298&amp;w=300&amp;sz=10&amp;hl=en&amp;start=2&amp;um=1&amp;tbnid=UogXaswlU8rbDM:&amp;tbnh=115&amp;tbnw=116&amp;prev=/images?q=microwave&amp;um=1&amp;hl=en" TargetMode="External"/><Relationship Id="rId105" Type="http://schemas.openxmlformats.org/officeDocument/2006/relationships/image" Target="media/image57.jpeg"/><Relationship Id="rId126" Type="http://schemas.openxmlformats.org/officeDocument/2006/relationships/image" Target="media/image70.jpeg"/><Relationship Id="rId147" Type="http://schemas.openxmlformats.org/officeDocument/2006/relationships/hyperlink" Target="http://images.google.co.uk/imgres?imgurl=http://www.yourlifelaundry.co.uk/images/Your%20Life%20Laundry%20washing%20line.jpg&amp;imgrefurl=http://www.yourlifelaundry.co.uk/business/motivation.htm&amp;h=290&amp;w=438&amp;sz=39&amp;hl=en&amp;start=4&amp;um=1&amp;tbnid=vHPBymKtONgmzM:&amp;tbnh=84&amp;tbnw=127&amp;prev=/images?q=washing+line&amp;um=1&amp;hl=en" TargetMode="External"/><Relationship Id="rId168" Type="http://schemas.openxmlformats.org/officeDocument/2006/relationships/image" Target="media/image92.jpeg"/><Relationship Id="rId8" Type="http://schemas.openxmlformats.org/officeDocument/2006/relationships/hyperlink" Target="http://images.google.co.uk/imgres?imgurl=http://upload.wikimedia.org/wikipedia/commons/1/15/Tick-red.png&amp;imgrefurl=http://commons.wikimedia.org/wiki/File:Tick-red.png&amp;usg=__vmRk5ZTLYX0-ZYVtSP02UduAdhA=&amp;h=189&amp;w=200&amp;sz=21&amp;hl=en&amp;start=4&amp;um=1&amp;itbs=1&amp;tbnid=pjN2D77jYY8OQM:&amp;tbnh=98&amp;tbnw=104&amp;prev=/images?q=red+tick&amp;um=1&amp;hl=en&amp;safe=active&amp;sa=N&amp;tbs=isch:1" TargetMode="External"/><Relationship Id="rId51" Type="http://schemas.openxmlformats.org/officeDocument/2006/relationships/image" Target="media/image29.wmf"/><Relationship Id="rId72" Type="http://schemas.openxmlformats.org/officeDocument/2006/relationships/hyperlink" Target="http://images.google.co.uk/imgres?imgurl=http://blogs.venturacountystar.com/vcs/dennert/archives/toast.jpg&amp;imgrefurl=http://blogs.venturacountystar.com/vcs/dennert/archives/2006/10/speaker_pelosi.html&amp;h=400&amp;w=374&amp;sz=35&amp;hl=en&amp;start=10&amp;um=1&amp;tbnid=2bRnn8WOQpQ4MM:&amp;tbnh=124&amp;tbnw=116&amp;prev=/images?q=toast&amp;um=1&amp;hl=en" TargetMode="External"/><Relationship Id="rId93" Type="http://schemas.openxmlformats.org/officeDocument/2006/relationships/image" Target="media/image51.jpeg"/><Relationship Id="rId98" Type="http://schemas.openxmlformats.org/officeDocument/2006/relationships/hyperlink" Target="http://images.google.co.uk/imgres?imgurl=http://www.comparestoreprices.co.uk/images/ca/cannon-york-cooker-white.jpg&amp;imgrefurl=http://www.comparestoreprices.co.uk/electric-free-standing-ovens/cannon-york-cooker-white.asp&amp;h=298&amp;w=298&amp;sz=11&amp;hl=en&amp;start=2&amp;um=1&amp;tbnid=D8QwkvamPCj02M:&amp;tbnh=116&amp;tbnw=116&amp;prev=/images?q=cooker&amp;um=1&amp;hl=en" TargetMode="External"/><Relationship Id="rId121" Type="http://schemas.openxmlformats.org/officeDocument/2006/relationships/image" Target="media/image66.png"/><Relationship Id="rId142" Type="http://schemas.openxmlformats.org/officeDocument/2006/relationships/image" Target="media/image79.jpeg"/><Relationship Id="rId163" Type="http://schemas.openxmlformats.org/officeDocument/2006/relationships/hyperlink" Target="http://images.google.co.uk/imgres?imgurl=http://www.staffsmoorlands.gov.uk/images/999.jpg&amp;imgrefurl=http://www.staffsmoorlands.gov.uk/site/scripts/documents_info.php?documentID=173&amp;pageNumber=2&amp;h=345&amp;w=500&amp;sz=46&amp;hl=en&amp;start=17&amp;um=1&amp;tbnid=f61cylx_9xiJAM:&amp;tbnh=90&amp;tbnw=130&amp;prev=/images?q=999&amp;um=1&amp;hl=en" TargetMode="External"/><Relationship Id="rId184" Type="http://schemas.openxmlformats.org/officeDocument/2006/relationships/image" Target="media/image100.jpeg"/><Relationship Id="rId189" Type="http://schemas.openxmlformats.org/officeDocument/2006/relationships/hyperlink" Target="http://images.google.co.uk/imgres?imgurl=http://www.solarnavigator.net/sport/sport_images/ten_pin_bowling_alley_skittles.jpg&amp;imgrefurl=http://www.solarnavigator.net/sport/ten_pin_bowling.htm&amp;h=500&amp;w=626&amp;sz=21&amp;hl=en&amp;start=1&amp;um=1&amp;tbnid=IytxybfmeRWdEM:&amp;tbnh=109&amp;tbnw=136&amp;prev=/images?q=ten+pin+bowling&amp;um=1&amp;hl=en" TargetMode="External"/><Relationship Id="rId219" Type="http://schemas.openxmlformats.org/officeDocument/2006/relationships/image" Target="media/image119.jpeg"/><Relationship Id="rId3" Type="http://schemas.openxmlformats.org/officeDocument/2006/relationships/styles" Target="styles.xml"/><Relationship Id="rId214" Type="http://schemas.openxmlformats.org/officeDocument/2006/relationships/hyperlink" Target="http://images.google.co.uk/imgres?imgurl=http://www.mikedoel.com/blog/wp-content/uploads/2006/09/coins800.jpg&amp;imgrefurl=http://lt006.k12.sd.us/our_favorite_websites.htm&amp;h=552&amp;w=800&amp;sz=519&amp;hl=en&amp;start=38&amp;um=1&amp;tbnid=RvjJyJwqqgG4GM:&amp;tbnh=99&amp;tbnw=143&amp;prev=/images?q=counting+money&amp;start=20&amp;ndsp=20&amp;um=1&amp;hl=en&amp;sa=N" TargetMode="External"/><Relationship Id="rId230" Type="http://schemas.openxmlformats.org/officeDocument/2006/relationships/hyperlink" Target="http://images.google.co.uk/imgres?imgurl=http://www.townoffrisco.com/images/business/licenses/form.jpg&amp;imgrefurl=http://www.townoffrisco.com/business/licenses.html&amp;h=265&amp;w=385&amp;sz=10&amp;hl=en&amp;start=3&amp;um=1&amp;tbnid=AE4IRjAOo1WaUM:&amp;tbnh=85&amp;tbnw=123&amp;prev=/images?q=filling+out+a+form&amp;um=1&amp;hl=en" TargetMode="External"/><Relationship Id="rId235" Type="http://schemas.openxmlformats.org/officeDocument/2006/relationships/image" Target="media/image127.jpeg"/><Relationship Id="rId251" Type="http://schemas.openxmlformats.org/officeDocument/2006/relationships/image" Target="media/image136.jpeg"/><Relationship Id="rId256" Type="http://schemas.openxmlformats.org/officeDocument/2006/relationships/hyperlink" Target="http://images.google.co.uk/imgres?imgurl=http://www.excellencegateway.org.uk/media/attachments/163053/Telford-college.jpg&amp;imgrefurl=http://www.excellencegateway.org.uk/163054&amp;usg=__kS5zlHgtnp44SBE-3FXJU4PRg4U=&amp;h=252&amp;w=300&amp;sz=12&amp;hl=en&amp;start=11&amp;tbnid=F5AErkhTI-N5jM:&amp;tbnh=97&amp;tbnw=116&amp;prev=/images?q=Telford+College&amp;gbv=2&amp;hl=en&amp;safe=active" TargetMode="External"/><Relationship Id="rId277" Type="http://schemas.openxmlformats.org/officeDocument/2006/relationships/footer" Target="footer1.xml"/><Relationship Id="rId25" Type="http://schemas.openxmlformats.org/officeDocument/2006/relationships/hyperlink" Target="http://images.google.co.uk/imgres?imgurl=http://www.uiowa.edu/~fyi/issues/issues2004_v42/04012005/photos/FYI%20400/ILd-03-05-3974-TJ-02.jpg&amp;imgrefurl=http://learnesl.blogspot.com/2007/05/sign-language.html&amp;h=400&amp;w=400&amp;sz=29&amp;hl=en&amp;start=24&amp;um=1&amp;tbnid=C1S0u66DRixWQM:&amp;tbnh=124&amp;tbnw=124&amp;prev=/images?q=sign+language&amp;start=20&amp;ndsp=20&amp;um=1&amp;hl=en&amp;sa=N" TargetMode="External"/><Relationship Id="rId46" Type="http://schemas.openxmlformats.org/officeDocument/2006/relationships/image" Target="media/image24.png"/><Relationship Id="rId67" Type="http://schemas.openxmlformats.org/officeDocument/2006/relationships/hyperlink" Target="http://images.google.co.uk/imgres?imgurl=http://upload.wikimedia.org/wikipedia/commons/1/15/Tick-red.png&amp;imgrefurl=http://commons.wikimedia.org/wiki/File:Tick-red.png&amp;usg=__vmRk5ZTLYX0-ZYVtSP02UduAdhA=&amp;h=189&amp;w=200&amp;sz=21&amp;hl=en&amp;start=4&amp;um=1&amp;itbs=1&amp;tbnid=pjN2D77jYY8OQM:&amp;tbnh=98&amp;tbnw=104&amp;prev=/images%3Fq%3Dred%2Btick%26um%3D1%26hl%3Den%26safe%3Dactive%26sa%3DN%26tbs%3Disch:1" TargetMode="External"/><Relationship Id="rId116" Type="http://schemas.openxmlformats.org/officeDocument/2006/relationships/hyperlink" Target="http://images.google.co.uk/imgres?imgurl=http://www.betterlifestylesinc.com/images/pictures/HomeToiletImage2.jpg&amp;imgrefurl=http://www.betterlifestylesinc.com/&amp;h=302&amp;w=337&amp;sz=27&amp;hl=en&amp;start=7&amp;um=1&amp;tbnid=0niR5X-r0jnvDM:&amp;tbnh=107&amp;tbnw=119&amp;prev=/images?q=toilet&amp;um=1&amp;hl=en" TargetMode="External"/><Relationship Id="rId137" Type="http://schemas.openxmlformats.org/officeDocument/2006/relationships/hyperlink" Target="http://images.google.co.uk/imgres?imgurl=http://eslprograms.vcc.ca/ESLWEB/Dentist.gif&amp;imgrefurl=http://eslprograms.vcc.ca/ESLWEB/community.htm&amp;h=434&amp;w=450&amp;sz=39&amp;hl=en&amp;start=21&amp;um=1&amp;tbnid=-uapcfUW0Dh3uM:&amp;tbnh=122&amp;tbnw=127&amp;prev=/images?q=dentist&amp;start=20&amp;ndsp=20&amp;um=1&amp;hl=en&amp;sa=N" TargetMode="External"/><Relationship Id="rId158" Type="http://schemas.openxmlformats.org/officeDocument/2006/relationships/image" Target="media/image87.jpeg"/><Relationship Id="rId272" Type="http://schemas.openxmlformats.org/officeDocument/2006/relationships/image" Target="media/image147.jpeg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62" Type="http://schemas.openxmlformats.org/officeDocument/2006/relationships/hyperlink" Target="http://images.google.co.uk/imgres?imgurl=http://upload.wikimedia.org/wikipedia/commons/1/15/Tick-red.png&amp;imgrefurl=http://commons.wikimedia.org/wiki/File:Tick-red.png&amp;usg=__vmRk5ZTLYX0-ZYVtSP02UduAdhA=&amp;h=189&amp;w=200&amp;sz=21&amp;hl=en&amp;start=4&amp;um=1&amp;itbs=1&amp;tbnid=pjN2D77jYY8OQM:&amp;tbnh=98&amp;tbnw=104&amp;prev=/images%3Fq%3Dred%2Btick%26um%3D1%26hl%3Den%26safe%3Dactive%26sa%3DN%26tbs%3Disch:1" TargetMode="External"/><Relationship Id="rId83" Type="http://schemas.openxmlformats.org/officeDocument/2006/relationships/image" Target="media/image46.jpeg"/><Relationship Id="rId88" Type="http://schemas.openxmlformats.org/officeDocument/2006/relationships/hyperlink" Target="http://images.google.co.uk/imgres?imgurl=http://images.jupiterimages.com/common/detail/79/18/23411879.jpg&amp;imgrefurl=http://www.jupiterimages.com/itemDetail.aspx?itemID=23411879&amp;h=168&amp;w=250&amp;sz=22&amp;hl=en&amp;start=3&amp;um=1&amp;tbnid=0KCkk1MGCfwv2M:&amp;tbnh=75&amp;tbnw=111&amp;prev=/images?q=packed+lunch&amp;um=1&amp;hl=en" TargetMode="External"/><Relationship Id="rId111" Type="http://schemas.openxmlformats.org/officeDocument/2006/relationships/image" Target="media/image60.jpeg"/><Relationship Id="rId132" Type="http://schemas.openxmlformats.org/officeDocument/2006/relationships/image" Target="media/image74.png"/><Relationship Id="rId153" Type="http://schemas.openxmlformats.org/officeDocument/2006/relationships/hyperlink" Target="http://images.google.co.uk/imgres?imgurl=http://www.bombayharbor.com/productImage/0009856001180341719/Fabric_Bed_Linen.jpg&amp;imgrefurl=http://www.bombayharbor.com/products/1588/Cotton_Fabrics.html&amp;h=1316&amp;w=1116&amp;sz=95&amp;hl=en&amp;start=7&amp;um=1&amp;tbnid=-81HRgE77t1SbM:&amp;tbnh=150&amp;tbnw=127&amp;prev=/images?q=bed+linen&amp;um=1&amp;hl=en" TargetMode="External"/><Relationship Id="rId174" Type="http://schemas.openxmlformats.org/officeDocument/2006/relationships/image" Target="media/image95.jpeg"/><Relationship Id="rId179" Type="http://schemas.openxmlformats.org/officeDocument/2006/relationships/hyperlink" Target="http://images.google.co.uk/imgres?imgurl=http://www.freefoto.com/images/2030/11/2030_11_1---Arriva-Bus-Service_web.jpg&amp;imgrefurl=http://www.freefoto.com/preview/2030-11-1?ffid=2030-11-1&amp;h=400&amp;w=600&amp;sz=107&amp;hl=en&amp;start=1&amp;um=1&amp;tbnid=tS9Y__cgqouxeM:&amp;tbnh=90&amp;tbnw=135&amp;prev=/images?q=arriva+bus&amp;um=1&amp;hl=en" TargetMode="External"/><Relationship Id="rId195" Type="http://schemas.openxmlformats.org/officeDocument/2006/relationships/image" Target="media/image106.jpeg"/><Relationship Id="rId209" Type="http://schemas.openxmlformats.org/officeDocument/2006/relationships/image" Target="media/image114.wmf"/><Relationship Id="rId190" Type="http://schemas.openxmlformats.org/officeDocument/2006/relationships/image" Target="media/image103.jpeg"/><Relationship Id="rId204" Type="http://schemas.openxmlformats.org/officeDocument/2006/relationships/image" Target="media/image111.png"/><Relationship Id="rId220" Type="http://schemas.openxmlformats.org/officeDocument/2006/relationships/hyperlink" Target="http://images.google.co.uk/imgres?imgurl=http://optimize-it.co.uk/cheque%20book.jpg&amp;imgrefurl=http://optimize-it.co.uk/optimize-itcontact.htm&amp;h=180&amp;w=300&amp;sz=14&amp;hl=en&amp;start=7&amp;um=1&amp;tbnid=jGF86Jc5cVQX5M:&amp;tbnh=70&amp;tbnw=116&amp;prev=/images?q=cheque+book&amp;um=1&amp;hl=en" TargetMode="External"/><Relationship Id="rId225" Type="http://schemas.openxmlformats.org/officeDocument/2006/relationships/image" Target="media/image122.jpeg"/><Relationship Id="rId241" Type="http://schemas.openxmlformats.org/officeDocument/2006/relationships/hyperlink" Target="http://images.google.co.uk/imgres?imgurl=http://www.savingsontap.co.uk/images/shower%20head.gif&amp;imgrefurl=http://www.savingsontap.co.uk/showers%20and%20baths.html&amp;h=268&amp;w=220&amp;sz=24&amp;hl=en&amp;start=3&amp;um=1&amp;tbnid=Ftshrlj0FF963M:&amp;tbnh=113&amp;tbnw=93&amp;prev=/images?q=SHOWER+HEAD&amp;um=1&amp;hl=en" TargetMode="External"/><Relationship Id="rId246" Type="http://schemas.openxmlformats.org/officeDocument/2006/relationships/image" Target="media/image133.jpeg"/><Relationship Id="rId267" Type="http://schemas.openxmlformats.org/officeDocument/2006/relationships/image" Target="media/image144.jpeg"/><Relationship Id="rId15" Type="http://schemas.openxmlformats.org/officeDocument/2006/relationships/image" Target="media/image6.png"/><Relationship Id="rId36" Type="http://schemas.openxmlformats.org/officeDocument/2006/relationships/hyperlink" Target="http://images.google.co.uk/imgres?imgurl=http://lh3.google.com/_84s2rvoIH_I/R09Kc_to-XI/AAAAAAAAAKA/swia5f0pLTQ/s800/Rolex1.jpg&amp;imgrefurl=http://picasaweb.google.com/lh/photo/hhA7LfEvMn7ExbYTLra20A&amp;h=400&amp;w=400&amp;sz=41&amp;hl=en&amp;start=13&amp;tbnid=zNQSO8ebAL8Y2M:&amp;tbnh=124&amp;tbnw=124&amp;prev=/images?q=ladies+wrist+watch&amp;gbv=2&amp;hl=en" TargetMode="External"/><Relationship Id="rId57" Type="http://schemas.openxmlformats.org/officeDocument/2006/relationships/hyperlink" Target="http://www.google.co.uk/url?sa=i&amp;rct=j&amp;q=&amp;esrc=s&amp;source=images&amp;cd=&amp;cad=rja&amp;uact=8&amp;ved=2ahUKEwiXormt9r7aAhVLBsAKHRPlBVsQjRx6BAgAEAU&amp;url=http://jacksonvillept.com/womens-health/&amp;psig=AOvVaw08DpD9LH0qS28GgqtMSQgI&amp;ust=1523972561590644" TargetMode="External"/><Relationship Id="rId106" Type="http://schemas.openxmlformats.org/officeDocument/2006/relationships/hyperlink" Target="http://images.google.co.uk/imgres?imgurl=http://www.lakewoodconferences.com/direct/dbimage/50166068/Toaster.jpg&amp;imgrefurl=http://www.lakewoodconferences.com/catalog/93/95/463/toaster.html&amp;h=360&amp;w=360&amp;sz=14&amp;hl=en&amp;start=1&amp;um=1&amp;tbnid=HJI5h4BkMXiVCM:&amp;tbnh=121&amp;tbnw=121&amp;prev=/images?q=toaster&amp;um=1&amp;hl=en" TargetMode="External"/><Relationship Id="rId127" Type="http://schemas.openxmlformats.org/officeDocument/2006/relationships/hyperlink" Target="http://images.google.co.uk/imgres?imgurl=http://www.atdementia.org.uk/content_files/images/product72.jpg&amp;imgrefurl=http://www.atdementia.org.uk/productSearch.asp?search=go&amp;searchmethod=cats&amp;cat_id=1&amp;subcat_id=5&amp;h=160&amp;w=160&amp;sz=45&amp;hl=en&amp;start=3&amp;um=1&amp;tbnid=RxVb3htwFRsToM:&amp;tbnh=98&amp;tbnw=98&amp;prev=/images?q=weekly+tablet+dispenser&amp;um=1&amp;hl=en" TargetMode="External"/><Relationship Id="rId262" Type="http://schemas.openxmlformats.org/officeDocument/2006/relationships/hyperlink" Target="http://images.google.co.uk/imgres?imgurl=http://www.levitpal.com/bowling.jpg&amp;imgrefurl=http://www.levitpal.com/activiti.htm&amp;usg=__J5zHZw7d_YANpQshcVKvkeg--Ag=&amp;h=768&amp;w=1024&amp;sz=90&amp;hl=en&amp;start=4&amp;tbnid=LAR0Q8Cs9D1t1M:&amp;tbnh=113&amp;tbnw=150&amp;prev=/images?q=Bowling&amp;gbv=2&amp;hl=en&amp;safe=active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52" Type="http://schemas.openxmlformats.org/officeDocument/2006/relationships/image" Target="media/image30.wmf"/><Relationship Id="rId73" Type="http://schemas.openxmlformats.org/officeDocument/2006/relationships/image" Target="media/image41.jpeg"/><Relationship Id="rId78" Type="http://schemas.openxmlformats.org/officeDocument/2006/relationships/hyperlink" Target="http://images.google.co.uk/imgres?imgurl=http://picnic.ciao.com/uk/1646802.jpg&amp;imgrefurl=http://www.ciao.co.uk/Morning_Fresh_Washing_Up_Liquid__72317&amp;h=300&amp;w=400&amp;sz=15&amp;hl=en&amp;start=18&amp;um=1&amp;tbnid=PBeewyYdFG6RpM:&amp;tbnh=93&amp;tbnw=124&amp;prev=/images?q=washing+up&amp;um=1&amp;hl=en" TargetMode="External"/><Relationship Id="rId94" Type="http://schemas.openxmlformats.org/officeDocument/2006/relationships/hyperlink" Target="http://images.google.co.uk/imgres?imgurl=http://www.thebarn.com.au/images/WHITEBOARD1.jpg&amp;imgrefurl=http://www.thebarn.com.au/index.php/cPath/40/&amp;h=304&amp;w=400&amp;sz=48&amp;hl=en&amp;start=9&amp;um=1&amp;tbnid=6Pwy6zCTzOYnYM:&amp;tbnh=94&amp;tbnw=124&amp;prev=/images?q=white+board&amp;um=1&amp;hl=en" TargetMode="External"/><Relationship Id="rId99" Type="http://schemas.openxmlformats.org/officeDocument/2006/relationships/image" Target="media/image54.jpeg"/><Relationship Id="rId101" Type="http://schemas.openxmlformats.org/officeDocument/2006/relationships/image" Target="media/image55.jpeg"/><Relationship Id="rId122" Type="http://schemas.openxmlformats.org/officeDocument/2006/relationships/image" Target="media/image67.png"/><Relationship Id="rId143" Type="http://schemas.openxmlformats.org/officeDocument/2006/relationships/hyperlink" Target="http://images.google.co.uk/imgres?imgurl=http://girltalk.blogs.com/girltalk/images/stockxpertcom_id433542_size1_1.jpg&amp;imgrefurl=http://girltalk.blogs.com/girltalk/living_purposefully/index.html&amp;h=408&amp;w=300&amp;sz=92&amp;hl=en&amp;start=5&amp;um=1&amp;tbnid=FXt7tT2M-Laq9M:&amp;tbnh=125&amp;tbnw=92&amp;prev=/images?q=pile+of+laundry&amp;um=1&amp;hl=en" TargetMode="External"/><Relationship Id="rId148" Type="http://schemas.openxmlformats.org/officeDocument/2006/relationships/image" Target="media/image82.jpeg"/><Relationship Id="rId164" Type="http://schemas.openxmlformats.org/officeDocument/2006/relationships/image" Target="media/image90.jpeg"/><Relationship Id="rId169" Type="http://schemas.openxmlformats.org/officeDocument/2006/relationships/hyperlink" Target="http://images.google.co.uk/imgres?imgurl=http://www.meditationinlancaster.org/images/meditation-paths.jpg&amp;imgrefurl=http://www.meditationinlancaster.org/meditation-lancaster-local-classes.htm&amp;h=181&amp;w=235&amp;sz=23&amp;hl=en&amp;start=16&amp;um=1&amp;tbnid=iQY2R_w9Yl8gIM:&amp;tbnh=84&amp;tbnw=109&amp;prev=/images?q=two+people+walking+&amp;um=1&amp;hl=en" TargetMode="External"/><Relationship Id="rId185" Type="http://schemas.openxmlformats.org/officeDocument/2006/relationships/hyperlink" Target="http://images.google.co.uk/imgres?imgurl=http://www.vline.com.au/fares/fares/911_files/image002.gif&amp;imgrefurl=http://www.vline.com.au/fares/fares/interurban_intercity.html&amp;h=218&amp;w=334&amp;sz=15&amp;hl=en&amp;start=20&amp;um=1&amp;tbnid=Okb-KKx9ybegpM:&amp;tbnh=78&amp;tbnw=119&amp;prev=/images?q=plan+your+journey&amp;um=1&amp;hl=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80" Type="http://schemas.openxmlformats.org/officeDocument/2006/relationships/image" Target="media/image98.jpeg"/><Relationship Id="rId210" Type="http://schemas.openxmlformats.org/officeDocument/2006/relationships/hyperlink" Target="http://images.google.co.uk/imgres?imgurl=http://www.creationsbydawn.net/pi/tutorials/rabbit.jpg&amp;imgrefurl=http://another-today.blog.co.uk/2007/07/11/how_do_you_catch_a_unique_rabbit~2618251&amp;h=522&amp;w=580&amp;sz=103&amp;hl=en&amp;start=3&amp;um=1&amp;tbnid=d5Lg-WI7d8-DnM:&amp;tbnh=121&amp;tbnw=134&amp;prev=/images?q=rabbit&amp;um=1&amp;hl=en" TargetMode="External"/><Relationship Id="rId215" Type="http://schemas.openxmlformats.org/officeDocument/2006/relationships/image" Target="media/image117.jpeg"/><Relationship Id="rId236" Type="http://schemas.openxmlformats.org/officeDocument/2006/relationships/hyperlink" Target="http://images.google.co.uk/imgres?imgurl=http://www.quickonthenet.com/2005/4166/pix/gallery/Logo-Illustration-Post-Office.jpg&amp;imgrefurl=http://norfolkblogger.blogspot.com/2007/03/here-lies-rural-post-office-born.html?showComment=1174118460000&amp;h=400&amp;w=559&amp;sz=137&amp;hl=en&amp;start=5&amp;um=1&amp;tbnid=ZjlueEgPkTTQeM:&amp;tbnh=95&amp;tbnw=133&amp;prev=/images?q=post+office&amp;um=1&amp;hl=en" TargetMode="External"/><Relationship Id="rId257" Type="http://schemas.openxmlformats.org/officeDocument/2006/relationships/image" Target="media/image139.jpeg"/><Relationship Id="rId278" Type="http://schemas.openxmlformats.org/officeDocument/2006/relationships/fontTable" Target="fontTable.xml"/><Relationship Id="rId26" Type="http://schemas.openxmlformats.org/officeDocument/2006/relationships/image" Target="media/image12.jpeg"/><Relationship Id="rId231" Type="http://schemas.openxmlformats.org/officeDocument/2006/relationships/image" Target="media/image125.jpeg"/><Relationship Id="rId252" Type="http://schemas.openxmlformats.org/officeDocument/2006/relationships/hyperlink" Target="http://images.google.co.uk/imgres?imgurl=http://family.astrology.com/FamilyFrontPage3.gif&amp;imgrefurl=http://family.astrology.com/&amp;h=391&amp;w=522&amp;sz=64&amp;hl=en&amp;start=4&amp;um=1&amp;tbnid=qHozMoE01RjOZM:&amp;tbnh=98&amp;tbnw=131&amp;prev=/images?q=family&amp;um=1&amp;hl=en" TargetMode="External"/><Relationship Id="rId273" Type="http://schemas.openxmlformats.org/officeDocument/2006/relationships/hyperlink" Target="http://www.google.co.uk/url?sa=i&amp;rct=j&amp;q=&amp;esrc=s&amp;source=images&amp;cd=&amp;cad=rja&amp;uact=8&amp;ved=0ahUKEwjYiMOBhYzXAhUFZ1AKHfNRAJUQjRwIBw&amp;url=http://www.allaboutlean.com/pdca/&amp;psig=AOvVaw173zygolOcuqTH1r5L-zP-&amp;ust=1509029969163451" TargetMode="External"/><Relationship Id="rId47" Type="http://schemas.openxmlformats.org/officeDocument/2006/relationships/image" Target="media/image25.jpeg"/><Relationship Id="rId68" Type="http://schemas.openxmlformats.org/officeDocument/2006/relationships/hyperlink" Target="https://www.google.co.uk/url?sa=i&amp;rct=j&amp;q=&amp;esrc=s&amp;source=images&amp;cd=&amp;cad=rja&amp;uact=8&amp;ved=2ahUKEwjE07_1wL7aAhUQb1AKHQqZALQQjRx6BAgAEAU&amp;url=https://philiphowardfitness.com/2014/08/01/what-to-eat-for-breakfast/&amp;psig=AOvVaw1EJsE0u49xG7QTloQLGwXO&amp;ust=1523958204212233" TargetMode="External"/><Relationship Id="rId89" Type="http://schemas.openxmlformats.org/officeDocument/2006/relationships/image" Target="media/image49.jpeg"/><Relationship Id="rId112" Type="http://schemas.openxmlformats.org/officeDocument/2006/relationships/hyperlink" Target="http://images.google.co.uk/imgres?imgurl=http://www.sz-wholesale.com/uploadFiles/pajamas_568.jpg&amp;imgrefurl=http://www.sz-wholesale.com/Search-Result/pajamas/&amp;h=353&amp;w=340&amp;sz=29&amp;hl=en&amp;start=1&amp;um=1&amp;tbnid=UinNs1C-Ho_QqM:&amp;tbnh=121&amp;tbnw=117&amp;prev=/images?q=pajamas&amp;um=1&amp;hl=en" TargetMode="External"/><Relationship Id="rId133" Type="http://schemas.openxmlformats.org/officeDocument/2006/relationships/hyperlink" Target="https://www.google.co.uk/url?sa=i&amp;rct=j&amp;q=&amp;esrc=s&amp;source=images&amp;cd=&amp;cad=rja&amp;uact=8&amp;ved=2ahUKEwj42dm0-r7aAhUJZFAKHZFfCIAQjRx6BAgAEAU&amp;url=https://classroomclipart.com/clipart/page-54/Clipart/Medical.htm&amp;psig=AOvVaw2iOuMPVlTckM6WTMn7ekpu&amp;ust=1523973546085426" TargetMode="External"/><Relationship Id="rId154" Type="http://schemas.openxmlformats.org/officeDocument/2006/relationships/image" Target="media/image85.jpeg"/><Relationship Id="rId175" Type="http://schemas.openxmlformats.org/officeDocument/2006/relationships/hyperlink" Target="http://images.google.co.uk/imgres?imgurl=http://www.ci.loveland.co.us/parksrec/Telephone.jpg&amp;imgrefurl=http://www.ci.loveland.co.us/parksrec/ChilsonID.htm&amp;h=776&amp;w=1156&amp;sz=50&amp;hl=en&amp;start=9&amp;um=1&amp;tbnid=9-iyZl3tAEwZLM:&amp;tbnh=101&amp;tbnw=150&amp;prev=/images?q=telephone&amp;um=1&amp;hl=en" TargetMode="External"/><Relationship Id="rId196" Type="http://schemas.openxmlformats.org/officeDocument/2006/relationships/hyperlink" Target="http://images.google.co.uk/imgres?imgurl=http://www.staffpatrol.com/products/images/PA_Personal_Alarm.jpg&amp;imgrefurl=http://www.staffpatrol.com/products/personalalarms.htm&amp;h=324&amp;w=299&amp;sz=31&amp;hl=en&amp;start=2&amp;um=1&amp;tbnid=aXSGgXkvCQae3M:&amp;tbnh=118&amp;tbnw=109&amp;prev=/images?q=personal+alarm&amp;um=1&amp;hl=en" TargetMode="External"/><Relationship Id="rId200" Type="http://schemas.openxmlformats.org/officeDocument/2006/relationships/hyperlink" Target="https://www.google.co.uk/url?sa=i&amp;rct=j&amp;q=&amp;esrc=s&amp;source=images&amp;cd=&amp;cad=rja&amp;uact=8&amp;ved=2ahUKEwjC4fyWgL_aAhWF3KQKHYdSBtoQjRx6BAgAEAU&amp;url=https://clipartxtras.com/categories/view/44bdf0d77d95d550be01c769939a9216817d8855/feeling-scared-clipart.html&amp;psig=AOvVaw13XI6Cl1AAiEEXvg037GGs&amp;ust=1523975185934705" TargetMode="External"/><Relationship Id="rId16" Type="http://schemas.openxmlformats.org/officeDocument/2006/relationships/hyperlink" Target="http://www.google.co.uk/url?sa=i&amp;rct=j&amp;q=&amp;esrc=s&amp;source=images&amp;cd=&amp;cad=rja&amp;uact=8&amp;ved=2ahUKEwjF5N6ezsPaAhVEJlAKHfbNC6YQjRx6BAgAEAU&amp;url=http://clipart-library.com/signing-cliparts.html&amp;psig=AOvVaw1jQf5tnt_m9zYsIfyHw09D&amp;ust=1524133586657957" TargetMode="External"/><Relationship Id="rId221" Type="http://schemas.openxmlformats.org/officeDocument/2006/relationships/image" Target="media/image120.jpeg"/><Relationship Id="rId242" Type="http://schemas.openxmlformats.org/officeDocument/2006/relationships/image" Target="media/image131.jpeg"/><Relationship Id="rId263" Type="http://schemas.openxmlformats.org/officeDocument/2006/relationships/image" Target="media/image142.jpeg"/><Relationship Id="rId37" Type="http://schemas.openxmlformats.org/officeDocument/2006/relationships/image" Target="media/image18.jpeg"/><Relationship Id="rId58" Type="http://schemas.openxmlformats.org/officeDocument/2006/relationships/image" Target="media/image33.png"/><Relationship Id="rId79" Type="http://schemas.openxmlformats.org/officeDocument/2006/relationships/image" Target="media/image44.jpeg"/><Relationship Id="rId102" Type="http://schemas.openxmlformats.org/officeDocument/2006/relationships/hyperlink" Target="http://images.google.co.uk/imgres?imgurl=http://www.bbc.co.uk/scotland/education/wwww/buildings/images/shopping/main_list.gif&amp;imgrefurl=http://www.bbc.co.uk/scotland/education/wwww/buildings/standard/shopping/?item=list&amp;h=290&amp;w=247&amp;sz=10&amp;hl=en&amp;start=3&amp;um=1&amp;tbnid=e9ElH6Hdgj18LM:&amp;tbnh=115&amp;tbnw=98&amp;prev=/images?q=shopping+list&amp;um=1&amp;hl=en" TargetMode="External"/><Relationship Id="rId123" Type="http://schemas.openxmlformats.org/officeDocument/2006/relationships/image" Target="media/image68.png"/><Relationship Id="rId144" Type="http://schemas.openxmlformats.org/officeDocument/2006/relationships/image" Target="media/image80.jpeg"/><Relationship Id="rId90" Type="http://schemas.openxmlformats.org/officeDocument/2006/relationships/hyperlink" Target="http://images.google.co.uk/imgres?imgurl=http://www1.istockphoto.com/file_thumbview_approve/1668917/2/istockphoto_1668917_baked_beans_on_wholemeal_toast_against_white_background.jpg&amp;imgrefurl=http://jliu.wordpress.com/category/i-love-singapore/&amp;h=252&amp;w=380&amp;sz=37&amp;hl=en&amp;start=13&amp;um=1&amp;tbnid=tz52gsXgAv4HoM:&amp;tbnh=82&amp;tbnw=123&amp;prev=/images?q=beans+on+toast&amp;um=1&amp;hl=en" TargetMode="External"/><Relationship Id="rId165" Type="http://schemas.openxmlformats.org/officeDocument/2006/relationships/hyperlink" Target="http://images.google.co.uk/imgres?imgurl=http://www.glosfire.gov.uk/sections/schools/images/school_firetour_engnearside.jpg&amp;imgrefurl=http://www.glosfire.gov.uk/sections/schools/school_firetour_appns.html&amp;h=311&amp;w=574&amp;sz=42&amp;hl=en&amp;start=2&amp;um=1&amp;tbnid=ws82jyjqMeDsSM:&amp;tbnh=73&amp;tbnw=134&amp;prev=/images?q=fire+engine&amp;um=1&amp;hl=en" TargetMode="External"/><Relationship Id="rId186" Type="http://schemas.openxmlformats.org/officeDocument/2006/relationships/image" Target="media/image101.jpeg"/><Relationship Id="rId211" Type="http://schemas.openxmlformats.org/officeDocument/2006/relationships/image" Target="media/image115.jpeg"/><Relationship Id="rId232" Type="http://schemas.openxmlformats.org/officeDocument/2006/relationships/hyperlink" Target="http://images.google.co.uk/imgres?imgurl=http://lavidaboca.files.wordpress.com/2007/10/junk_mail.jpg&amp;imgrefurl=http://lavidaboca.wordpress.com/2007/10/&amp;h=350&amp;w=300&amp;sz=19&amp;hl=en&amp;start=4&amp;um=1&amp;tbnid=3s2lwgJ2cboJwM:&amp;tbnh=120&amp;tbnw=103&amp;prev=/images?q=junk+mail&amp;um=1&amp;hl=en" TargetMode="External"/><Relationship Id="rId253" Type="http://schemas.openxmlformats.org/officeDocument/2006/relationships/image" Target="media/image137.jpeg"/><Relationship Id="rId274" Type="http://schemas.openxmlformats.org/officeDocument/2006/relationships/image" Target="media/image148.png"/><Relationship Id="rId27" Type="http://schemas.openxmlformats.org/officeDocument/2006/relationships/hyperlink" Target="http://images.google.co.uk/imgres?imgurl=http://www.k-3teacherresources.com/images/using-makaton-to-help-students-develop-rereading-skills-21533.jpg&amp;imgrefurl=http://www.k-3teacherresources.com/using-makaton-to-help-students-develop-rereading-skills.html&amp;usg=__LLwf7nHK-fH5qgZ1mTl24HE_EFs=&amp;h=157&amp;w=171&amp;sz=10&amp;hl=en&amp;start=6&amp;itbs=1&amp;tbnid=urBjtLY2XcEz8M:&amp;tbnh=92&amp;tbnw=100&amp;prev=/images?q=Makaton&amp;hl=en&amp;safe=active&amp;gbv=2&amp;tbs=isch:1" TargetMode="External"/><Relationship Id="rId48" Type="http://schemas.openxmlformats.org/officeDocument/2006/relationships/image" Target="media/image26.png"/><Relationship Id="rId69" Type="http://schemas.openxmlformats.org/officeDocument/2006/relationships/image" Target="media/image39.jpeg"/><Relationship Id="rId113" Type="http://schemas.openxmlformats.org/officeDocument/2006/relationships/image" Target="media/image61.jpeg"/><Relationship Id="rId134" Type="http://schemas.openxmlformats.org/officeDocument/2006/relationships/image" Target="media/image75.jpeg"/><Relationship Id="rId80" Type="http://schemas.openxmlformats.org/officeDocument/2006/relationships/hyperlink" Target="https://www.google.co.uk/url?sa=i&amp;rct=j&amp;q=&amp;esrc=s&amp;source=images&amp;cd=&amp;cad=rja&amp;uact=8&amp;ved=2ahUKEwjc76a6wL7aAhWCLlAKHejtBMIQjRx6BAgAEAU&amp;url=https://www.produceforkids.com/recipes/easy-lunch-stackers-bento-box/&amp;psig=AOvVaw36JAISI55vRY31RPmfCXEV&amp;ust=1523958050868129" TargetMode="External"/><Relationship Id="rId155" Type="http://schemas.openxmlformats.org/officeDocument/2006/relationships/hyperlink" Target="https://www.google.co.uk/url?sa=i&amp;rct=j&amp;q=&amp;esrc=s&amp;source=images&amp;cd=&amp;cad=rja&amp;uact=8&amp;ved=2ahUKEwjy98nQxb7aAhVrJMAKHYQ2AIcQjRx6BAgAEAU&amp;url=https://www.stellarinfo.com/blog/repair-mysql-database-without-backup-plan/emergency/&amp;psig=AOvVaw0TyS6eQDjSnqPDyctenu7Z&amp;ust=1523959476125943" TargetMode="External"/><Relationship Id="rId176" Type="http://schemas.openxmlformats.org/officeDocument/2006/relationships/image" Target="media/image96.jpeg"/><Relationship Id="rId197" Type="http://schemas.openxmlformats.org/officeDocument/2006/relationships/image" Target="media/image107.jpeg"/><Relationship Id="rId201" Type="http://schemas.openxmlformats.org/officeDocument/2006/relationships/image" Target="media/image109.jpeg"/><Relationship Id="rId222" Type="http://schemas.openxmlformats.org/officeDocument/2006/relationships/hyperlink" Target="http://images.google.co.uk/imgres?imgurl=http://pictures.directnews.co.uk/liveimages/Barclays+sign_732_18263283_0_0_3477_300.jpg&amp;imgrefurl=http://www.clickajob.co.uk/news/barclays-flush-with-liquidity--7458.html&amp;h=300&amp;w=300&amp;sz=17&amp;hl=en&amp;start=2&amp;um=1&amp;tbnid=oS1kr7OcrXLabM:&amp;tbnh=116&amp;tbnw=116&amp;prev=/images?q=Barclays+Bank&amp;um=1&amp;hl=en" TargetMode="External"/><Relationship Id="rId243" Type="http://schemas.openxmlformats.org/officeDocument/2006/relationships/hyperlink" Target="http://images.google.co.uk/imgres?imgurl=http://www.babyproofingplus.com/usrimage/watergard%20bath%20mat.jpg&amp;imgrefurl=http://www.babyproofingplus.com/item40.htm&amp;h=500&amp;w=500&amp;sz=25&amp;hl=en&amp;start=3&amp;um=1&amp;tbnid=g5TQmJMCoPph9M:&amp;tbnh=130&amp;tbnw=130&amp;prev=/images?q=Bath+mat&amp;um=1&amp;hl=en" TargetMode="External"/><Relationship Id="rId264" Type="http://schemas.openxmlformats.org/officeDocument/2006/relationships/hyperlink" Target="https://www.google.co.uk/imgres?imgurl=https://static1.squarespace.com/static/585705b12994ca4821b04bf5/t/59a5fd5da9db09c270aad92f/1504050530827/FB%2BPhotos.jpg&amp;imgrefurl=https://www.spanz.school.nz/pa-support/&amp;docid=_xbgb8CESBGW7M&amp;tbnid=5YGVzDo0bokl8M:&amp;vet=10ahUKEwjp27Ky_IvXAhUFfRoKHWrpBeQQMwhYKCkwKQ..i&amp;w=300&amp;h=286&amp;safe=active&amp;bih=776&amp;biw=1600&amp;q=PA%20SUPPORT%20#&amp;ved=0ahUKEwjp27Ky_IvXAhUFfRoKHWrpBeQQMwhYKCkwKQ&amp;iact=mrc&amp;uact=8" TargetMode="External"/><Relationship Id="rId17" Type="http://schemas.openxmlformats.org/officeDocument/2006/relationships/image" Target="media/image7.jpeg"/><Relationship Id="rId38" Type="http://schemas.openxmlformats.org/officeDocument/2006/relationships/hyperlink" Target="http://images.google.co.uk/imgres?imgurl=http://www.heartratemonitorsusa.com/Images/TZ-2004/category-page-images/compare-page-images/compare-alarm-clock.JPG&amp;imgrefurl=http://www.incendiarylit.com/category/firestarter/&amp;h=2000&amp;w=1500&amp;sz=1963&amp;hl=en&amp;start=3&amp;tbnid=jtdhtfHkXitBrM:&amp;tbnh=150&amp;tbnw=113&amp;prev=/images?q=alarm+clock&amp;gbv=2&amp;hl=en" TargetMode="External"/><Relationship Id="rId59" Type="http://schemas.openxmlformats.org/officeDocument/2006/relationships/image" Target="media/image34.png"/><Relationship Id="rId103" Type="http://schemas.openxmlformats.org/officeDocument/2006/relationships/image" Target="media/image56.jpeg"/><Relationship Id="rId124" Type="http://schemas.openxmlformats.org/officeDocument/2006/relationships/image" Target="media/image69.jpeg"/><Relationship Id="rId70" Type="http://schemas.openxmlformats.org/officeDocument/2006/relationships/hyperlink" Target="http://images.google.co.uk/imgres?imgurl=http://www.homehealthcarecentre.com/products/product_images/teapottipper.jpg&amp;imgrefurl=http://www.homehealthcarecentre.com/Kitchen_Aids.htm&amp;h=361&amp;w=300&amp;sz=10&amp;hl=en&amp;start=17&amp;um=1&amp;tbnid=3dWz5xqGZwIStM:&amp;tbnh=121&amp;tbnw=101&amp;prev=/images?q=kettle+pouring+into+cup&amp;um=1&amp;hl=en" TargetMode="External"/><Relationship Id="rId91" Type="http://schemas.openxmlformats.org/officeDocument/2006/relationships/image" Target="media/image50.jpeg"/><Relationship Id="rId145" Type="http://schemas.openxmlformats.org/officeDocument/2006/relationships/hyperlink" Target="http://images.google.co.uk/imgres?imgurl=http://www.supplierlist.com/photo_images/22686/6kg_front_loading_washing_machine.jpg&amp;imgrefurl=http://www.supplierlist.com/product_view/jnhitone/22689/100640/washing_machine_6kg.htm&amp;h=1341&amp;w=997&amp;sz=81&amp;hl=en&amp;start=1&amp;um=1&amp;tbnid=XgPACW8-D6z_mM:&amp;tbnh=150&amp;tbnw=112&amp;prev=/images?q=washing+machine&amp;um=1&amp;hl=en" TargetMode="External"/><Relationship Id="rId166" Type="http://schemas.openxmlformats.org/officeDocument/2006/relationships/image" Target="media/image91.jpeg"/><Relationship Id="rId187" Type="http://schemas.openxmlformats.org/officeDocument/2006/relationships/hyperlink" Target="http://images.google.co.uk/imgres?imgurl=http://farm1.static.flickr.com/12/17639046_61b6ba517b.jpg&amp;imgrefurl=http://www.flickr.com/photos/miskan/17639046/&amp;h=333&amp;w=500&amp;sz=22&amp;hl=en&amp;start=11&amp;um=1&amp;tbnid=s0F9hwOtZnWqHM:&amp;tbnh=87&amp;tbnw=130&amp;prev=/images?q=ice+skating&amp;um=1&amp;hl=en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images.google.co.uk/imgres?imgurl=http://i1.trekearth.com/photos/10285/money.jpg&amp;imgrefurl=http://www.trekearth.com/gallery/Europe/United_Kingdom/photo113878.htm&amp;h=475&amp;w=800&amp;sz=69&amp;hl=en&amp;start=4&amp;um=1&amp;tbnid=kzOsZzrIgcWFWM:&amp;tbnh=85&amp;tbnw=143&amp;prev=/images?q=english+money&amp;um=1&amp;hl=en&amp;sa=X" TargetMode="External"/><Relationship Id="rId233" Type="http://schemas.openxmlformats.org/officeDocument/2006/relationships/image" Target="media/image126.jpeg"/><Relationship Id="rId254" Type="http://schemas.openxmlformats.org/officeDocument/2006/relationships/hyperlink" Target="https://www.mindomo.com/es/mindmap/my-house-d91eabf7e5a64149b2ff9cbf6c02e896" TargetMode="External"/><Relationship Id="rId28" Type="http://schemas.openxmlformats.org/officeDocument/2006/relationships/image" Target="media/image13.jpeg"/><Relationship Id="rId49" Type="http://schemas.openxmlformats.org/officeDocument/2006/relationships/image" Target="media/image27.wmf"/><Relationship Id="rId114" Type="http://schemas.openxmlformats.org/officeDocument/2006/relationships/hyperlink" Target="http://images.google.co.uk/imgres?imgurl=http://upload.wikimedia.org/wikipedia/commons/thumb/4/45/A_small_cup_of_coffee.JPG/800px-A_small_cup_of_coffee.JPG&amp;imgrefurl=http://commons.wikimedia.org/wiki/Image:A_small_cup_of_coffee.JPG&amp;h=600&amp;w=800&amp;sz=72&amp;hl=en&amp;start=2&amp;um=1&amp;tbnid=7LGJWxF76RmciM:&amp;tbnh=107&amp;tbnw=143&amp;prev=/images?q=cup+of+coffee&amp;um=1&amp;hl=en" TargetMode="External"/><Relationship Id="rId275" Type="http://schemas.openxmlformats.org/officeDocument/2006/relationships/hyperlink" Target="https://www.google.co.uk/url?sa=i&amp;rct=j&amp;q=&amp;esrc=s&amp;source=images&amp;cd=&amp;cad=rja&amp;uact=8&amp;ved=0ahUKEwjgo6fA4I3XAhVRI1AKHb3rCVgQjRwIBw&amp;url=https://www.thegrand.org.uk/other-things-we-do/&amp;psig=AOvVaw0WCmoC2wWFo9fhXF1Rq-b4&amp;ust=1509088925276917" TargetMode="External"/><Relationship Id="rId60" Type="http://schemas.openxmlformats.org/officeDocument/2006/relationships/image" Target="media/image35.png"/><Relationship Id="rId81" Type="http://schemas.openxmlformats.org/officeDocument/2006/relationships/image" Target="media/image45.jpeg"/><Relationship Id="rId135" Type="http://schemas.openxmlformats.org/officeDocument/2006/relationships/hyperlink" Target="http://images.google.co.uk/imgres?imgurl=http://www.afootabove.co.uk/images/Podiatry1.jpg&amp;imgrefurl=http://www.afootabove.co.uk/podiatry.htm&amp;h=283&amp;w=248&amp;sz=20&amp;hl=en&amp;start=37&amp;um=1&amp;tbnid=1_PW-Hg8vZvFrM:&amp;tbnh=114&amp;tbnw=100&amp;prev=/images?q=chiropody&amp;start=20&amp;ndsp=20&amp;um=1&amp;hl=en&amp;sa=N" TargetMode="External"/><Relationship Id="rId156" Type="http://schemas.openxmlformats.org/officeDocument/2006/relationships/image" Target="media/image86.jpeg"/><Relationship Id="rId177" Type="http://schemas.openxmlformats.org/officeDocument/2006/relationships/hyperlink" Target="http://www.google.co.uk/url?sa=i&amp;rct=j&amp;q=&amp;esrc=s&amp;source=images&amp;cd=&amp;cad=rja&amp;uact=8&amp;ved=2ahUKEwiE3M2O_r7aAhXhIMAKHR6HCGUQjRx6BAgAEAU&amp;url=http://big5kayakchallenge.com/stranger-danger-clipart/fancy-stranger-danger-clipart-stranger-danger-clip-art-hd-pictures-to-pin-on-pinterest/&amp;psig=AOvVaw2hC8wf00R_HZmftfCcU3ti&amp;ust=1523974586292321" TargetMode="External"/><Relationship Id="rId198" Type="http://schemas.openxmlformats.org/officeDocument/2006/relationships/hyperlink" Target="http://www.google.co.uk/url?sa=i&amp;rct=j&amp;q=&amp;esrc=s&amp;source=images&amp;cd=&amp;cad=rja&amp;uact=8&amp;ved=2ahUKEwiRt9PF_77aAhUHsaQKHYMeCqEQjRx6BAgAEAU&amp;url=http://allofpicts.com/sad-face-images-free/&amp;psig=AOvVaw3XQ54dbXs9ijBA3KMUPu2X&amp;ust=15239750236840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2D48F-E8BF-42F6-B8D3-AC0F89C97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A5B0153C</Template>
  <TotalTime>0</TotalTime>
  <Pages>37</Pages>
  <Words>2789</Words>
  <Characters>15898</Characters>
  <Application>Microsoft Office Word</Application>
  <DocSecurity>4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 Plan</vt:lpstr>
    </vt:vector>
  </TitlesOfParts>
  <Company>taking part</Company>
  <LinksUpToDate>false</LinksUpToDate>
  <CharactersWithSpaces>18650</CharactersWithSpaces>
  <SharedDoc>false</SharedDoc>
  <HLinks>
    <vt:vector size="786" baseType="variant">
      <vt:variant>
        <vt:i4>1179724</vt:i4>
      </vt:variant>
      <vt:variant>
        <vt:i4>786</vt:i4>
      </vt:variant>
      <vt:variant>
        <vt:i4>0</vt:i4>
      </vt:variant>
      <vt:variant>
        <vt:i4>5</vt:i4>
      </vt:variant>
      <vt:variant>
        <vt:lpwstr>http://images.google.co.uk/imgres?imgurl=http://www.darlington.gov.uk/NR/rdonlyres/2EAD606A-A652-411C-9113-4C0EBE45A444/0/SwimmingPool.jpg&amp;imgrefurl=http://www.darlington.gov.uk/NR/exeres/34E278C6-2DA6-4351-AE38-F2CD67A8D11C.htm&amp;usg=__fxNDrIjf7x228kzMXgSU_U0s7tw=&amp;h=320&amp;w=400&amp;sz=60&amp;hl=en&amp;start=15&amp;tbnid=HXPXMlgIZYX2zM:&amp;tbnh=99&amp;tbnw=124&amp;prev=/images%3Fq%3DSwimming%26gbv%3D2%26hl%3Den%26safe%3Dactive</vt:lpwstr>
      </vt:variant>
      <vt:variant>
        <vt:lpwstr/>
      </vt:variant>
      <vt:variant>
        <vt:i4>1769491</vt:i4>
      </vt:variant>
      <vt:variant>
        <vt:i4>780</vt:i4>
      </vt:variant>
      <vt:variant>
        <vt:i4>0</vt:i4>
      </vt:variant>
      <vt:variant>
        <vt:i4>5</vt:i4>
      </vt:variant>
      <vt:variant>
        <vt:lpwstr>http://images.google.co.uk/imgres?imgurl=http://www.thewestbrooks.com/bruce/techblog/wp-content/uploads/2007/11/archery.jpg&amp;imgrefurl=http://www.thewestbrooks.com/bruce/techblog/2007/11/24/i-love-archery/&amp;usg=__ly3u6XuoMsOGzOxBNxFvQW1yjuE=&amp;h=257&amp;w=384&amp;sz=16&amp;hl=en&amp;start=34&amp;tbnid=84XocvWJRKar2M:&amp;tbnh=82&amp;tbnw=123&amp;prev=/images%3Fq%3DArchery%26gbv%3D2%26ndsp%3D21%26hl%3Den%26safe%3Dactive%26sa%3DN%26start%3D21</vt:lpwstr>
      </vt:variant>
      <vt:variant>
        <vt:lpwstr/>
      </vt:variant>
      <vt:variant>
        <vt:i4>5636149</vt:i4>
      </vt:variant>
      <vt:variant>
        <vt:i4>774</vt:i4>
      </vt:variant>
      <vt:variant>
        <vt:i4>0</vt:i4>
      </vt:variant>
      <vt:variant>
        <vt:i4>5</vt:i4>
      </vt:variant>
      <vt:variant>
        <vt:lpwstr>http://images.google.co.uk/imgres?imgurl=http://www.levitpal.com/bowling.jpg&amp;imgrefurl=http://www.levitpal.com/activiti.htm&amp;usg=__J5zHZw7d_YANpQshcVKvkeg--Ag=&amp;h=768&amp;w=1024&amp;sz=90&amp;hl=en&amp;start=4&amp;tbnid=LAR0Q8Cs9D1t1M:&amp;tbnh=113&amp;tbnw=150&amp;prev=/images%3Fq%3DBowling%26gbv%3D2%26hl%3Den%26safe%3Dactive</vt:lpwstr>
      </vt:variant>
      <vt:variant>
        <vt:lpwstr/>
      </vt:variant>
      <vt:variant>
        <vt:i4>4784179</vt:i4>
      </vt:variant>
      <vt:variant>
        <vt:i4>768</vt:i4>
      </vt:variant>
      <vt:variant>
        <vt:i4>0</vt:i4>
      </vt:variant>
      <vt:variant>
        <vt:i4>5</vt:i4>
      </vt:variant>
      <vt:variant>
        <vt:lpwstr>http://images.google.co.uk/imgres?imgurl=http://upload.wikimedia.org/wikipedia/commons/thumb/0/06/Photographer.jpg/800px-Photographer.jpg&amp;imgrefurl=http://commons.wikimedia.org/wiki/File:Photographer.jpg&amp;usg=__uGARkSgMvVwU_5zsYfxnIhpRfMM=&amp;h=533&amp;w=800&amp;sz=47&amp;hl=en&amp;start=6&amp;tbnid=KdP40L7I2-m1IM:&amp;tbnh=95&amp;tbnw=143&amp;prev=/images%3Fq%3DPhotographer%26gbv%3D2%26hl%3Den%26safe%3Dactive</vt:lpwstr>
      </vt:variant>
      <vt:variant>
        <vt:lpwstr/>
      </vt:variant>
      <vt:variant>
        <vt:i4>8323090</vt:i4>
      </vt:variant>
      <vt:variant>
        <vt:i4>762</vt:i4>
      </vt:variant>
      <vt:variant>
        <vt:i4>0</vt:i4>
      </vt:variant>
      <vt:variant>
        <vt:i4>5</vt:i4>
      </vt:variant>
      <vt:variant>
        <vt:lpwstr>http://images.google.co.uk/imgres?imgurl=http://z.hubpages.com/u/338804_f496.jpg&amp;imgrefurl=http://hubpages.com/hub/Best-Colleges-USA&amp;usg=__sz989MmNFs4sGy6qvqpuLvgqw2I=&amp;h=382&amp;w=496&amp;sz=48&amp;hl=en&amp;start=4&amp;tbnid=qMSSD_8ln_VbGM:&amp;tbnh=100&amp;tbnw=130&amp;prev=/images%3Fq%3DResidential%2BCollege%26gbv%3D2%26hl%3Den%26safe%3Dactive</vt:lpwstr>
      </vt:variant>
      <vt:variant>
        <vt:lpwstr/>
      </vt:variant>
      <vt:variant>
        <vt:i4>458843</vt:i4>
      </vt:variant>
      <vt:variant>
        <vt:i4>756</vt:i4>
      </vt:variant>
      <vt:variant>
        <vt:i4>0</vt:i4>
      </vt:variant>
      <vt:variant>
        <vt:i4>5</vt:i4>
      </vt:variant>
      <vt:variant>
        <vt:lpwstr>http://images.google.co.uk/imgres?imgurl=http://www.excellencegateway.org.uk/media/attachments/163053/Telford-college.jpg&amp;imgrefurl=http://www.excellencegateway.org.uk/163054&amp;usg=__kS5zlHgtnp44SBE-3FXJU4PRg4U=&amp;h=252&amp;w=300&amp;sz=12&amp;hl=en&amp;start=11&amp;tbnid=F5AErkhTI-N5jM:&amp;tbnh=97&amp;tbnw=116&amp;prev=/images%3Fq%3DTelford%2BCollege%26gbv%3D2%26hl%3Den%26safe%3Dactive</vt:lpwstr>
      </vt:variant>
      <vt:variant>
        <vt:lpwstr/>
      </vt:variant>
      <vt:variant>
        <vt:i4>327760</vt:i4>
      </vt:variant>
      <vt:variant>
        <vt:i4>750</vt:i4>
      </vt:variant>
      <vt:variant>
        <vt:i4>0</vt:i4>
      </vt:variant>
      <vt:variant>
        <vt:i4>5</vt:i4>
      </vt:variant>
      <vt:variant>
        <vt:lpwstr>http://images.google.co.uk/imgres?imgurl=http://family.astrology.com/FamilyFrontPage3.gif&amp;imgrefurl=http://family.astrology.com/&amp;h=391&amp;w=522&amp;sz=64&amp;hl=en&amp;start=4&amp;um=1&amp;tbnid=qHozMoE01RjOZM:&amp;tbnh=98&amp;tbnw=131&amp;prev=/images%3Fq%3Dfamily%26um%3D1%26hl%3Den</vt:lpwstr>
      </vt:variant>
      <vt:variant>
        <vt:lpwstr/>
      </vt:variant>
      <vt:variant>
        <vt:i4>2883645</vt:i4>
      </vt:variant>
      <vt:variant>
        <vt:i4>744</vt:i4>
      </vt:variant>
      <vt:variant>
        <vt:i4>0</vt:i4>
      </vt:variant>
      <vt:variant>
        <vt:i4>5</vt:i4>
      </vt:variant>
      <vt:variant>
        <vt:lpwstr>http://images.google.co.uk/imgres?imgurl=http://z.about.com/d/queens/1/0/z/5/matthew-model-flats.jpg&amp;imgrefurl=http://queens.about.com/od/photogalleries/ig/Photos-of-Sunnyside.--0B/Matthew-Model-Flats.htm&amp;h=337&amp;w=400&amp;sz=51&amp;hl=en&amp;start=6&amp;um=1&amp;tbnid=T-wUA2Zuhla61M:&amp;tbnh=104&amp;tbnw=124&amp;prev=/images%3Fq%3Dflats%26um%3D1%26hl%3Den</vt:lpwstr>
      </vt:variant>
      <vt:variant>
        <vt:lpwstr/>
      </vt:variant>
      <vt:variant>
        <vt:i4>2752515</vt:i4>
      </vt:variant>
      <vt:variant>
        <vt:i4>738</vt:i4>
      </vt:variant>
      <vt:variant>
        <vt:i4>0</vt:i4>
      </vt:variant>
      <vt:variant>
        <vt:i4>5</vt:i4>
      </vt:variant>
      <vt:variant>
        <vt:lpwstr>http://images.google.co.uk/imgres?imgurl=http://www.rooms4rent.com.au/uploaded/Picture_108.jpg&amp;imgrefurl=http://www.rooms4rent.com.au/index.php%3Fmodule%3Dpagesetter%26func%3Dviewpub%26tid%3D2%26pid%3D4&amp;h=600&amp;w=800&amp;sz=100&amp;hl=en&amp;start=16&amp;um=1&amp;tbnid=RBkddtorvWg_LM:&amp;tbnh=107&amp;tbnw=143&amp;prev=/images%3Fq%3Dshare%2Ba%2Bhouse%26um%3D1%26hl%3Den</vt:lpwstr>
      </vt:variant>
      <vt:variant>
        <vt:lpwstr/>
      </vt:variant>
      <vt:variant>
        <vt:i4>1966108</vt:i4>
      </vt:variant>
      <vt:variant>
        <vt:i4>735</vt:i4>
      </vt:variant>
      <vt:variant>
        <vt:i4>0</vt:i4>
      </vt:variant>
      <vt:variant>
        <vt:i4>5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2424929</vt:i4>
      </vt:variant>
      <vt:variant>
        <vt:i4>729</vt:i4>
      </vt:variant>
      <vt:variant>
        <vt:i4>0</vt:i4>
      </vt:variant>
      <vt:variant>
        <vt:i4>5</vt:i4>
      </vt:variant>
      <vt:variant>
        <vt:lpwstr>http://images.google.co.uk/imgres?imgurl=http://www.maesmynanhall.co.uk/images/house_oval.jpg&amp;imgrefurl=http://www.maesmynanhall.co.uk/&amp;h=444&amp;w=645&amp;sz=71&amp;hl=en&amp;start=65&amp;um=1&amp;tbnid=Na_aJSa19RQ9KM:&amp;tbnh=94&amp;tbnw=137&amp;prev=/images%3Fq%3Dresidential%2Bhome%26start%3D60%26ndsp%3D20%26um%3D1%26hl%3Den%26sa%3DN</vt:lpwstr>
      </vt:variant>
      <vt:variant>
        <vt:lpwstr/>
      </vt:variant>
      <vt:variant>
        <vt:i4>7995399</vt:i4>
      </vt:variant>
      <vt:variant>
        <vt:i4>720</vt:i4>
      </vt:variant>
      <vt:variant>
        <vt:i4>0</vt:i4>
      </vt:variant>
      <vt:variant>
        <vt:i4>5</vt:i4>
      </vt:variant>
      <vt:variant>
        <vt:lpwstr>http://images.google.co.uk/imgres?imgurl=http://www.healeyandlord.com/media/product_images/Grab_Rail_.JPG&amp;imgrefurl=http://www.healeyandlord.com/products/product/doc-m-pack-technical-drawings/&amp;h=2952&amp;w=1710&amp;sz=2337&amp;hl=en&amp;start=4&amp;um=1&amp;tbnid=zbNzgEJQO87GrM:&amp;tbnh=150&amp;tbnw=87&amp;prev=/images%3Fq%3Dgrab%2Brails%26um%3D1%26hl%3Den</vt:lpwstr>
      </vt:variant>
      <vt:variant>
        <vt:lpwstr/>
      </vt:variant>
      <vt:variant>
        <vt:i4>2687017</vt:i4>
      </vt:variant>
      <vt:variant>
        <vt:i4>714</vt:i4>
      </vt:variant>
      <vt:variant>
        <vt:i4>0</vt:i4>
      </vt:variant>
      <vt:variant>
        <vt:i4>5</vt:i4>
      </vt:variant>
      <vt:variant>
        <vt:lpwstr>http://images.google.co.uk/imgres?imgurl=http://www.babyproofingplus.com/usrimage/watergard%2520bath%2520mat.jpg&amp;imgrefurl=http://www.babyproofingplus.com/item40.htm&amp;h=500&amp;w=500&amp;sz=25&amp;hl=en&amp;start=3&amp;um=1&amp;tbnid=g5TQmJMCoPph9M:&amp;tbnh=130&amp;tbnw=130&amp;prev=/images%3Fq%3DBath%2Bmat%26um%3D1%26hl%3Den</vt:lpwstr>
      </vt:variant>
      <vt:variant>
        <vt:lpwstr/>
      </vt:variant>
      <vt:variant>
        <vt:i4>2555953</vt:i4>
      </vt:variant>
      <vt:variant>
        <vt:i4>708</vt:i4>
      </vt:variant>
      <vt:variant>
        <vt:i4>0</vt:i4>
      </vt:variant>
      <vt:variant>
        <vt:i4>5</vt:i4>
      </vt:variant>
      <vt:variant>
        <vt:lpwstr>http://images.google.co.uk/imgres?imgurl=http://www.savingsontap.co.uk/images/shower%2520head.gif&amp;imgrefurl=http://www.savingsontap.co.uk/showers%2520and%2520baths.html&amp;h=268&amp;w=220&amp;sz=24&amp;hl=en&amp;start=3&amp;um=1&amp;tbnid=Ftshrlj0FF963M:&amp;tbnh=113&amp;tbnw=93&amp;prev=/images%3Fq%3DSHOWER%2BHEAD%26um%3D1%26hl%3Den</vt:lpwstr>
      </vt:variant>
      <vt:variant>
        <vt:lpwstr/>
      </vt:variant>
      <vt:variant>
        <vt:i4>2949209</vt:i4>
      </vt:variant>
      <vt:variant>
        <vt:i4>696</vt:i4>
      </vt:variant>
      <vt:variant>
        <vt:i4>0</vt:i4>
      </vt:variant>
      <vt:variant>
        <vt:i4>5</vt:i4>
      </vt:variant>
      <vt:variant>
        <vt:lpwstr>http://images.google.co.uk/imgres?imgurl=http://www.cuddly-bears.com/source/file/root/15/971/externalful.jpg&amp;imgrefurl=http://www.cuddly-bears.com/cuddlybears/go%3Fjsp%3Drent_list%26sessionID%3D-1198825121398&amp;h=363&amp;w=499&amp;sz=42&amp;hl=en&amp;start=5&amp;um=1&amp;tbnid=x3GQS6Xbhcx2LM:&amp;tbnh=95&amp;tbnw=130&amp;prev=/images%3Fq%3Dsemi%2Bdetached%2Bhouse%26um%3D1%26hl%3Den</vt:lpwstr>
      </vt:variant>
      <vt:variant>
        <vt:lpwstr/>
      </vt:variant>
      <vt:variant>
        <vt:i4>1966108</vt:i4>
      </vt:variant>
      <vt:variant>
        <vt:i4>693</vt:i4>
      </vt:variant>
      <vt:variant>
        <vt:i4>0</vt:i4>
      </vt:variant>
      <vt:variant>
        <vt:i4>5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690</vt:i4>
      </vt:variant>
      <vt:variant>
        <vt:i4>0</vt:i4>
      </vt:variant>
      <vt:variant>
        <vt:i4>5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7143521</vt:i4>
      </vt:variant>
      <vt:variant>
        <vt:i4>681</vt:i4>
      </vt:variant>
      <vt:variant>
        <vt:i4>0</vt:i4>
      </vt:variant>
      <vt:variant>
        <vt:i4>5</vt:i4>
      </vt:variant>
      <vt:variant>
        <vt:lpwstr>http://images.google.co.uk/imgres?imgurl=http://www.quickonthenet.com/2005/4166/pix/gallery/Logo-Illustration-Post-Office.jpg&amp;imgrefurl=http://norfolkblogger.blogspot.com/2007/03/here-lies-rural-post-office-born.html%3FshowComment%3D1174118460000&amp;h=400&amp;w=559&amp;sz=137&amp;hl=en&amp;start=5&amp;um=1&amp;tbnid=ZjlueEgPkTTQeM:&amp;tbnh=95&amp;tbnw=133&amp;prev=/images%3Fq%3Dpost%2Boffice%26um%3D1%26hl%3Den</vt:lpwstr>
      </vt:variant>
      <vt:variant>
        <vt:lpwstr/>
      </vt:variant>
      <vt:variant>
        <vt:i4>2293809</vt:i4>
      </vt:variant>
      <vt:variant>
        <vt:i4>675</vt:i4>
      </vt:variant>
      <vt:variant>
        <vt:i4>0</vt:i4>
      </vt:variant>
      <vt:variant>
        <vt:i4>5</vt:i4>
      </vt:variant>
      <vt:variant>
        <vt:lpwstr>http://images.google.co.uk/imgres?imgurl=http://www.vandervelden.co.uk/p7ssm_img_1/fullsize/bristol_letterbox01_fs.jpg&amp;imgrefurl=http://www.vandervelden.co.uk/&amp;h=400&amp;w=600&amp;sz=86&amp;hl=en&amp;start=18&amp;um=1&amp;tbnid=vFVz37vD2BOtWM:&amp;tbnh=90&amp;tbnw=135&amp;prev=/images%3Fq%3Dletter%2Bbox%26um%3D1%26hl%3Den</vt:lpwstr>
      </vt:variant>
      <vt:variant>
        <vt:lpwstr/>
      </vt:variant>
      <vt:variant>
        <vt:i4>2031676</vt:i4>
      </vt:variant>
      <vt:variant>
        <vt:i4>669</vt:i4>
      </vt:variant>
      <vt:variant>
        <vt:i4>0</vt:i4>
      </vt:variant>
      <vt:variant>
        <vt:i4>5</vt:i4>
      </vt:variant>
      <vt:variant>
        <vt:lpwstr>http://images.google.co.uk/imgres?imgurl=http://lavidaboca.files.wordpress.com/2007/10/junk_mail.jpg&amp;imgrefurl=http://lavidaboca.wordpress.com/2007/10/&amp;h=350&amp;w=300&amp;sz=19&amp;hl=en&amp;start=4&amp;um=1&amp;tbnid=3s2lwgJ2cboJwM:&amp;tbnh=120&amp;tbnw=103&amp;prev=/images%3Fq%3Djunk%2Bmail%26um%3D1%26hl%3Den</vt:lpwstr>
      </vt:variant>
      <vt:variant>
        <vt:lpwstr/>
      </vt:variant>
      <vt:variant>
        <vt:i4>3342385</vt:i4>
      </vt:variant>
      <vt:variant>
        <vt:i4>663</vt:i4>
      </vt:variant>
      <vt:variant>
        <vt:i4>0</vt:i4>
      </vt:variant>
      <vt:variant>
        <vt:i4>5</vt:i4>
      </vt:variant>
      <vt:variant>
        <vt:lpwstr>http://images.google.co.uk/imgres?imgurl=http://www.townoffrisco.com/images/business/licenses/form.jpg&amp;imgrefurl=http://www.townoffrisco.com/business/licenses.html&amp;h=265&amp;w=385&amp;sz=10&amp;hl=en&amp;start=3&amp;um=1&amp;tbnid=AE4IRjAOo1WaUM:&amp;tbnh=85&amp;tbnw=123&amp;prev=/images%3Fq%3Dfilling%2Bout%2Ba%2Bform%26um%3D1%26hl%3Den</vt:lpwstr>
      </vt:variant>
      <vt:variant>
        <vt:lpwstr/>
      </vt:variant>
      <vt:variant>
        <vt:i4>2424876</vt:i4>
      </vt:variant>
      <vt:variant>
        <vt:i4>657</vt:i4>
      </vt:variant>
      <vt:variant>
        <vt:i4>0</vt:i4>
      </vt:variant>
      <vt:variant>
        <vt:i4>5</vt:i4>
      </vt:variant>
      <vt:variant>
        <vt:lpwstr>http://images.google.co.uk/imgres?imgurl=http://www.dkimages.com/discover/previews/747/99370.JPG&amp;imgrefurl=http://www.dkimages.com/discover/Home/Technology/Communications/Postal-Services/Letters-and-Envelopes/Unassigned/General-14.html&amp;h=359&amp;w=400&amp;sz=23&amp;hl=en&amp;start=3&amp;um=1&amp;tbnid=bOfRfUjQBzHzaM:&amp;tbnh=111&amp;tbnw=124&amp;prev=/images%3Fq%3Dletter%2Band%2Benvelope%26um%3D1%26hl%3Den</vt:lpwstr>
      </vt:variant>
      <vt:variant>
        <vt:lpwstr/>
      </vt:variant>
      <vt:variant>
        <vt:i4>1966108</vt:i4>
      </vt:variant>
      <vt:variant>
        <vt:i4>654</vt:i4>
      </vt:variant>
      <vt:variant>
        <vt:i4>0</vt:i4>
      </vt:variant>
      <vt:variant>
        <vt:i4>5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651</vt:i4>
      </vt:variant>
      <vt:variant>
        <vt:i4>0</vt:i4>
      </vt:variant>
      <vt:variant>
        <vt:i4>5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648</vt:i4>
      </vt:variant>
      <vt:variant>
        <vt:i4>0</vt:i4>
      </vt:variant>
      <vt:variant>
        <vt:i4>5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645</vt:i4>
      </vt:variant>
      <vt:variant>
        <vt:i4>0</vt:i4>
      </vt:variant>
      <vt:variant>
        <vt:i4>5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7798817</vt:i4>
      </vt:variant>
      <vt:variant>
        <vt:i4>636</vt:i4>
      </vt:variant>
      <vt:variant>
        <vt:i4>0</vt:i4>
      </vt:variant>
      <vt:variant>
        <vt:i4>5</vt:i4>
      </vt:variant>
      <vt:variant>
        <vt:lpwstr>http://images.google.co.uk/imgres?imgurl=http://www.dirc.org.uk/overview/card.jpg&amp;imgrefurl=http://www.dirc.org.uk/overview/why.html&amp;h=422&amp;w=681&amp;sz=64&amp;hl=en&amp;start=6&amp;um=1&amp;tbnid=HjxxgzA1GV5H1M:&amp;tbnh=86&amp;tbnw=139&amp;prev=/images%3Fq%3DBarclays%2BBank%26um%3D1%26hl%3Den</vt:lpwstr>
      </vt:variant>
      <vt:variant>
        <vt:lpwstr/>
      </vt:variant>
      <vt:variant>
        <vt:i4>7274549</vt:i4>
      </vt:variant>
      <vt:variant>
        <vt:i4>630</vt:i4>
      </vt:variant>
      <vt:variant>
        <vt:i4>0</vt:i4>
      </vt:variant>
      <vt:variant>
        <vt:i4>5</vt:i4>
      </vt:variant>
      <vt:variant>
        <vt:lpwstr>http://images.google.co.uk/imgres?imgurl=http://www.eng.cam.ac.uk/inclusivedesign/introduction/images/cashpoint.jpg&amp;imgrefurl=http://www.eng.cam.ac.uk/inclusivedesign/index.php%3Fsection%3Dintroduction%26page%3Dwhy&amp;h=254&amp;w=260&amp;sz=10&amp;hl=en&amp;start=8&amp;um=1&amp;tbnid=iruQpX5kKGdNHM:&amp;tbnh=109&amp;tbnw=112&amp;prev=/images%3Fq%3Dcash%2Bpoint%2Bmachine%26um%3D1%26hl%3Den</vt:lpwstr>
      </vt:variant>
      <vt:variant>
        <vt:lpwstr/>
      </vt:variant>
      <vt:variant>
        <vt:i4>4456476</vt:i4>
      </vt:variant>
      <vt:variant>
        <vt:i4>624</vt:i4>
      </vt:variant>
      <vt:variant>
        <vt:i4>0</vt:i4>
      </vt:variant>
      <vt:variant>
        <vt:i4>5</vt:i4>
      </vt:variant>
      <vt:variant>
        <vt:lpwstr>http://images.google.co.uk/imgres?imgurl=http://pictures.directnews.co.uk/liveimages/Barclays%2Bsign_732_18263283_0_0_3477_300.jpg&amp;imgrefurl=http://www.clickajob.co.uk/news/barclays-flush-with-liquidity--7458.html&amp;h=300&amp;w=300&amp;sz=17&amp;hl=en&amp;start=2&amp;um=1&amp;tbnid=oS1kr7OcrXLabM:&amp;tbnh=116&amp;tbnw=116&amp;prev=/images%3Fq%3DBarclays%2BBank%26um%3D1%26hl%3Den</vt:lpwstr>
      </vt:variant>
      <vt:variant>
        <vt:lpwstr/>
      </vt:variant>
      <vt:variant>
        <vt:i4>7077989</vt:i4>
      </vt:variant>
      <vt:variant>
        <vt:i4>618</vt:i4>
      </vt:variant>
      <vt:variant>
        <vt:i4>0</vt:i4>
      </vt:variant>
      <vt:variant>
        <vt:i4>5</vt:i4>
      </vt:variant>
      <vt:variant>
        <vt:lpwstr>http://images.google.co.uk/imgres?imgurl=http://optimize-it.co.uk/cheque%2520book.jpg&amp;imgrefurl=http://optimize-it.co.uk/optimize-itcontact.htm&amp;h=180&amp;w=300&amp;sz=14&amp;hl=en&amp;start=7&amp;um=1&amp;tbnid=jGF86Jc5cVQX5M:&amp;tbnh=70&amp;tbnw=116&amp;prev=/images%3Fq%3Dcheque%2Bbook%26um%3D1%26hl%3Den</vt:lpwstr>
      </vt:variant>
      <vt:variant>
        <vt:lpwstr/>
      </vt:variant>
      <vt:variant>
        <vt:i4>7077989</vt:i4>
      </vt:variant>
      <vt:variant>
        <vt:i4>609</vt:i4>
      </vt:variant>
      <vt:variant>
        <vt:i4>0</vt:i4>
      </vt:variant>
      <vt:variant>
        <vt:i4>5</vt:i4>
      </vt:variant>
      <vt:variant>
        <vt:lpwstr>http://images.google.co.uk/imgres?imgurl=http://optimize-it.co.uk/cheque%2520book.jpg&amp;imgrefurl=http://optimize-it.co.uk/optimize-itcontact.htm&amp;h=180&amp;w=300&amp;sz=14&amp;hl=en&amp;start=7&amp;um=1&amp;tbnid=jGF86Jc5cVQX5M:&amp;tbnh=70&amp;tbnw=116&amp;prev=/images%3Fq%3Dcheque%2Bbook%26um%3D1%26hl%3Den</vt:lpwstr>
      </vt:variant>
      <vt:variant>
        <vt:lpwstr/>
      </vt:variant>
      <vt:variant>
        <vt:i4>7864376</vt:i4>
      </vt:variant>
      <vt:variant>
        <vt:i4>603</vt:i4>
      </vt:variant>
      <vt:variant>
        <vt:i4>0</vt:i4>
      </vt:variant>
      <vt:variant>
        <vt:i4>5</vt:i4>
      </vt:variant>
      <vt:variant>
        <vt:lpwstr>http://images.google.co.uk/imgres?imgurl=http://www.peoplesbk.com/UtilityBills_300_alt.jpg&amp;imgrefurl=http://www.peoplesbk.com/95640.html&amp;h=300&amp;w=300&amp;sz=16&amp;hl=en&amp;start=3&amp;um=1&amp;tbnid=iI7huoe4mNB3XM:&amp;tbnh=116&amp;tbnw=116&amp;prev=/images%3Fq%3Dbills%26um%3D1%26hl%3Den</vt:lpwstr>
      </vt:variant>
      <vt:variant>
        <vt:lpwstr/>
      </vt:variant>
      <vt:variant>
        <vt:i4>2555937</vt:i4>
      </vt:variant>
      <vt:variant>
        <vt:i4>597</vt:i4>
      </vt:variant>
      <vt:variant>
        <vt:i4>0</vt:i4>
      </vt:variant>
      <vt:variant>
        <vt:i4>5</vt:i4>
      </vt:variant>
      <vt:variant>
        <vt:lpwstr>http://images.google.co.uk/imgres?imgurl=http://www.sie.arizona.edu/MURI/papers/images/handing%2520over%2520money.jpg&amp;imgrefurl=http://www.sie.arizona.edu/MURI/abstracts.html&amp;h=333&amp;w=576&amp;sz=35&amp;hl=en&amp;start=3&amp;um=1&amp;tbnid=gJuRei66cSlPcM:&amp;tbnh=77&amp;tbnw=134&amp;prev=/images%3Fq%3Dhanding%2Bover%2Bmoney%26um%3D1%26hl%3Den</vt:lpwstr>
      </vt:variant>
      <vt:variant>
        <vt:lpwstr/>
      </vt:variant>
      <vt:variant>
        <vt:i4>1245211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co.uk/imgres?imgurl=http://www.mikedoel.com/blog/wp-content/uploads/2006/09/coins800.jpg&amp;imgrefurl=http://lt006.k12.sd.us/our_favorite_websites.htm&amp;h=552&amp;w=800&amp;sz=519&amp;hl=en&amp;start=38&amp;um=1&amp;tbnid=RvjJyJwqqgG4GM:&amp;tbnh=99&amp;tbnw=143&amp;prev=/images%3Fq%3Dcounting%2Bmoney%26start%3D20%26ndsp%3D20%26um%3D1%26hl%3Den%26sa%3DN</vt:lpwstr>
      </vt:variant>
      <vt:variant>
        <vt:lpwstr/>
      </vt:variant>
      <vt:variant>
        <vt:i4>6422557</vt:i4>
      </vt:variant>
      <vt:variant>
        <vt:i4>585</vt:i4>
      </vt:variant>
      <vt:variant>
        <vt:i4>0</vt:i4>
      </vt:variant>
      <vt:variant>
        <vt:i4>5</vt:i4>
      </vt:variant>
      <vt:variant>
        <vt:lpwstr>http://images.google.co.uk/imgres?imgurl=http://i1.trekearth.com/photos/10285/money.jpg&amp;imgrefurl=http://www.trekearth.com/gallery/Europe/United_Kingdom/photo113878.htm&amp;h=475&amp;w=800&amp;sz=69&amp;hl=en&amp;start=4&amp;um=1&amp;tbnid=kzOsZzrIgcWFWM:&amp;tbnh=85&amp;tbnw=143&amp;prev=/images%3Fq%3Denglish%2Bmoney%26um%3D1%26hl%3Den%26sa%3DX</vt:lpwstr>
      </vt:variant>
      <vt:variant>
        <vt:lpwstr/>
      </vt:variant>
      <vt:variant>
        <vt:i4>3670060</vt:i4>
      </vt:variant>
      <vt:variant>
        <vt:i4>579</vt:i4>
      </vt:variant>
      <vt:variant>
        <vt:i4>0</vt:i4>
      </vt:variant>
      <vt:variant>
        <vt:i4>5</vt:i4>
      </vt:variant>
      <vt:variant>
        <vt:lpwstr>http://images.google.co.uk/imgres?imgurl=http://www.creationsbydawn.net/pi/tutorials/rabbit.jpg&amp;imgrefurl=http://another-today.blog.co.uk/2007/07/11/how_do_you_catch_a_unique_rabbit~2618251&amp;h=522&amp;w=580&amp;sz=103&amp;hl=en&amp;start=3&amp;um=1&amp;tbnid=d5Lg-WI7d8-DnM:&amp;tbnh=121&amp;tbnw=134&amp;prev=/images%3Fq%3Drabbit%26um%3D1%26hl%3Den</vt:lpwstr>
      </vt:variant>
      <vt:variant>
        <vt:lpwstr/>
      </vt:variant>
      <vt:variant>
        <vt:i4>2818164</vt:i4>
      </vt:variant>
      <vt:variant>
        <vt:i4>573</vt:i4>
      </vt:variant>
      <vt:variant>
        <vt:i4>0</vt:i4>
      </vt:variant>
      <vt:variant>
        <vt:i4>5</vt:i4>
      </vt:variant>
      <vt:variant>
        <vt:lpwstr>http://images.google.co.uk/imgres?imgurl=http://www.sellsportswear.com/cgi-images/MI0727.JPG&amp;imgrefurl=http://www.sellsportswear.com/embroiderydesigns/Garden&amp;h=350&amp;w=331&amp;sz=18&amp;hl=en&amp;start=4&amp;um=1&amp;tbnid=VPfmAfSAbhEpZM:&amp;tbnh=120&amp;tbnw=113&amp;prev=/images%3Fq%3Dgarden%2Btools%26um%3D1%26hl%3Den</vt:lpwstr>
      </vt:variant>
      <vt:variant>
        <vt:lpwstr/>
      </vt:variant>
      <vt:variant>
        <vt:i4>1966108</vt:i4>
      </vt:variant>
      <vt:variant>
        <vt:i4>570</vt:i4>
      </vt:variant>
      <vt:variant>
        <vt:i4>0</vt:i4>
      </vt:variant>
      <vt:variant>
        <vt:i4>5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567</vt:i4>
      </vt:variant>
      <vt:variant>
        <vt:i4>0</vt:i4>
      </vt:variant>
      <vt:variant>
        <vt:i4>5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564</vt:i4>
      </vt:variant>
      <vt:variant>
        <vt:i4>0</vt:i4>
      </vt:variant>
      <vt:variant>
        <vt:i4>5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3539042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co.uk/imgres?imgurl=http://www.audival.net/wp-content/uploads/2007/11/broom-2-773337.jpg&amp;imgrefurl=http://www.audival.net/2007/11/&amp;h=400&amp;w=400&amp;sz=26&amp;hl=en&amp;start=8&amp;um=1&amp;tbnid=ssMo4J1xfU57HM:&amp;tbnh=124&amp;tbnw=124&amp;prev=/images%3Fq%3DBroom%26um%3D1%26hl%3Den</vt:lpwstr>
      </vt:variant>
      <vt:variant>
        <vt:lpwstr/>
      </vt:variant>
      <vt:variant>
        <vt:i4>3342436</vt:i4>
      </vt:variant>
      <vt:variant>
        <vt:i4>549</vt:i4>
      </vt:variant>
      <vt:variant>
        <vt:i4>0</vt:i4>
      </vt:variant>
      <vt:variant>
        <vt:i4>5</vt:i4>
      </vt:variant>
      <vt:variant>
        <vt:lpwstr>http://images.google.co.uk/imgres?imgurl=http://www.comparestoreprices.co.uk/images/ho/hoover-telios-t5805.jpg&amp;imgrefurl=http://www.comparestoreprices.co.uk/vacuum-cleaners/hoover-telios-t5805.asp&amp;h=298&amp;w=298&amp;sz=11&amp;hl=en&amp;start=5&amp;um=1&amp;tbnid=8my3WmhMB4Mr-M:&amp;tbnh=116&amp;tbnw=116&amp;prev=/images%3Fq%3Dhoover%26um%3D1%26hl%3Den</vt:lpwstr>
      </vt:variant>
      <vt:variant>
        <vt:lpwstr/>
      </vt:variant>
      <vt:variant>
        <vt:i4>852053</vt:i4>
      </vt:variant>
      <vt:variant>
        <vt:i4>543</vt:i4>
      </vt:variant>
      <vt:variant>
        <vt:i4>0</vt:i4>
      </vt:variant>
      <vt:variant>
        <vt:i4>5</vt:i4>
      </vt:variant>
      <vt:variant>
        <vt:lpwstr>http://images.google.co.uk/imgres?imgurl=http://www.staffpatrol.com/products/images/PA_Personal_Alarm.jpg&amp;imgrefurl=http://www.staffpatrol.com/products/personalalarms.htm&amp;h=324&amp;w=299&amp;sz=31&amp;hl=en&amp;start=2&amp;um=1&amp;tbnid=aXSGgXkvCQae3M:&amp;tbnh=118&amp;tbnw=109&amp;prev=/images%3Fq%3Dpersonal%2Balarm%26um%3D1%26hl%3Den</vt:lpwstr>
      </vt:variant>
      <vt:variant>
        <vt:lpwstr/>
      </vt:variant>
      <vt:variant>
        <vt:i4>6881336</vt:i4>
      </vt:variant>
      <vt:variant>
        <vt:i4>537</vt:i4>
      </vt:variant>
      <vt:variant>
        <vt:i4>0</vt:i4>
      </vt:variant>
      <vt:variant>
        <vt:i4>5</vt:i4>
      </vt:variant>
      <vt:variant>
        <vt:lpwstr>http://images.google.co.uk/imgres?imgurl=http://www.collegian.psu.edu/archive/2005/02/02-28-05tdc/050227_mas%2Bholding-hands_to.jpg&amp;imgrefurl=http://dreamsound.livejournal.com/&amp;h=230&amp;w=350&amp;sz=9&amp;hl=en&amp;start=16&amp;um=1&amp;tbnid=kwelSOfNlfJFcM:&amp;tbnh=79&amp;tbnw=120&amp;prev=/images%3Fq%3Dholding%2Bhands%26um%3D1%26hl%3Den</vt:lpwstr>
      </vt:variant>
      <vt:variant>
        <vt:lpwstr/>
      </vt:variant>
      <vt:variant>
        <vt:i4>8323197</vt:i4>
      </vt:variant>
      <vt:variant>
        <vt:i4>528</vt:i4>
      </vt:variant>
      <vt:variant>
        <vt:i4>0</vt:i4>
      </vt:variant>
      <vt:variant>
        <vt:i4>5</vt:i4>
      </vt:variant>
      <vt:variant>
        <vt:lpwstr>http://images.google.co.uk/imgres?imgurl=http://www.camdencollege.com/images/social/Primrose%2520Picnic3.jpg&amp;imgrefurl=http://www.camdencollege.com/picnics.html&amp;h=1536&amp;w=2048&amp;sz=220&amp;hl=en&amp;start=61&amp;um=1&amp;tbnid=DlyLH45tocSr6M:&amp;tbnh=113&amp;tbnw=150&amp;prev=/images%3Fq%3Dpicnic%26start%3D60%26ndsp%3D20%26um%3D1%26hl%3Den%26sa%3DN</vt:lpwstr>
      </vt:variant>
      <vt:variant>
        <vt:lpwstr/>
      </vt:variant>
      <vt:variant>
        <vt:i4>2883612</vt:i4>
      </vt:variant>
      <vt:variant>
        <vt:i4>522</vt:i4>
      </vt:variant>
      <vt:variant>
        <vt:i4>0</vt:i4>
      </vt:variant>
      <vt:variant>
        <vt:i4>5</vt:i4>
      </vt:variant>
      <vt:variant>
        <vt:lpwstr>http://images.google.co.uk/imgres?imgurl=http://www.solarnavigator.net/sport/sport_images/ten_pin_bowling_alley_skittles.jpg&amp;imgrefurl=http://www.solarnavigator.net/sport/ten_pin_bowling.htm&amp;h=500&amp;w=626&amp;sz=21&amp;hl=en&amp;start=1&amp;um=1&amp;tbnid=IytxybfmeRWdEM:&amp;tbnh=109&amp;tbnw=136&amp;prev=/images%3Fq%3Dten%2Bpin%2Bbowling%26um%3D1%26hl%3Den</vt:lpwstr>
      </vt:variant>
      <vt:variant>
        <vt:lpwstr/>
      </vt:variant>
      <vt:variant>
        <vt:i4>1507388</vt:i4>
      </vt:variant>
      <vt:variant>
        <vt:i4>516</vt:i4>
      </vt:variant>
      <vt:variant>
        <vt:i4>0</vt:i4>
      </vt:variant>
      <vt:variant>
        <vt:i4>5</vt:i4>
      </vt:variant>
      <vt:variant>
        <vt:lpwstr>http://images.google.co.uk/imgres?imgurl=http://farm1.static.flickr.com/12/17639046_61b6ba517b.jpg&amp;imgrefurl=http://www.flickr.com/photos/miskan/17639046/&amp;h=333&amp;w=500&amp;sz=22&amp;hl=en&amp;start=11&amp;um=1&amp;tbnid=s0F9hwOtZnWqHM:&amp;tbnh=87&amp;tbnw=130&amp;prev=/images%3Fq%3Dice%2Bskating%26um%3D1%26hl%3Den</vt:lpwstr>
      </vt:variant>
      <vt:variant>
        <vt:lpwstr/>
      </vt:variant>
      <vt:variant>
        <vt:i4>6815781</vt:i4>
      </vt:variant>
      <vt:variant>
        <vt:i4>507</vt:i4>
      </vt:variant>
      <vt:variant>
        <vt:i4>0</vt:i4>
      </vt:variant>
      <vt:variant>
        <vt:i4>5</vt:i4>
      </vt:variant>
      <vt:variant>
        <vt:lpwstr>http://images.google.co.uk/imgres?imgurl=http://www.vline.com.au/fares/fares/911_files/image002.gif&amp;imgrefurl=http://www.vline.com.au/fares/fares/interurban_intercity.html&amp;h=218&amp;w=334&amp;sz=15&amp;hl=en&amp;start=20&amp;um=1&amp;tbnid=Okb-KKx9ybegpM:&amp;tbnh=78&amp;tbnw=119&amp;prev=/images%3Fq%3Dplan%2Byour%2Bjourney%26um%3D1%26hl%3Den</vt:lpwstr>
      </vt:variant>
      <vt:variant>
        <vt:lpwstr/>
      </vt:variant>
      <vt:variant>
        <vt:i4>3080307</vt:i4>
      </vt:variant>
      <vt:variant>
        <vt:i4>501</vt:i4>
      </vt:variant>
      <vt:variant>
        <vt:i4>0</vt:i4>
      </vt:variant>
      <vt:variant>
        <vt:i4>5</vt:i4>
      </vt:variant>
      <vt:variant>
        <vt:lpwstr>http://images.google.co.uk/imgres?imgurl=http://www.ukstudentlife.com/Travel/Transport/Taxi/TaxiCab.jpg&amp;imgrefurl=http://www.ukstudentlife.com/Travel/Transport/Taxi.htm&amp;h=282&amp;w=500&amp;sz=36&amp;hl=en&amp;start=7&amp;um=1&amp;tbnid=-TFBhh-JtGkSVM:&amp;tbnh=73&amp;tbnw=130&amp;prev=/images%3Fq%3Dblack%2Btaxi%26um%3D1%26hl%3Den</vt:lpwstr>
      </vt:variant>
      <vt:variant>
        <vt:lpwstr/>
      </vt:variant>
      <vt:variant>
        <vt:i4>3276919</vt:i4>
      </vt:variant>
      <vt:variant>
        <vt:i4>495</vt:i4>
      </vt:variant>
      <vt:variant>
        <vt:i4>0</vt:i4>
      </vt:variant>
      <vt:variant>
        <vt:i4>5</vt:i4>
      </vt:variant>
      <vt:variant>
        <vt:lpwstr>http://images.google.co.uk/imgres?imgurl=http://www.mainpump.com/image/2007/06/20/train.jpg&amp;imgrefurl=http://www.mainpump.com/news/railroad/1245.htm&amp;h=366&amp;w=459&amp;sz=76&amp;hl=en&amp;start=2&amp;um=1&amp;tbnid=0RZkOOgfeOQk1M:&amp;tbnh=102&amp;tbnw=128&amp;prev=/images%3Fq%3Dvirgin%2Btrain%26um%3D1%26hl%3Den</vt:lpwstr>
      </vt:variant>
      <vt:variant>
        <vt:lpwstr/>
      </vt:variant>
      <vt:variant>
        <vt:i4>7405642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co.uk/imgres?imgurl=http://www.freefoto.com/images/2030/11/2030_11_1---Arriva-Bus-Service_web.jpg&amp;imgrefurl=http://www.freefoto.com/preview/2030-11-1%3Fffid%3D2030-11-1&amp;h=400&amp;w=600&amp;sz=107&amp;hl=en&amp;start=1&amp;um=1&amp;tbnid=tS9Y__cgqouxeM:&amp;tbnh=90&amp;tbnw=135&amp;prev=/images%3Fq%3Darriva%2Bbus%26um%3D1%26hl%3Den</vt:lpwstr>
      </vt:variant>
      <vt:variant>
        <vt:lpwstr/>
      </vt:variant>
      <vt:variant>
        <vt:i4>7536689</vt:i4>
      </vt:variant>
      <vt:variant>
        <vt:i4>480</vt:i4>
      </vt:variant>
      <vt:variant>
        <vt:i4>0</vt:i4>
      </vt:variant>
      <vt:variant>
        <vt:i4>5</vt:i4>
      </vt:variant>
      <vt:variant>
        <vt:lpwstr>http://images.google.co.uk/imgres?imgurl=http://www.ci.loveland.co.us/parksrec/Telephone.jpg&amp;imgrefurl=http://www.ci.loveland.co.us/parksrec/ChilsonID.htm&amp;h=776&amp;w=1156&amp;sz=50&amp;hl=en&amp;start=9&amp;um=1&amp;tbnid=9-iyZl3tAEwZLM:&amp;tbnh=101&amp;tbnw=150&amp;prev=/images%3Fq%3Dtelephone%26um%3D1%26hl%3Den</vt:lpwstr>
      </vt:variant>
      <vt:variant>
        <vt:lpwstr/>
      </vt:variant>
      <vt:variant>
        <vt:i4>3604523</vt:i4>
      </vt:variant>
      <vt:variant>
        <vt:i4>474</vt:i4>
      </vt:variant>
      <vt:variant>
        <vt:i4>0</vt:i4>
      </vt:variant>
      <vt:variant>
        <vt:i4>5</vt:i4>
      </vt:variant>
      <vt:variant>
        <vt:lpwstr>http://images.google.co.uk/imgres?imgurl=http://www.gettingtohighstreet.com/webgraphics/page_home_high_butt_up.gif&amp;imgrefurl=http://www.gettingtohighstreet.com/&amp;h=386&amp;w=479&amp;sz=124&amp;hl=en&amp;start=15&amp;um=1&amp;tbnid=cOE0OMy9e6ryzM:&amp;tbnh=104&amp;tbnw=129&amp;prev=/images%3Fq%3Dhigh%2Bstreet%26um%3D1%26hl%3Den</vt:lpwstr>
      </vt:variant>
      <vt:variant>
        <vt:lpwstr/>
      </vt:variant>
      <vt:variant>
        <vt:i4>4849718</vt:i4>
      </vt:variant>
      <vt:variant>
        <vt:i4>468</vt:i4>
      </vt:variant>
      <vt:variant>
        <vt:i4>0</vt:i4>
      </vt:variant>
      <vt:variant>
        <vt:i4>5</vt:i4>
      </vt:variant>
      <vt:variant>
        <vt:lpwstr>http://images.google.co.uk/imgres?imgurl=http://www.scarborough.gov.uk/images/traffic_lights_green_man.jpg&amp;imgrefurl=http://www.scarborough.gov.uk/default.aspx%3Fpage%3D13013&amp;h=232&amp;w=174&amp;sz=19&amp;hl=en&amp;start=17&amp;um=1&amp;tbnid=1EX1GuK7WgmY7M:&amp;tbnh=109&amp;tbnw=82&amp;prev=/images%3Fq%3Dpedestrian%2Bcrossing%26um%3D1%26hl%3Den</vt:lpwstr>
      </vt:variant>
      <vt:variant>
        <vt:lpwstr/>
      </vt:variant>
      <vt:variant>
        <vt:i4>4391021</vt:i4>
      </vt:variant>
      <vt:variant>
        <vt:i4>462</vt:i4>
      </vt:variant>
      <vt:variant>
        <vt:i4>0</vt:i4>
      </vt:variant>
      <vt:variant>
        <vt:i4>5</vt:i4>
      </vt:variant>
      <vt:variant>
        <vt:lpwstr>http://images.google.co.uk/imgres?imgurl=http://www.meditationinlancaster.org/images/meditation-paths.jpg&amp;imgrefurl=http://www.meditationinlancaster.org/meditation-lancaster-local-classes.htm&amp;h=181&amp;w=235&amp;sz=23&amp;hl=en&amp;start=16&amp;um=1&amp;tbnid=iQY2R_w9Yl8gIM:&amp;tbnh=84&amp;tbnw=109&amp;prev=/images%3Fq%3Dtwo%2Bpeople%2Bwalking%2B%26um%3D1%26hl%3Den</vt:lpwstr>
      </vt:variant>
      <vt:variant>
        <vt:lpwstr/>
      </vt:variant>
      <vt:variant>
        <vt:i4>6422583</vt:i4>
      </vt:variant>
      <vt:variant>
        <vt:i4>456</vt:i4>
      </vt:variant>
      <vt:variant>
        <vt:i4>0</vt:i4>
      </vt:variant>
      <vt:variant>
        <vt:i4>5</vt:i4>
      </vt:variant>
      <vt:variant>
        <vt:lpwstr>http://images.google.co.uk/imgres?imgurl=http://i.pbase.com/o4/24/324/1/61746821.kAGfykN5.Dynax5D100.jpg&amp;imgrefurl=http://www.pbase.com/flydra/image/61746821&amp;h=700&amp;w=642&amp;sz=143&amp;hl=en&amp;start=56&amp;um=1&amp;tbnid=MNgy7ZlZ3FhGJM:&amp;tbnh=140&amp;tbnw=128&amp;prev=/images%3Fq%3Dwalking%2Balone%26start%3D40%26ndsp%3D20%26um%3D1%26hl%3Den%26sa%3DN</vt:lpwstr>
      </vt:variant>
      <vt:variant>
        <vt:lpwstr/>
      </vt:variant>
      <vt:variant>
        <vt:i4>7864417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co.uk/imgres?imgurl=http://www.glosfire.gov.uk/sections/schools/images/school_firetour_engnearside.jpg&amp;imgrefurl=http://www.glosfire.gov.uk/sections/schools/school_firetour_appns.html&amp;h=311&amp;w=574&amp;sz=42&amp;hl=en&amp;start=2&amp;um=1&amp;tbnid=ws82jyjqMeDsSM:&amp;tbnh=73&amp;tbnw=134&amp;prev=/images%3Fq%3Dfire%2Bengine%26um%3D1%26hl%3Den</vt:lpwstr>
      </vt:variant>
      <vt:variant>
        <vt:lpwstr/>
      </vt:variant>
      <vt:variant>
        <vt:i4>262211</vt:i4>
      </vt:variant>
      <vt:variant>
        <vt:i4>441</vt:i4>
      </vt:variant>
      <vt:variant>
        <vt:i4>0</vt:i4>
      </vt:variant>
      <vt:variant>
        <vt:i4>5</vt:i4>
      </vt:variant>
      <vt:variant>
        <vt:lpwstr>http://images.google.co.uk/imgres?imgurl=http://www.staffsmoorlands.gov.uk/images/999.jpg&amp;imgrefurl=http://www.staffsmoorlands.gov.uk/site/scripts/documents_info.php%3FdocumentID%3D173%26pageNumber%3D2&amp;h=345&amp;w=500&amp;sz=46&amp;hl=en&amp;start=17&amp;um=1&amp;tbnid=f61cylx_9xiJAM:&amp;tbnh=90&amp;tbnw=130&amp;prev=/images%3Fq%3D999%26um%3D1%26hl%3Den</vt:lpwstr>
      </vt:variant>
      <vt:variant>
        <vt:lpwstr/>
      </vt:variant>
      <vt:variant>
        <vt:i4>3014681</vt:i4>
      </vt:variant>
      <vt:variant>
        <vt:i4>435</vt:i4>
      </vt:variant>
      <vt:variant>
        <vt:i4>0</vt:i4>
      </vt:variant>
      <vt:variant>
        <vt:i4>5</vt:i4>
      </vt:variant>
      <vt:variant>
        <vt:lpwstr>http://images.google.co.uk/imgres?imgurl=http://www.totalsolutionmapping.com/images/iStock_000002769054XSmall_ambulance.jpg&amp;imgrefurl=http://www.totalsolutionmapping.com/ambulance_service.aspx&amp;h=280&amp;w=429&amp;sz=223&amp;hl=en&amp;start=18&amp;um=1&amp;tbnid=pwctXPs9jo3-6M:&amp;tbnh=82&amp;tbnw=126&amp;prev=/images%3Fq%3Dambulance%26um%3D1%26hl%3Den</vt:lpwstr>
      </vt:variant>
      <vt:variant>
        <vt:lpwstr/>
      </vt:variant>
      <vt:variant>
        <vt:i4>2555924</vt:i4>
      </vt:variant>
      <vt:variant>
        <vt:i4>429</vt:i4>
      </vt:variant>
      <vt:variant>
        <vt:i4>0</vt:i4>
      </vt:variant>
      <vt:variant>
        <vt:i4>5</vt:i4>
      </vt:variant>
      <vt:variant>
        <vt:lpwstr>http://images.google.co.uk/imgres?imgurl=http://www.worldofstock.com/slides/PHE1302.jpg&amp;imgrefurl=http://www.worldofstock.com/closeups/PHE1302.php&amp;h=333&amp;w=500&amp;sz=14&amp;hl=en&amp;start=5&amp;um=1&amp;tbnid=ufAA3ZB-67_D7M:&amp;tbnh=87&amp;tbnw=130&amp;prev=/images%3Fq%3Dfirst%2Baid%2Bbox%26um%3D1%26hl%3Den</vt:lpwstr>
      </vt:variant>
      <vt:variant>
        <vt:lpwstr/>
      </vt:variant>
      <vt:variant>
        <vt:i4>7274544</vt:i4>
      </vt:variant>
      <vt:variant>
        <vt:i4>423</vt:i4>
      </vt:variant>
      <vt:variant>
        <vt:i4>0</vt:i4>
      </vt:variant>
      <vt:variant>
        <vt:i4>5</vt:i4>
      </vt:variant>
      <vt:variant>
        <vt:lpwstr>http://images.google.co.uk/imgres?imgurl=http://www.amgmedia.com/freephotos/fire.jpg&amp;imgrefurl=http://www.amgmedia.com/freephotos/free-photos-3.html&amp;h=800&amp;w=600&amp;sz=707&amp;hl=en&amp;start=1&amp;um=1&amp;tbnid=FFHmZnzb4SJuzM:&amp;tbnh=143&amp;tbnw=107&amp;prev=/images%3Fq%3Dfire%26um%3D1%26hl%3Den</vt:lpwstr>
      </vt:variant>
      <vt:variant>
        <vt:lpwstr/>
      </vt:variant>
      <vt:variant>
        <vt:i4>5111918</vt:i4>
      </vt:variant>
      <vt:variant>
        <vt:i4>414</vt:i4>
      </vt:variant>
      <vt:variant>
        <vt:i4>0</vt:i4>
      </vt:variant>
      <vt:variant>
        <vt:i4>5</vt:i4>
      </vt:variant>
      <vt:variant>
        <vt:lpwstr>http://images.google.co.uk/imgres?imgurl=http://www.bombayharbor.com/productImage/0009856001180341719/Fabric_Bed_Linen.jpg&amp;imgrefurl=http://www.bombayharbor.com/products/1588/Cotton_Fabrics.html&amp;h=1316&amp;w=1116&amp;sz=95&amp;hl=en&amp;start=7&amp;um=1&amp;tbnid=-81HRgE77t1SbM:&amp;tbnh=150&amp;tbnw=127&amp;prev=/images%3Fq%3Dbed%2Blinen%26um%3D1%26hl%3Den</vt:lpwstr>
      </vt:variant>
      <vt:variant>
        <vt:lpwstr/>
      </vt:variant>
      <vt:variant>
        <vt:i4>6291554</vt:i4>
      </vt:variant>
      <vt:variant>
        <vt:i4>408</vt:i4>
      </vt:variant>
      <vt:variant>
        <vt:i4>0</vt:i4>
      </vt:variant>
      <vt:variant>
        <vt:i4>5</vt:i4>
      </vt:variant>
      <vt:variant>
        <vt:lpwstr>http://images.google.co.uk/imgres?imgurl=http://www.germes-online.com/direct/dbimage/50279947/Electric_Iron.jpg&amp;imgrefurl=http://www.germes-online.com/catalog/93/481/24906/sell_electric_iron.html&amp;h=295&amp;w=295&amp;sz=18&amp;hl=en&amp;start=1&amp;um=1&amp;tbnid=BI_jT1kOnfwiMM:&amp;tbnh=115&amp;tbnw=115&amp;prev=/images%3Fq%3Diron%26um%3D1%26hl%3Den</vt:lpwstr>
      </vt:variant>
      <vt:variant>
        <vt:lpwstr/>
      </vt:variant>
      <vt:variant>
        <vt:i4>8323090</vt:i4>
      </vt:variant>
      <vt:variant>
        <vt:i4>402</vt:i4>
      </vt:variant>
      <vt:variant>
        <vt:i4>0</vt:i4>
      </vt:variant>
      <vt:variant>
        <vt:i4>5</vt:i4>
      </vt:variant>
      <vt:variant>
        <vt:lpwstr>http://images.google.co.uk/imgres?imgurl=http://www.bradburysappliances.co.uk/products/btd03.jpg&amp;imgrefurl=http://www.bradburysappliances.co.uk/tumble-dryers.asp&amp;h=320&amp;w=248&amp;sz=13&amp;hl=en&amp;start=11&amp;um=1&amp;tbnid=25E1GmXhbr_k1M:&amp;tbnh=118&amp;tbnw=91&amp;prev=/images%3Fq%3Dtumble%2Bdryer%26um%3D1%26hl%3Den</vt:lpwstr>
      </vt:variant>
      <vt:variant>
        <vt:lpwstr/>
      </vt:variant>
      <vt:variant>
        <vt:i4>3211389</vt:i4>
      </vt:variant>
      <vt:variant>
        <vt:i4>396</vt:i4>
      </vt:variant>
      <vt:variant>
        <vt:i4>0</vt:i4>
      </vt:variant>
      <vt:variant>
        <vt:i4>5</vt:i4>
      </vt:variant>
      <vt:variant>
        <vt:lpwstr>http://images.google.co.uk/imgres?imgurl=http://www.yourlifelaundry.co.uk/images/Your%2520Life%2520Laundry%2520washing%2520line.jpg&amp;imgrefurl=http://www.yourlifelaundry.co.uk/business/motivation.htm&amp;h=290&amp;w=438&amp;sz=39&amp;hl=en&amp;start=4&amp;um=1&amp;tbnid=vHPBymKtONgmzM:&amp;tbnh=84&amp;tbnw=127&amp;prev=/images%3Fq%3Dwashing%2Bline%26um%3D1%26hl%3Den</vt:lpwstr>
      </vt:variant>
      <vt:variant>
        <vt:lpwstr/>
      </vt:variant>
      <vt:variant>
        <vt:i4>1048580</vt:i4>
      </vt:variant>
      <vt:variant>
        <vt:i4>390</vt:i4>
      </vt:variant>
      <vt:variant>
        <vt:i4>0</vt:i4>
      </vt:variant>
      <vt:variant>
        <vt:i4>5</vt:i4>
      </vt:variant>
      <vt:variant>
        <vt:lpwstr>http://images.google.co.uk/imgres?imgurl=http://www.supplierlist.com/photo_images/22686/6kg_front_loading_washing_machine.jpg&amp;imgrefurl=http://www.supplierlist.com/product_view/jnhitone/22689/100640/washing_machine_6kg.htm&amp;h=1341&amp;w=997&amp;sz=81&amp;hl=en&amp;start=1&amp;um=1&amp;tbnid=XgPACW8-D6z_mM:&amp;tbnh=150&amp;tbnw=112&amp;prev=/images%3Fq%3Dwashing%2Bmachine%26um%3D1%26hl%3Den</vt:lpwstr>
      </vt:variant>
      <vt:variant>
        <vt:lpwstr/>
      </vt:variant>
      <vt:variant>
        <vt:i4>5046278</vt:i4>
      </vt:variant>
      <vt:variant>
        <vt:i4>384</vt:i4>
      </vt:variant>
      <vt:variant>
        <vt:i4>0</vt:i4>
      </vt:variant>
      <vt:variant>
        <vt:i4>5</vt:i4>
      </vt:variant>
      <vt:variant>
        <vt:lpwstr>http://images.google.co.uk/imgres?imgurl=http://girltalk.blogs.com/girltalk/images/stockxpertcom_id433542_size1_1.jpg&amp;imgrefurl=http://girltalk.blogs.com/girltalk/living_purposefully/index.html&amp;h=408&amp;w=300&amp;sz=92&amp;hl=en&amp;start=5&amp;um=1&amp;tbnid=FXt7tT2M-Laq9M:&amp;tbnh=125&amp;tbnw=92&amp;prev=/images%3Fq%3Dpile%2Bof%2Blaundry%26um%3D1%26hl%3Den</vt:lpwstr>
      </vt:variant>
      <vt:variant>
        <vt:lpwstr/>
      </vt:variant>
      <vt:variant>
        <vt:i4>8126531</vt:i4>
      </vt:variant>
      <vt:variant>
        <vt:i4>378</vt:i4>
      </vt:variant>
      <vt:variant>
        <vt:i4>0</vt:i4>
      </vt:variant>
      <vt:variant>
        <vt:i4>5</vt:i4>
      </vt:variant>
      <vt:variant>
        <vt:lpwstr>http://images.google.co.uk/imgres?imgurl=http://www.shepherd.edu/university/calendars/calendar.jpg&amp;imgrefurl=http://www.shepherd.edu/university/calendars/&amp;h=400&amp;w=432&amp;sz=49&amp;hl=en&amp;start=3&amp;um=1&amp;tbnid=_UcVZbFwsOjouM:&amp;tbnh=117&amp;tbnw=126&amp;prev=/images%3Fq%3Dcalendar%26um%3D1%26hl%3Den</vt:lpwstr>
      </vt:variant>
      <vt:variant>
        <vt:lpwstr/>
      </vt:variant>
      <vt:variant>
        <vt:i4>6029315</vt:i4>
      </vt:variant>
      <vt:variant>
        <vt:i4>372</vt:i4>
      </vt:variant>
      <vt:variant>
        <vt:i4>0</vt:i4>
      </vt:variant>
      <vt:variant>
        <vt:i4>5</vt:i4>
      </vt:variant>
      <vt:variant>
        <vt:lpwstr>http://images.google.co.uk/imgres?imgurl=http://www.learning4liferesources.com/files/optician.gif&amp;imgrefurl=http://www.learning4liferesources.com/holland_code_book.html&amp;h=300&amp;w=300&amp;sz=23&amp;hl=en&amp;start=4&amp;um=1&amp;tbnid=U1apstwOcNlXMM:&amp;tbnh=116&amp;tbnw=116&amp;prev=/images%3Fq%3Doptician%26um%3D1%26hl%3Den</vt:lpwstr>
      </vt:variant>
      <vt:variant>
        <vt:lpwstr/>
      </vt:variant>
      <vt:variant>
        <vt:i4>2293809</vt:i4>
      </vt:variant>
      <vt:variant>
        <vt:i4>366</vt:i4>
      </vt:variant>
      <vt:variant>
        <vt:i4>0</vt:i4>
      </vt:variant>
      <vt:variant>
        <vt:i4>5</vt:i4>
      </vt:variant>
      <vt:variant>
        <vt:lpwstr>http://images.google.co.uk/imgres?imgurl=http://eslprograms.vcc.ca/ESLWEB/Dentist.gif&amp;imgrefurl=http://eslprograms.vcc.ca/ESLWEB/community.htm&amp;h=434&amp;w=450&amp;sz=39&amp;hl=en&amp;start=21&amp;um=1&amp;tbnid=-uapcfUW0Dh3uM:&amp;tbnh=122&amp;tbnw=127&amp;prev=/images%3Fq%3Ddentist%26start%3D20%26ndsp%3D20%26um%3D1%26hl%3Den%26sa%3DN</vt:lpwstr>
      </vt:variant>
      <vt:variant>
        <vt:lpwstr/>
      </vt:variant>
      <vt:variant>
        <vt:i4>8061019</vt:i4>
      </vt:variant>
      <vt:variant>
        <vt:i4>360</vt:i4>
      </vt:variant>
      <vt:variant>
        <vt:i4>0</vt:i4>
      </vt:variant>
      <vt:variant>
        <vt:i4>5</vt:i4>
      </vt:variant>
      <vt:variant>
        <vt:lpwstr>http://images.google.co.uk/imgres?imgurl=http://www.afootabove.co.uk/images/Podiatry1.jpg&amp;imgrefurl=http://www.afootabove.co.uk/podiatry.htm&amp;h=283&amp;w=248&amp;sz=20&amp;hl=en&amp;start=37&amp;um=1&amp;tbnid=1_PW-Hg8vZvFrM:&amp;tbnh=114&amp;tbnw=100&amp;prev=/images%3Fq%3Dchiropody%26start%3D20%26ndsp%3D20%26um%3D1%26hl%3Den%26sa%3DN</vt:lpwstr>
      </vt:variant>
      <vt:variant>
        <vt:lpwstr/>
      </vt:variant>
      <vt:variant>
        <vt:i4>6488127</vt:i4>
      </vt:variant>
      <vt:variant>
        <vt:i4>351</vt:i4>
      </vt:variant>
      <vt:variant>
        <vt:i4>0</vt:i4>
      </vt:variant>
      <vt:variant>
        <vt:i4>5</vt:i4>
      </vt:variant>
      <vt:variant>
        <vt:lpwstr>http://images.google.co.uk/imgres?imgurl=http://www.topnews.in/health/files/blood-pressure3.jpg&amp;imgrefurl=http://www.topnews.in/health/statins-may-help-lower-blood-pressure-21950&amp;h=354&amp;w=342&amp;sz=15&amp;hl=en&amp;start=1&amp;um=1&amp;tbnid=vmO1X9w74mo0bM:&amp;tbnh=121&amp;tbnw=117&amp;prev=/images%3Fq%3Dblood%2Bpressure%26um%3D1%26hl%3Den</vt:lpwstr>
      </vt:variant>
      <vt:variant>
        <vt:lpwstr/>
      </vt:variant>
      <vt:variant>
        <vt:i4>4784178</vt:i4>
      </vt:variant>
      <vt:variant>
        <vt:i4>339</vt:i4>
      </vt:variant>
      <vt:variant>
        <vt:i4>0</vt:i4>
      </vt:variant>
      <vt:variant>
        <vt:i4>5</vt:i4>
      </vt:variant>
      <vt:variant>
        <vt:lpwstr>http://images.google.co.uk/imgres?imgurl=http://www.atdementia.org.uk/content_files/images/product72.jpg&amp;imgrefurl=http://www.atdementia.org.uk/productSearch.asp%3Fsearch%3Dgo%26searchmethod%3Dcats%26cat_id%3D1%26subcat_id%3D5&amp;h=160&amp;w=160&amp;sz=45&amp;hl=en&amp;start=3&amp;um=1&amp;tbnid=RxVb3htwFRsToM:&amp;tbnh=98&amp;tbnw=98&amp;prev=/images%3Fq%3Dweekly%2Btablet%2Bdispenser%26um%3D1%26hl%3Den</vt:lpwstr>
      </vt:variant>
      <vt:variant>
        <vt:lpwstr/>
      </vt:variant>
      <vt:variant>
        <vt:i4>7405681</vt:i4>
      </vt:variant>
      <vt:variant>
        <vt:i4>333</vt:i4>
      </vt:variant>
      <vt:variant>
        <vt:i4>0</vt:i4>
      </vt:variant>
      <vt:variant>
        <vt:i4>5</vt:i4>
      </vt:variant>
      <vt:variant>
        <vt:lpwstr>http://images.google.co.uk/imgres?imgurl=http://www.glucogel.co.uk/images/icons/lloyds.gif&amp;imgrefurl=http://www.glucogel.co.uk/information.asp%3FINFOID%3D4&amp;h=100&amp;w=100&amp;sz=3&amp;hl=en&amp;start=5&amp;um=1&amp;tbnid=nRFXAUdRsCw8bM:&amp;tbnh=82&amp;tbnw=82&amp;prev=/images%3Fq%3Dlloyds%2Bchemist%26um%3D1%26hl%3Den</vt:lpwstr>
      </vt:variant>
      <vt:variant>
        <vt:lpwstr/>
      </vt:variant>
      <vt:variant>
        <vt:i4>7340130</vt:i4>
      </vt:variant>
      <vt:variant>
        <vt:i4>321</vt:i4>
      </vt:variant>
      <vt:variant>
        <vt:i4>0</vt:i4>
      </vt:variant>
      <vt:variant>
        <vt:i4>5</vt:i4>
      </vt:variant>
      <vt:variant>
        <vt:lpwstr>http://images.google.co.uk/imgres?imgurl=http://www.jyi.org/articleimages/1049/originals/img0.jpg&amp;imgrefurl=http://blog.garymoller.com/2008/01/drugging-population-into-premature-old.html&amp;h=489&amp;w=392&amp;sz=75&amp;hl=en&amp;start=6&amp;um=1&amp;tbnid=0HYc-WNYM6KddM:&amp;tbnh=130&amp;tbnw=104&amp;prev=/images%3Fq%3Dtaking%2Bmedication%26um%3D1%26hl%3Den</vt:lpwstr>
      </vt:variant>
      <vt:variant>
        <vt:lpwstr/>
      </vt:variant>
      <vt:variant>
        <vt:i4>7340130</vt:i4>
      </vt:variant>
      <vt:variant>
        <vt:i4>309</vt:i4>
      </vt:variant>
      <vt:variant>
        <vt:i4>0</vt:i4>
      </vt:variant>
      <vt:variant>
        <vt:i4>5</vt:i4>
      </vt:variant>
      <vt:variant>
        <vt:lpwstr>http://images.google.co.uk/imgres?imgurl=http://www.jyi.org/articleimages/1049/originals/img0.jpg&amp;imgrefurl=http://blog.garymoller.com/2008/01/drugging-population-into-premature-old.html&amp;h=489&amp;w=392&amp;sz=75&amp;hl=en&amp;start=6&amp;um=1&amp;tbnid=0HYc-WNYM6KddM:&amp;tbnh=130&amp;tbnw=104&amp;prev=/images%3Fq%3Dtaking%2Bmedication%26um%3D1%26hl%3Den</vt:lpwstr>
      </vt:variant>
      <vt:variant>
        <vt:lpwstr/>
      </vt:variant>
      <vt:variant>
        <vt:i4>6488119</vt:i4>
      </vt:variant>
      <vt:variant>
        <vt:i4>303</vt:i4>
      </vt:variant>
      <vt:variant>
        <vt:i4>0</vt:i4>
      </vt:variant>
      <vt:variant>
        <vt:i4>5</vt:i4>
      </vt:variant>
      <vt:variant>
        <vt:lpwstr>http://images.google.co.uk/imgres?imgurl=http://www.betterlifestylesinc.com/images/pictures/HomeToiletImage2.jpg&amp;imgrefurl=http://www.betterlifestylesinc.com/&amp;h=302&amp;w=337&amp;sz=27&amp;hl=en&amp;start=7&amp;um=1&amp;tbnid=0niR5X-r0jnvDM:&amp;tbnh=107&amp;tbnw=119&amp;prev=/images%3Fq%3Dtoilet%26um%3D1%26hl%3Den</vt:lpwstr>
      </vt:variant>
      <vt:variant>
        <vt:lpwstr/>
      </vt:variant>
      <vt:variant>
        <vt:i4>1638478</vt:i4>
      </vt:variant>
      <vt:variant>
        <vt:i4>297</vt:i4>
      </vt:variant>
      <vt:variant>
        <vt:i4>0</vt:i4>
      </vt:variant>
      <vt:variant>
        <vt:i4>5</vt:i4>
      </vt:variant>
      <vt:variant>
        <vt:lpwstr>http://images.google.co.uk/imgres?imgurl=http://upload.wikimedia.org/wikipedia/commons/thumb/4/45/A_small_cup_of_coffee.JPG/800px-A_small_cup_of_coffee.JPG&amp;imgrefurl=http://commons.wikimedia.org/wiki/Image:A_small_cup_of_coffee.JPG&amp;h=600&amp;w=800&amp;sz=72&amp;hl=en&amp;start=2&amp;um=1&amp;tbnid=7LGJWxF76RmciM:&amp;tbnh=107&amp;tbnw=143&amp;prev=/images%3Fq%3Dcup%2Bof%2Bcoffee%26um%3D1%26hl%3Den</vt:lpwstr>
      </vt:variant>
      <vt:variant>
        <vt:lpwstr/>
      </vt:variant>
      <vt:variant>
        <vt:i4>65607</vt:i4>
      </vt:variant>
      <vt:variant>
        <vt:i4>288</vt:i4>
      </vt:variant>
      <vt:variant>
        <vt:i4>0</vt:i4>
      </vt:variant>
      <vt:variant>
        <vt:i4>5</vt:i4>
      </vt:variant>
      <vt:variant>
        <vt:lpwstr>http://images.google.co.uk/imgres?imgurl=http://www.sz-wholesale.com/uploadFiles/pajamas_568.jpg&amp;imgrefurl=http://www.sz-wholesale.com/Search-Result/pajamas/&amp;h=353&amp;w=340&amp;sz=29&amp;hl=en&amp;start=1&amp;um=1&amp;tbnid=UinNs1C-Ho_QqM:&amp;tbnh=121&amp;tbnw=117&amp;prev=/images%3Fq%3Dpajamas%26um%3D1%26hl%3Den</vt:lpwstr>
      </vt:variant>
      <vt:variant>
        <vt:lpwstr/>
      </vt:variant>
      <vt:variant>
        <vt:i4>1376280</vt:i4>
      </vt:variant>
      <vt:variant>
        <vt:i4>279</vt:i4>
      </vt:variant>
      <vt:variant>
        <vt:i4>0</vt:i4>
      </vt:variant>
      <vt:variant>
        <vt:i4>5</vt:i4>
      </vt:variant>
      <vt:variant>
        <vt:lpwstr>http://images.google.co.uk/imgres?imgurl=http://www.global-b2b-network.com/direct/dbimage/50005424/Straight__Non_Stick_Saucepan.jpg&amp;imgrefurl=http://www.global-b2b-network.com/b2b/26/37/859/page1/&amp;h=360&amp;w=360&amp;sz=19&amp;hl=en&amp;start=4&amp;um=1&amp;tbnid=nLNlChHnU7G67M:&amp;tbnh=121&amp;tbnw=121&amp;prev=/images%3Fq%3Dsaucepan%26um%3D1%26hl%3Den</vt:lpwstr>
      </vt:variant>
      <vt:variant>
        <vt:lpwstr/>
      </vt:variant>
      <vt:variant>
        <vt:i4>458758</vt:i4>
      </vt:variant>
      <vt:variant>
        <vt:i4>273</vt:i4>
      </vt:variant>
      <vt:variant>
        <vt:i4>0</vt:i4>
      </vt:variant>
      <vt:variant>
        <vt:i4>5</vt:i4>
      </vt:variant>
      <vt:variant>
        <vt:lpwstr>http://images.google.co.uk/imgres?imgurl=http://www.penol.dk/upload/billeder/191_Scissors-3_blue.jpg&amp;imgrefurl=http://www.penol.dk/produktvisning.asp%3Fugid%3D65%26tid%3D30%26setlanguage%3D2&amp;h=415&amp;w=484&amp;sz=26&amp;hl=en&amp;start=5&amp;um=1&amp;tbnid=TURP-f5i7BgRxM:&amp;tbnh=111&amp;tbnw=129&amp;prev=/images%3Fq%3Dscissors%26um%3D1%26hl%3Den</vt:lpwstr>
      </vt:variant>
      <vt:variant>
        <vt:lpwstr/>
      </vt:variant>
      <vt:variant>
        <vt:i4>3407997</vt:i4>
      </vt:variant>
      <vt:variant>
        <vt:i4>267</vt:i4>
      </vt:variant>
      <vt:variant>
        <vt:i4>0</vt:i4>
      </vt:variant>
      <vt:variant>
        <vt:i4>5</vt:i4>
      </vt:variant>
      <vt:variant>
        <vt:lpwstr>http://images.google.co.uk/imgres?imgurl=http://www.bubblejam.net/brain/microwave.jpg&amp;imgrefurl=http://www.bubblejam.net/brain/science/&amp;h=298&amp;w=300&amp;sz=10&amp;hl=en&amp;start=2&amp;um=1&amp;tbnid=UogXaswlU8rbDM:&amp;tbnh=115&amp;tbnw=116&amp;prev=/images%3Fq%3Dmicrowave%26um%3D1%26hl%3Den</vt:lpwstr>
      </vt:variant>
      <vt:variant>
        <vt:lpwstr/>
      </vt:variant>
      <vt:variant>
        <vt:i4>3801190</vt:i4>
      </vt:variant>
      <vt:variant>
        <vt:i4>261</vt:i4>
      </vt:variant>
      <vt:variant>
        <vt:i4>0</vt:i4>
      </vt:variant>
      <vt:variant>
        <vt:i4>5</vt:i4>
      </vt:variant>
      <vt:variant>
        <vt:lpwstr>http://images.google.co.uk/imgres?imgurl=http://www.comparestoreprices.co.uk/images/ca/cannon-york-cooker-white.jpg&amp;imgrefurl=http://www.comparestoreprices.co.uk/electric-free-standing-ovens/cannon-york-cooker-white.asp&amp;h=298&amp;w=298&amp;sz=11&amp;hl=en&amp;start=2&amp;um=1&amp;tbnid=D8QwkvamPCj02M:&amp;tbnh=116&amp;tbnw=116&amp;prev=/images%3Fq%3Dcooker%26um%3D1%26hl%3Den</vt:lpwstr>
      </vt:variant>
      <vt:variant>
        <vt:lpwstr/>
      </vt:variant>
      <vt:variant>
        <vt:i4>4063271</vt:i4>
      </vt:variant>
      <vt:variant>
        <vt:i4>255</vt:i4>
      </vt:variant>
      <vt:variant>
        <vt:i4>0</vt:i4>
      </vt:variant>
      <vt:variant>
        <vt:i4>5</vt:i4>
      </vt:variant>
      <vt:variant>
        <vt:lpwstr>http://images.google.co.uk/imgres?imgurl=http://www.lakewoodconferences.com/direct/dbimage/50166068/Toaster.jpg&amp;imgrefurl=http://www.lakewoodconferences.com/catalog/93/95/463/toaster.html&amp;h=360&amp;w=360&amp;sz=14&amp;hl=en&amp;start=1&amp;um=1&amp;tbnid=HJI5h4BkMXiVCM:&amp;tbnh=121&amp;tbnw=121&amp;prev=/images%3Fq%3Dtoaster%26um%3D1%26hl%3Den</vt:lpwstr>
      </vt:variant>
      <vt:variant>
        <vt:lpwstr/>
      </vt:variant>
      <vt:variant>
        <vt:i4>5505052</vt:i4>
      </vt:variant>
      <vt:variant>
        <vt:i4>249</vt:i4>
      </vt:variant>
      <vt:variant>
        <vt:i4>0</vt:i4>
      </vt:variant>
      <vt:variant>
        <vt:i4>5</vt:i4>
      </vt:variant>
      <vt:variant>
        <vt:lpwstr>http://images.google.co.uk/imgres?imgurl=http://www.germes-online.com/direct/dbimage/50351255/Electric_Kettle.jpg&amp;imgrefurl=http://www.germes-online.com/catalog/93/95/475/49241/electric_kettle.html&amp;h=360&amp;w=360&amp;sz=23&amp;hl=en&amp;start=1&amp;um=1&amp;tbnid=EWPsQGpbWFPOKM:&amp;tbnh=121&amp;tbnw=121&amp;prev=/images%3Fq%3Dkettle%26um%3D1%26hl%3Den</vt:lpwstr>
      </vt:variant>
      <vt:variant>
        <vt:lpwstr/>
      </vt:variant>
      <vt:variant>
        <vt:i4>3080207</vt:i4>
      </vt:variant>
      <vt:variant>
        <vt:i4>243</vt:i4>
      </vt:variant>
      <vt:variant>
        <vt:i4>0</vt:i4>
      </vt:variant>
      <vt:variant>
        <vt:i4>5</vt:i4>
      </vt:variant>
      <vt:variant>
        <vt:lpwstr>http://images.google.co.uk/imgres?imgurl=http://www.bbc.co.uk/scotland/education/wwww/buildings/images/shopping/main_list.gif&amp;imgrefurl=http://www.bbc.co.uk/scotland/education/wwww/buildings/standard/shopping/%3Fitem%3Dlist&amp;h=290&amp;w=247&amp;sz=10&amp;hl=en&amp;start=3&amp;um=1&amp;tbnid=e9ElH6Hdgj18LM:&amp;tbnh=115&amp;tbnw=98&amp;prev=/images%3Fq%3Dshopping%2Blist%26um%3D1%26hl%3Den</vt:lpwstr>
      </vt:variant>
      <vt:variant>
        <vt:lpwstr/>
      </vt:variant>
      <vt:variant>
        <vt:i4>7143471</vt:i4>
      </vt:variant>
      <vt:variant>
        <vt:i4>237</vt:i4>
      </vt:variant>
      <vt:variant>
        <vt:i4>0</vt:i4>
      </vt:variant>
      <vt:variant>
        <vt:i4>5</vt:i4>
      </vt:variant>
      <vt:variant>
        <vt:lpwstr>http://images.google.co.uk/imgres?imgurl=http://www.thebarn.com.au/images/WHITEBOARD1.jpg&amp;imgrefurl=http://www.thebarn.com.au/index.php/cPath/40/&amp;h=304&amp;w=400&amp;sz=48&amp;hl=en&amp;start=9&amp;um=1&amp;tbnid=6Pwy6zCTzOYnYM:&amp;tbnh=94&amp;tbnw=124&amp;prev=/images%3Fq%3Dwhite%2Bboard%26um%3D1%26hl%3Den</vt:lpwstr>
      </vt:variant>
      <vt:variant>
        <vt:lpwstr/>
      </vt:variant>
      <vt:variant>
        <vt:i4>3407997</vt:i4>
      </vt:variant>
      <vt:variant>
        <vt:i4>228</vt:i4>
      </vt:variant>
      <vt:variant>
        <vt:i4>0</vt:i4>
      </vt:variant>
      <vt:variant>
        <vt:i4>5</vt:i4>
      </vt:variant>
      <vt:variant>
        <vt:lpwstr>http://images.google.co.uk/imgres?imgurl=http://www.bubblejam.net/brain/microwave.jpg&amp;imgrefurl=http://www.bubblejam.net/brain/science/&amp;h=298&amp;w=300&amp;sz=10&amp;hl=en&amp;start=2&amp;um=1&amp;tbnid=UogXaswlU8rbDM:&amp;tbnh=115&amp;tbnw=116&amp;prev=/images%3Fq%3Dmicrowave%26um%3D1%26hl%3Den</vt:lpwstr>
      </vt:variant>
      <vt:variant>
        <vt:lpwstr/>
      </vt:variant>
      <vt:variant>
        <vt:i4>3801190</vt:i4>
      </vt:variant>
      <vt:variant>
        <vt:i4>222</vt:i4>
      </vt:variant>
      <vt:variant>
        <vt:i4>0</vt:i4>
      </vt:variant>
      <vt:variant>
        <vt:i4>5</vt:i4>
      </vt:variant>
      <vt:variant>
        <vt:lpwstr>http://images.google.co.uk/imgres?imgurl=http://www.comparestoreprices.co.uk/images/ca/cannon-york-cooker-white.jpg&amp;imgrefurl=http://www.comparestoreprices.co.uk/electric-free-standing-ovens/cannon-york-cooker-white.asp&amp;h=298&amp;w=298&amp;sz=11&amp;hl=en&amp;start=2&amp;um=1&amp;tbnid=D8QwkvamPCj02M:&amp;tbnh=116&amp;tbnw=116&amp;prev=/images%3Fq%3Dcooker%26um%3D1%26hl%3Den</vt:lpwstr>
      </vt:variant>
      <vt:variant>
        <vt:lpwstr/>
      </vt:variant>
      <vt:variant>
        <vt:i4>7143544</vt:i4>
      </vt:variant>
      <vt:variant>
        <vt:i4>216</vt:i4>
      </vt:variant>
      <vt:variant>
        <vt:i4>0</vt:i4>
      </vt:variant>
      <vt:variant>
        <vt:i4>5</vt:i4>
      </vt:variant>
      <vt:variant>
        <vt:lpwstr>http://images.google.co.uk/imgres?imgurl=http://images.jupiterimages.com/common/detail/93/33/23043393.jpg&amp;imgrefurl=http://www.jupiterimages.com/itemDetail.aspx%3FitemID%3D23043393&amp;h=203&amp;w=250&amp;sz=27&amp;hl=en&amp;start=1&amp;um=1&amp;tbnid=yzWQE9jpb-3tMM:&amp;tbnh=90&amp;tbnw=111&amp;prev=/images%3Fq%3Dpreparing%2Bvegetables%26um%3D1%26hl%3Den</vt:lpwstr>
      </vt:variant>
      <vt:variant>
        <vt:lpwstr/>
      </vt:variant>
      <vt:variant>
        <vt:i4>7143471</vt:i4>
      </vt:variant>
      <vt:variant>
        <vt:i4>210</vt:i4>
      </vt:variant>
      <vt:variant>
        <vt:i4>0</vt:i4>
      </vt:variant>
      <vt:variant>
        <vt:i4>5</vt:i4>
      </vt:variant>
      <vt:variant>
        <vt:lpwstr>http://images.google.co.uk/imgres?imgurl=http://www.thebarn.com.au/images/WHITEBOARD1.jpg&amp;imgrefurl=http://www.thebarn.com.au/index.php/cPath/40/&amp;h=304&amp;w=400&amp;sz=48&amp;hl=en&amp;start=9&amp;um=1&amp;tbnid=6Pwy6zCTzOYnYM:&amp;tbnh=94&amp;tbnw=124&amp;prev=/images%3Fq%3Dwhite%2Bboard%26um%3D1%26hl%3Den</vt:lpwstr>
      </vt:variant>
      <vt:variant>
        <vt:lpwstr/>
      </vt:variant>
      <vt:variant>
        <vt:i4>2556001</vt:i4>
      </vt:variant>
      <vt:variant>
        <vt:i4>204</vt:i4>
      </vt:variant>
      <vt:variant>
        <vt:i4>0</vt:i4>
      </vt:variant>
      <vt:variant>
        <vt:i4>5</vt:i4>
      </vt:variant>
      <vt:variant>
        <vt:lpwstr>http://images.google.co.uk/imgres?imgurl=http://img.dailymail.co.uk/i/pix/2007/08_02/RoastDinner_468x332.jpg&amp;imgrefurl=http://www.dailymail.co.uk/pages/live/articles/news/news.html%3Fin_article_id%3D476413%26in_page_id%3D1770&amp;h=332&amp;w=468&amp;sz=45&amp;hl=en&amp;start=1&amp;um=1&amp;tbnid=ANVdrDu8ZfkCPM:&amp;tbnh=91&amp;tbnw=128&amp;prev=/images%3Fq%3Droast%2Bdinner%26um%3D1%26hl%3Den</vt:lpwstr>
      </vt:variant>
      <vt:variant>
        <vt:lpwstr/>
      </vt:variant>
      <vt:variant>
        <vt:i4>8192014</vt:i4>
      </vt:variant>
      <vt:variant>
        <vt:i4>195</vt:i4>
      </vt:variant>
      <vt:variant>
        <vt:i4>0</vt:i4>
      </vt:variant>
      <vt:variant>
        <vt:i4>5</vt:i4>
      </vt:variant>
      <vt:variant>
        <vt:lpwstr>http://images.google.co.uk/imgres?imgurl=http://www1.istockphoto.com/file_thumbview_approve/1668917/2/istockphoto_1668917_baked_beans_on_wholemeal_toast_against_white_background.jpg&amp;imgrefurl=http://jliu.wordpress.com/category/i-love-singapore/&amp;h=252&amp;w=380&amp;sz=37&amp;hl=en&amp;start=13&amp;um=1&amp;tbnid=tz52gsXgAv4HoM:&amp;tbnh=82&amp;tbnw=123&amp;prev=/images%3Fq%3Dbeans%2Bon%2Btoast%26um%3D1%26hl%3Den</vt:lpwstr>
      </vt:variant>
      <vt:variant>
        <vt:lpwstr/>
      </vt:variant>
      <vt:variant>
        <vt:i4>3670065</vt:i4>
      </vt:variant>
      <vt:variant>
        <vt:i4>189</vt:i4>
      </vt:variant>
      <vt:variant>
        <vt:i4>0</vt:i4>
      </vt:variant>
      <vt:variant>
        <vt:i4>5</vt:i4>
      </vt:variant>
      <vt:variant>
        <vt:lpwstr>http://images.google.co.uk/imgres?imgurl=http://images.jupiterimages.com/common/detail/79/18/23411879.jpg&amp;imgrefurl=http://www.jupiterimages.com/itemDetail.aspx%3FitemID%3D23411879&amp;h=168&amp;w=250&amp;sz=22&amp;hl=en&amp;start=3&amp;um=1&amp;tbnid=0KCkk1MGCfwv2M:&amp;tbnh=75&amp;tbnw=111&amp;prev=/images%3Fq%3Dpacked%2Blunch%26um%3D1%26hl%3Den</vt:lpwstr>
      </vt:variant>
      <vt:variant>
        <vt:lpwstr/>
      </vt:variant>
      <vt:variant>
        <vt:i4>5177465</vt:i4>
      </vt:variant>
      <vt:variant>
        <vt:i4>183</vt:i4>
      </vt:variant>
      <vt:variant>
        <vt:i4>0</vt:i4>
      </vt:variant>
      <vt:variant>
        <vt:i4>5</vt:i4>
      </vt:variant>
      <vt:variant>
        <vt:lpwstr>http://images.google.co.uk/imgres?imgurl=http://www.freedigitalphotos.net/image/s_orangejuice.jpg&amp;imgrefurl=http://www.freedigitalphotos.net/details.php%3Fgid%3D140%26sgid%3D%26pid%3D1497&amp;h=375&amp;w=500&amp;sz=86&amp;hl=en&amp;start=5&amp;um=1&amp;tbnid=3XOfGJgh8IQrzM:&amp;tbnh=98&amp;tbnw=130&amp;prev=/images%3Fq%3Dorange%2Bjuice%26um%3D1%26hl%3Den</vt:lpwstr>
      </vt:variant>
      <vt:variant>
        <vt:lpwstr/>
      </vt:variant>
      <vt:variant>
        <vt:i4>6094944</vt:i4>
      </vt:variant>
      <vt:variant>
        <vt:i4>177</vt:i4>
      </vt:variant>
      <vt:variant>
        <vt:i4>0</vt:i4>
      </vt:variant>
      <vt:variant>
        <vt:i4>5</vt:i4>
      </vt:variant>
      <vt:variant>
        <vt:lpwstr>http://images.google.co.uk/imgres?imgurl=http://www.pachd.com/free-images/food-images/coffee-cup-01.jpg&amp;imgrefurl=http://www.pachd.com/free-images/food-images.html&amp;h=768&amp;w=1024&amp;sz=174&amp;hl=en&amp;start=4&amp;um=1&amp;tbnid=6GiJga_5giBNMM:&amp;tbnh=113&amp;tbnw=150&amp;prev=/images%3Fq%3Dcup%2Bof%2Bcoffee%26um%3D1%26hl%3Den</vt:lpwstr>
      </vt:variant>
      <vt:variant>
        <vt:lpwstr/>
      </vt:variant>
      <vt:variant>
        <vt:i4>3604535</vt:i4>
      </vt:variant>
      <vt:variant>
        <vt:i4>171</vt:i4>
      </vt:variant>
      <vt:variant>
        <vt:i4>0</vt:i4>
      </vt:variant>
      <vt:variant>
        <vt:i4>5</vt:i4>
      </vt:variant>
      <vt:variant>
        <vt:lpwstr>http://images.google.co.uk/imgres?imgurl=http://www.recipes4us.co.uk/images/Sandwich.jpg&amp;imgrefurl=http://www.recipes4us.co.uk/British%2520Sandwich%2520Week.htm&amp;h=1104&amp;w=1722&amp;sz=542&amp;hl=en&amp;start=2&amp;um=1&amp;tbnid=7tpHGUuhcm2RDM:&amp;tbnh=96&amp;tbnw=150&amp;prev=/images%3Fq%3Dsandwich%26um%3D1%26hl%3Den</vt:lpwstr>
      </vt:variant>
      <vt:variant>
        <vt:lpwstr/>
      </vt:variant>
      <vt:variant>
        <vt:i4>7078009</vt:i4>
      </vt:variant>
      <vt:variant>
        <vt:i4>162</vt:i4>
      </vt:variant>
      <vt:variant>
        <vt:i4>0</vt:i4>
      </vt:variant>
      <vt:variant>
        <vt:i4>5</vt:i4>
      </vt:variant>
      <vt:variant>
        <vt:lpwstr>http://images.google.co.uk/imgres?imgurl=http://picnic.ciao.com/uk/1646802.jpg&amp;imgrefurl=http://www.ciao.co.uk/Morning_Fresh_Washing_Up_Liquid__72317&amp;h=300&amp;w=400&amp;sz=15&amp;hl=en&amp;start=18&amp;um=1&amp;tbnid=PBeewyYdFG6RpM:&amp;tbnh=93&amp;tbnw=124&amp;prev=/images%3Fq%3Dwashing%2Bup%26um%3D1%26hl%3Den</vt:lpwstr>
      </vt:variant>
      <vt:variant>
        <vt:lpwstr/>
      </vt:variant>
      <vt:variant>
        <vt:i4>6815833</vt:i4>
      </vt:variant>
      <vt:variant>
        <vt:i4>156</vt:i4>
      </vt:variant>
      <vt:variant>
        <vt:i4>0</vt:i4>
      </vt:variant>
      <vt:variant>
        <vt:i4>5</vt:i4>
      </vt:variant>
      <vt:variant>
        <vt:lpwstr>http://images.google.co.uk/imgres?imgurl=http://www.purenature.de/bilder/81231/Cornflakes_ungesuesst.jpg&amp;imgrefurl=http://brokencoffee.blogspot.com/&amp;h=395&amp;w=400&amp;sz=40&amp;hl=en&amp;start=8&amp;um=1&amp;tbnid=IOH_UoT-_QynQM:&amp;tbnh=122&amp;tbnw=124&amp;prev=/images%3Fq%3Dcornflakes%26um%3D1%26hl%3Den</vt:lpwstr>
      </vt:variant>
      <vt:variant>
        <vt:lpwstr/>
      </vt:variant>
      <vt:variant>
        <vt:i4>7209073</vt:i4>
      </vt:variant>
      <vt:variant>
        <vt:i4>150</vt:i4>
      </vt:variant>
      <vt:variant>
        <vt:i4>0</vt:i4>
      </vt:variant>
      <vt:variant>
        <vt:i4>5</vt:i4>
      </vt:variant>
      <vt:variant>
        <vt:lpwstr>http://images.google.co.uk/imgres?imgurl=http://pro.corbis.com/images/42-15880920.jpg%3Fsize%3D572%26uid%3D%257BDED4D7E2-A241-4478-AB53-3E346083E598%257D&amp;imgrefurl=http://pro.corbis.com/search/Enlargement.aspx%3FCID%3Disg%26mediauid%3DDED4D7E2-A241-4478-AB53-3E346083E598&amp;h=301&amp;w=400&amp;sz=40&amp;hl=en&amp;start=18&amp;um=1&amp;tbnid=sMjjCRIunPvcBM:&amp;tbnh=93&amp;tbnw=124&amp;prev=/images%3Fq%3Dbutter%2Bbread%26um%3D1%26hl%3Den</vt:lpwstr>
      </vt:variant>
      <vt:variant>
        <vt:lpwstr/>
      </vt:variant>
      <vt:variant>
        <vt:i4>7405644</vt:i4>
      </vt:variant>
      <vt:variant>
        <vt:i4>144</vt:i4>
      </vt:variant>
      <vt:variant>
        <vt:i4>0</vt:i4>
      </vt:variant>
      <vt:variant>
        <vt:i4>5</vt:i4>
      </vt:variant>
      <vt:variant>
        <vt:lpwstr>http://images.google.co.uk/imgres?imgurl=http://blogs.venturacountystar.com/vcs/dennert/archives/toast.jpg&amp;imgrefurl=http://blogs.venturacountystar.com/vcs/dennert/archives/2006/10/speaker_pelosi.html&amp;h=400&amp;w=374&amp;sz=35&amp;hl=en&amp;start=10&amp;um=1&amp;tbnid=2bRnn8WOQpQ4MM:&amp;tbnh=124&amp;tbnw=116&amp;prev=/images%3Fq%3Dtoast%26um%3D1%26hl%3Den</vt:lpwstr>
      </vt:variant>
      <vt:variant>
        <vt:lpwstr/>
      </vt:variant>
      <vt:variant>
        <vt:i4>8257589</vt:i4>
      </vt:variant>
      <vt:variant>
        <vt:i4>138</vt:i4>
      </vt:variant>
      <vt:variant>
        <vt:i4>0</vt:i4>
      </vt:variant>
      <vt:variant>
        <vt:i4>5</vt:i4>
      </vt:variant>
      <vt:variant>
        <vt:lpwstr>http://images.google.co.uk/imgres?imgurl=http://www.homehealthcarecentre.com/products/product_images/teapottipper.jpg&amp;imgrefurl=http://www.homehealthcarecentre.com/Kitchen_Aids.htm&amp;h=361&amp;w=300&amp;sz=10&amp;hl=en&amp;start=17&amp;um=1&amp;tbnid=3dWz5xqGZwIStM:&amp;tbnh=121&amp;tbnw=101&amp;prev=/images%3Fq%3Dkettle%2Bpouring%2Binto%2Bcup%26um%3D1%26hl%3Den</vt:lpwstr>
      </vt:variant>
      <vt:variant>
        <vt:lpwstr/>
      </vt:variant>
      <vt:variant>
        <vt:i4>4587528</vt:i4>
      </vt:variant>
      <vt:variant>
        <vt:i4>132</vt:i4>
      </vt:variant>
      <vt:variant>
        <vt:i4>0</vt:i4>
      </vt:variant>
      <vt:variant>
        <vt:i4>5</vt:i4>
      </vt:variant>
      <vt:variant>
        <vt:lpwstr>http://images.google.co.uk/imgres?imgurl=http://upload.wikimedia.org/wikipedia/commons/1/15/Tick-red.png&amp;imgrefurl=http://commons.wikimedia.org/wiki/File:Tick-red.png&amp;usg=__vmRk5ZTLYX0-ZYVtSP02UduAdhA=&amp;h=189&amp;w=200&amp;sz=21&amp;hl=en&amp;start=4&amp;um=1&amp;itbs=1&amp;tbnid=pjN2D77jYY8OQM:&amp;tbnh=98&amp;tbnw=104&amp;prev=/images%3Fq%3Dred%2Btick%26um%3D1%26hl%3Den%26safe%3Dactive%26sa%3DN%26tbs%3Disch:1</vt:lpwstr>
      </vt:variant>
      <vt:variant>
        <vt:lpwstr/>
      </vt:variant>
      <vt:variant>
        <vt:i4>4587528</vt:i4>
      </vt:variant>
      <vt:variant>
        <vt:i4>123</vt:i4>
      </vt:variant>
      <vt:variant>
        <vt:i4>0</vt:i4>
      </vt:variant>
      <vt:variant>
        <vt:i4>5</vt:i4>
      </vt:variant>
      <vt:variant>
        <vt:lpwstr>http://images.google.co.uk/imgres?imgurl=http://upload.wikimedia.org/wikipedia/commons/1/15/Tick-red.png&amp;imgrefurl=http://commons.wikimedia.org/wiki/File:Tick-red.png&amp;usg=__vmRk5ZTLYX0-ZYVtSP02UduAdhA=&amp;h=189&amp;w=200&amp;sz=21&amp;hl=en&amp;start=4&amp;um=1&amp;itbs=1&amp;tbnid=pjN2D77jYY8OQM:&amp;tbnh=98&amp;tbnw=104&amp;prev=/images%3Fq%3Dred%2Btick%26um%3D1%26hl%3Den%26safe%3Dactive%26sa%3DN%26tbs%3Disch:1</vt:lpwstr>
      </vt:variant>
      <vt:variant>
        <vt:lpwstr/>
      </vt:variant>
      <vt:variant>
        <vt:i4>4587528</vt:i4>
      </vt:variant>
      <vt:variant>
        <vt:i4>120</vt:i4>
      </vt:variant>
      <vt:variant>
        <vt:i4>0</vt:i4>
      </vt:variant>
      <vt:variant>
        <vt:i4>5</vt:i4>
      </vt:variant>
      <vt:variant>
        <vt:lpwstr>http://images.google.co.uk/imgres?imgurl=http://upload.wikimedia.org/wikipedia/commons/1/15/Tick-red.png&amp;imgrefurl=http://commons.wikimedia.org/wiki/File:Tick-red.png&amp;usg=__vmRk5ZTLYX0-ZYVtSP02UduAdhA=&amp;h=189&amp;w=200&amp;sz=21&amp;hl=en&amp;start=4&amp;um=1&amp;itbs=1&amp;tbnid=pjN2D77jYY8OQM:&amp;tbnh=98&amp;tbnw=104&amp;prev=/images%3Fq%3Dred%2Btick%26um%3D1%26hl%3Den%26safe%3Dactive%26sa%3DN%26tbs%3Disch:1</vt:lpwstr>
      </vt:variant>
      <vt:variant>
        <vt:lpwstr/>
      </vt:variant>
      <vt:variant>
        <vt:i4>4587528</vt:i4>
      </vt:variant>
      <vt:variant>
        <vt:i4>117</vt:i4>
      </vt:variant>
      <vt:variant>
        <vt:i4>0</vt:i4>
      </vt:variant>
      <vt:variant>
        <vt:i4>5</vt:i4>
      </vt:variant>
      <vt:variant>
        <vt:lpwstr>http://images.google.co.uk/imgres?imgurl=http://upload.wikimedia.org/wikipedia/commons/1/15/Tick-red.png&amp;imgrefurl=http://commons.wikimedia.org/wiki/File:Tick-red.png&amp;usg=__vmRk5ZTLYX0-ZYVtSP02UduAdhA=&amp;h=189&amp;w=200&amp;sz=21&amp;hl=en&amp;start=4&amp;um=1&amp;itbs=1&amp;tbnid=pjN2D77jYY8OQM:&amp;tbnh=98&amp;tbnw=104&amp;prev=/images%3Fq%3Dred%2Btick%26um%3D1%26hl%3Den%26safe%3Dactive%26sa%3DN%26tbs%3Disch:1</vt:lpwstr>
      </vt:variant>
      <vt:variant>
        <vt:lpwstr/>
      </vt:variant>
      <vt:variant>
        <vt:i4>2293871</vt:i4>
      </vt:variant>
      <vt:variant>
        <vt:i4>108</vt:i4>
      </vt:variant>
      <vt:variant>
        <vt:i4>0</vt:i4>
      </vt:variant>
      <vt:variant>
        <vt:i4>5</vt:i4>
      </vt:variant>
      <vt:variant>
        <vt:lpwstr>http://images.google.co.uk/imgres?imgurl=http://www.hairstyling.co.uk/acatalog/etiturbo.jpg&amp;imgrefurl=http://www.hairstyling.co.uk/acatalog/Dryers.html&amp;h=478&amp;w=500&amp;sz=16&amp;hl=en&amp;start=5&amp;tbnid=7ikxM68wmCvpAM:&amp;tbnh=124&amp;tbnw=130&amp;prev=/images%3Fq%3DHair%2Bdryer%26gbv%3D2%26hl%3Den</vt:lpwstr>
      </vt:variant>
      <vt:variant>
        <vt:lpwstr/>
      </vt:variant>
      <vt:variant>
        <vt:i4>5898255</vt:i4>
      </vt:variant>
      <vt:variant>
        <vt:i4>102</vt:i4>
      </vt:variant>
      <vt:variant>
        <vt:i4>0</vt:i4>
      </vt:variant>
      <vt:variant>
        <vt:i4>5</vt:i4>
      </vt:variant>
      <vt:variant>
        <vt:lpwstr>http://images.google.co.uk/imgres?imgurl=http://www.quickandsimple.com/images/photo_img/AIV8_cushion-brush-071016.jpg&amp;imgrefurl=http://www.quickandsimple.com/photos/photo.php%3Fid%3D877%26menu%3D0&amp;h=400&amp;w=355&amp;sz=41&amp;hl=en&amp;start=11&amp;tbnid=jHxXTBnJc-WwHM:&amp;tbnh=124&amp;tbnw=110&amp;prev=/images%3Fq%3DHair%2Bbrush%26gbv%3D2%26hl%3Den%26sa%3DX</vt:lpwstr>
      </vt:variant>
      <vt:variant>
        <vt:lpwstr/>
      </vt:variant>
      <vt:variant>
        <vt:i4>3932282</vt:i4>
      </vt:variant>
      <vt:variant>
        <vt:i4>90</vt:i4>
      </vt:variant>
      <vt:variant>
        <vt:i4>0</vt:i4>
      </vt:variant>
      <vt:variant>
        <vt:i4>5</vt:i4>
      </vt:variant>
      <vt:variant>
        <vt:lpwstr>http://images.google.co.uk/imgres?imgurl=http://images.jupiterimages.com/common/detail/87/18/23381887.jpg&amp;imgrefurl=http://www.jupiterimages.com/itemDetail.aspx%3FitemID%3D23381887&amp;h=250&amp;w=166&amp;sz=22&amp;hl=en&amp;start=1&amp;tbnid=vLPKrtQxRgXlOM:&amp;tbnh=111&amp;tbnw=74&amp;prev=/images%3Fq%3Dwalking%2Bthrough%2Ba%2Bdoor%26gbv%3D2%26hl%3Den</vt:lpwstr>
      </vt:variant>
      <vt:variant>
        <vt:lpwstr/>
      </vt:variant>
      <vt:variant>
        <vt:i4>2555957</vt:i4>
      </vt:variant>
      <vt:variant>
        <vt:i4>84</vt:i4>
      </vt:variant>
      <vt:variant>
        <vt:i4>0</vt:i4>
      </vt:variant>
      <vt:variant>
        <vt:i4>5</vt:i4>
      </vt:variant>
      <vt:variant>
        <vt:lpwstr>http://images.google.co.uk/imgres?imgurl=http://www.germes-online.com/direct/dbimage/50190946/Telephone_Set.jpg&amp;imgrefurl=http://www.germes-online.com/catalog/88/1053/291859/telephone_set.html&amp;h=360&amp;w=360&amp;sz=18&amp;hl=en&amp;start=1&amp;tbnid=aN0PyC9VIThoeM:&amp;tbnh=121&amp;tbnw=121&amp;prev=/images%3Fq%3Dtelephone%26gbv%3D2%26hl%3Den</vt:lpwstr>
      </vt:variant>
      <vt:variant>
        <vt:lpwstr/>
      </vt:variant>
      <vt:variant>
        <vt:i4>3145763</vt:i4>
      </vt:variant>
      <vt:variant>
        <vt:i4>78</vt:i4>
      </vt:variant>
      <vt:variant>
        <vt:i4>0</vt:i4>
      </vt:variant>
      <vt:variant>
        <vt:i4>5</vt:i4>
      </vt:variant>
      <vt:variant>
        <vt:lpwstr>http://images.google.co.uk/imgres?imgurl=http://www.fsboprimer.com/images/Knockingsmall.jpg&amp;imgrefurl=http://www.fsboprimer.com/selling.html&amp;h=200&amp;w=300&amp;sz=14&amp;hl=en&amp;start=5&amp;tbnid=0wjqUM1DlbRgrM:&amp;tbnh=77&amp;tbnw=116&amp;prev=/images%3Fq%3Dknock%2Bon%2Bthe%2Bdoor%26gbv%3D2%26hl%3Den</vt:lpwstr>
      </vt:variant>
      <vt:variant>
        <vt:lpwstr/>
      </vt:variant>
      <vt:variant>
        <vt:i4>4128895</vt:i4>
      </vt:variant>
      <vt:variant>
        <vt:i4>72</vt:i4>
      </vt:variant>
      <vt:variant>
        <vt:i4>0</vt:i4>
      </vt:variant>
      <vt:variant>
        <vt:i4>5</vt:i4>
      </vt:variant>
      <vt:variant>
        <vt:lpwstr>http://images.google.co.uk/imgres?imgurl=http://www.heartratemonitorsusa.com/Images/TZ-2004/category-page-images/compare-page-images/compare-alarm-clock.JPG&amp;imgrefurl=http://www.incendiarylit.com/category/firestarter/&amp;h=2000&amp;w=1500&amp;sz=1963&amp;hl=en&amp;start=3&amp;tbnid=jtdhtfHkXitBrM:&amp;tbnh=150&amp;tbnw=113&amp;prev=/images%3Fq%3Dalarm%2Bclock%26gbv%3D2%26hl%3Den</vt:lpwstr>
      </vt:variant>
      <vt:variant>
        <vt:lpwstr/>
      </vt:variant>
      <vt:variant>
        <vt:i4>196727</vt:i4>
      </vt:variant>
      <vt:variant>
        <vt:i4>66</vt:i4>
      </vt:variant>
      <vt:variant>
        <vt:i4>0</vt:i4>
      </vt:variant>
      <vt:variant>
        <vt:i4>5</vt:i4>
      </vt:variant>
      <vt:variant>
        <vt:lpwstr>http://images.google.co.uk/imgres?imgurl=http://lh3.google.com/_84s2rvoIH_I/R09Kc_to-XI/AAAAAAAAAKA/swia5f0pLTQ/s800/Rolex1.jpg&amp;imgrefurl=http://picasaweb.google.com/lh/photo/hhA7LfEvMn7ExbYTLra20A&amp;h=400&amp;w=400&amp;sz=41&amp;hl=en&amp;start=13&amp;tbnid=zNQSO8ebAL8Y2M:&amp;tbnh=124&amp;tbnw=124&amp;prev=/images%3Fq%3Dladies%2Bwrist%2Bwatch%26gbv%3D2%26hl%3Den</vt:lpwstr>
      </vt:variant>
      <vt:variant>
        <vt:lpwstr/>
      </vt:variant>
      <vt:variant>
        <vt:i4>29</vt:i4>
      </vt:variant>
      <vt:variant>
        <vt:i4>60</vt:i4>
      </vt:variant>
      <vt:variant>
        <vt:i4>0</vt:i4>
      </vt:variant>
      <vt:variant>
        <vt:i4>5</vt:i4>
      </vt:variant>
      <vt:variant>
        <vt:lpwstr>http://images.google.co.uk/imgres?imgurl=http://www.mrgadget.com.au/catalog/images/o2_XphoneII_mobile_phone_image.gif&amp;imgrefurl=http://www.mrgadget.com.au/catalog/o2-xphone-ii-mobile-phone-w128mb-mini-sd-memory-card-p-600.html&amp;h=375&amp;w=375&amp;sz=25&amp;hl=en&amp;start=1&amp;um=1&amp;tbnid=H4Nuf1JmGXk74M:&amp;tbnh=122&amp;tbnw=122&amp;prev=/images%3Fq%3Dmobile%2Bphone%26um%3D1%26hl%3Den</vt:lpwstr>
      </vt:variant>
      <vt:variant>
        <vt:lpwstr/>
      </vt:variant>
      <vt:variant>
        <vt:i4>2555957</vt:i4>
      </vt:variant>
      <vt:variant>
        <vt:i4>54</vt:i4>
      </vt:variant>
      <vt:variant>
        <vt:i4>0</vt:i4>
      </vt:variant>
      <vt:variant>
        <vt:i4>5</vt:i4>
      </vt:variant>
      <vt:variant>
        <vt:lpwstr>http://images.google.co.uk/imgres?imgurl=http://www.germes-online.com/direct/dbimage/50190946/Telephone_Set.jpg&amp;imgrefurl=http://www.germes-online.com/catalog/88/1053/291859/telephone_set.html&amp;h=360&amp;w=360&amp;sz=18&amp;hl=en&amp;start=1&amp;tbnid=aN0PyC9VIThoeM:&amp;tbnh=121&amp;tbnw=121&amp;prev=/images%3Fq%3Dtelephone%26gbv%3D2%26hl%3Den</vt:lpwstr>
      </vt:variant>
      <vt:variant>
        <vt:lpwstr/>
      </vt:variant>
      <vt:variant>
        <vt:i4>983088</vt:i4>
      </vt:variant>
      <vt:variant>
        <vt:i4>45</vt:i4>
      </vt:variant>
      <vt:variant>
        <vt:i4>0</vt:i4>
      </vt:variant>
      <vt:variant>
        <vt:i4>5</vt:i4>
      </vt:variant>
      <vt:variant>
        <vt:lpwstr>http://images.google.co.uk/imgres?imgurl=http://www.spectronicsinoz.com/images/product/dynavox_mt4.jpg&amp;imgrefurl=http://www.spectronicsinoz.com/product/16314&amp;usg=__HEvCMp-gjyfJJXVdsmgLjvPy5l8=&amp;h=217&amp;w=282&amp;sz=21&amp;hl=en&amp;start=9&amp;itbs=1&amp;tbnid=4Vw-CpxseaA7mM:&amp;tbnh=88&amp;tbnw=114&amp;prev=/images%3Fq%3DDynavox%26hl%3Den%26safe%3Dactive%26sa%3DX%26gbv%3D2%26tbs%3Disch:1</vt:lpwstr>
      </vt:variant>
      <vt:variant>
        <vt:lpwstr/>
      </vt:variant>
      <vt:variant>
        <vt:i4>2687018</vt:i4>
      </vt:variant>
      <vt:variant>
        <vt:i4>39</vt:i4>
      </vt:variant>
      <vt:variant>
        <vt:i4>0</vt:i4>
      </vt:variant>
      <vt:variant>
        <vt:i4>5</vt:i4>
      </vt:variant>
      <vt:variant>
        <vt:lpwstr>http://images.google.co.uk/imgres?imgurl=http://www.k-3teacherresources.com/images/using-makaton-to-help-students-develop-rereading-skills-21533.jpg&amp;imgrefurl=http://www.k-3teacherresources.com/using-makaton-to-help-students-develop-rereading-skills.html&amp;usg=__LLwf7nHK-fH5qgZ1mTl24HE_EFs=&amp;h=157&amp;w=171&amp;sz=10&amp;hl=en&amp;start=6&amp;itbs=1&amp;tbnid=urBjtLY2XcEz8M:&amp;tbnh=92&amp;tbnw=100&amp;prev=/images%3Fq%3DMakaton%26hl%3Den%26safe%3Dactive%26gbv%3D2%26tbs%3Disch:1</vt:lpwstr>
      </vt:variant>
      <vt:variant>
        <vt:lpwstr/>
      </vt:variant>
      <vt:variant>
        <vt:i4>2097240</vt:i4>
      </vt:variant>
      <vt:variant>
        <vt:i4>33</vt:i4>
      </vt:variant>
      <vt:variant>
        <vt:i4>0</vt:i4>
      </vt:variant>
      <vt:variant>
        <vt:i4>5</vt:i4>
      </vt:variant>
      <vt:variant>
        <vt:lpwstr>http://images.google.co.uk/imgres?imgurl=http://www.uiowa.edu/~fyi/issues/issues2004_v42/04012005/photos/FYI%2520400/ILd-03-05-3974-TJ-02.jpg&amp;imgrefurl=http://learnesl.blogspot.com/2007/05/sign-language.html&amp;h=400&amp;w=400&amp;sz=29&amp;hl=en&amp;start=24&amp;um=1&amp;tbnid=C1S0u66DRixWQM:&amp;tbnh=124&amp;tbnw=124&amp;prev=/images%3Fq%3Dsign%2Blanguage%26start%3D20%26ndsp%3D20%26um%3D1%26hl%3Den%26sa%3DN</vt:lpwstr>
      </vt:variant>
      <vt:variant>
        <vt:lpwstr/>
      </vt:variant>
      <vt:variant>
        <vt:i4>8192070</vt:i4>
      </vt:variant>
      <vt:variant>
        <vt:i4>27</vt:i4>
      </vt:variant>
      <vt:variant>
        <vt:i4>0</vt:i4>
      </vt:variant>
      <vt:variant>
        <vt:i4>5</vt:i4>
      </vt:variant>
      <vt:variant>
        <vt:lpwstr>http://images.google.co.uk/imgres?imgurl=http://fototiller.com/blog/wp-content/uploads/2007/04/popup_album.jpg&amp;imgrefurl=http://fototiller.com/blog/2007/04/&amp;h=330&amp;w=468&amp;sz=38&amp;hl=en&amp;start=1&amp;um=1&amp;tbnid=dNxuHLBAq1EA0M:&amp;tbnh=90&amp;tbnw=128&amp;prev=/images%3Fq%3Dphoto%2Balbum%26um%3D1%26hl%3Den</vt:lpwstr>
      </vt:variant>
      <vt:variant>
        <vt:lpwstr/>
      </vt:variant>
      <vt:variant>
        <vt:i4>7733298</vt:i4>
      </vt:variant>
      <vt:variant>
        <vt:i4>21</vt:i4>
      </vt:variant>
      <vt:variant>
        <vt:i4>0</vt:i4>
      </vt:variant>
      <vt:variant>
        <vt:i4>5</vt:i4>
      </vt:variant>
      <vt:variant>
        <vt:lpwstr>http://images.google.co.uk/imgres?imgurl=http://edushop.edu4kids.com/catalog/images/products/CAF1300AV_big.gif&amp;imgrefurl=http://www.stheoutlawtorn.com/marchives/2005_06_01_archives.php&amp;h=339&amp;w=400&amp;sz=75&amp;hl=en&amp;start=6&amp;um=1&amp;tbnid=pLgvKBOq-r9jhM:&amp;tbnh=105&amp;tbnw=124&amp;prev=/images%3Fq%3DtAPE%2BrECORDER%26um%3D1%26hl%3Den</vt:lpwstr>
      </vt:variant>
      <vt:variant>
        <vt:lpwstr/>
      </vt:variant>
      <vt:variant>
        <vt:i4>4587528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co.uk/imgres?imgurl=http://upload.wikimedia.org/wikipedia/commons/1/15/Tick-red.png&amp;imgrefurl=http://commons.wikimedia.org/wiki/File:Tick-red.png&amp;usg=__vmRk5ZTLYX0-ZYVtSP02UduAdhA=&amp;h=189&amp;w=200&amp;sz=21&amp;hl=en&amp;start=4&amp;um=1&amp;itbs=1&amp;tbnid=pjN2D77jYY8OQM:&amp;tbnh=98&amp;tbnw=104&amp;prev=/images%3Fq%3Dred%2Btick%26um%3D1%26hl%3Den%26safe%3Dactive%26sa%3DN%26tbs%3Disch:1</vt:lpwstr>
      </vt:variant>
      <vt:variant>
        <vt:lpwstr/>
      </vt:variant>
      <vt:variant>
        <vt:i4>1966108</vt:i4>
      </vt:variant>
      <vt:variant>
        <vt:i4>57984</vt:i4>
      </vt:variant>
      <vt:variant>
        <vt:i4>1282</vt:i4>
      </vt:variant>
      <vt:variant>
        <vt:i4>4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58137</vt:i4>
      </vt:variant>
      <vt:variant>
        <vt:i4>1283</vt:i4>
      </vt:variant>
      <vt:variant>
        <vt:i4>4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58280</vt:i4>
      </vt:variant>
      <vt:variant>
        <vt:i4>1284</vt:i4>
      </vt:variant>
      <vt:variant>
        <vt:i4>4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65997</vt:i4>
      </vt:variant>
      <vt:variant>
        <vt:i4>1311</vt:i4>
      </vt:variant>
      <vt:variant>
        <vt:i4>4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66155</vt:i4>
      </vt:variant>
      <vt:variant>
        <vt:i4>1312</vt:i4>
      </vt:variant>
      <vt:variant>
        <vt:i4>4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66351</vt:i4>
      </vt:variant>
      <vt:variant>
        <vt:i4>1313</vt:i4>
      </vt:variant>
      <vt:variant>
        <vt:i4>4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66512</vt:i4>
      </vt:variant>
      <vt:variant>
        <vt:i4>1314</vt:i4>
      </vt:variant>
      <vt:variant>
        <vt:i4>4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70002</vt:i4>
      </vt:variant>
      <vt:variant>
        <vt:i4>1320</vt:i4>
      </vt:variant>
      <vt:variant>
        <vt:i4>4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70139</vt:i4>
      </vt:variant>
      <vt:variant>
        <vt:i4>1321</vt:i4>
      </vt:variant>
      <vt:variant>
        <vt:i4>4</vt:i4>
      </vt:variant>
      <vt:variant>
        <vt:lpwstr>http://www.clker.com/cliparts/1/1/9/2/12065738771352376078Arnoud999_Right_or_wrong_5.svg.med.png</vt:lpwstr>
      </vt:variant>
      <vt:variant>
        <vt:lpwstr/>
      </vt:variant>
      <vt:variant>
        <vt:i4>1966108</vt:i4>
      </vt:variant>
      <vt:variant>
        <vt:i4>73926</vt:i4>
      </vt:variant>
      <vt:variant>
        <vt:i4>1323</vt:i4>
      </vt:variant>
      <vt:variant>
        <vt:i4>4</vt:i4>
      </vt:variant>
      <vt:variant>
        <vt:lpwstr>http://www.clker.com/cliparts/1/1/9/2/12065738771352376078Arnoud999_Right_or_wrong_5.svg.med.png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Plan</dc:title>
  <dc:creator>barbara</dc:creator>
  <cp:lastModifiedBy>Managh, Fiona</cp:lastModifiedBy>
  <cp:revision>2</cp:revision>
  <cp:lastPrinted>2018-04-12T10:52:00Z</cp:lastPrinted>
  <dcterms:created xsi:type="dcterms:W3CDTF">2018-10-23T07:58:00Z</dcterms:created>
  <dcterms:modified xsi:type="dcterms:W3CDTF">2018-10-23T07:58:00Z</dcterms:modified>
</cp:coreProperties>
</file>