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8A9" w:rsidRDefault="00BC32D0" w:rsidP="00BC32D0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BC32D0">
        <w:rPr>
          <w:rFonts w:ascii="Arial" w:hAnsi="Arial" w:cs="Arial"/>
          <w:b/>
          <w:sz w:val="36"/>
          <w:szCs w:val="36"/>
          <w:u w:val="single"/>
        </w:rPr>
        <w:t>How to Change your Security Questions</w:t>
      </w:r>
    </w:p>
    <w:p w:rsidR="00BC32D0" w:rsidRDefault="00BC32D0" w:rsidP="00BC32D0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BC32D0" w:rsidRPr="009B15C7" w:rsidRDefault="00BC32D0" w:rsidP="00BC32D0">
      <w:pPr>
        <w:rPr>
          <w:rFonts w:ascii="Arial" w:hAnsi="Arial" w:cs="Arial"/>
          <w:sz w:val="28"/>
          <w:szCs w:val="28"/>
        </w:rPr>
      </w:pPr>
      <w:r w:rsidRPr="009B15C7">
        <w:rPr>
          <w:rFonts w:ascii="Arial" w:hAnsi="Arial" w:cs="Arial"/>
          <w:sz w:val="28"/>
          <w:szCs w:val="28"/>
        </w:rPr>
        <w:t>Hover over your name at the top, and click on Account</w:t>
      </w:r>
    </w:p>
    <w:p w:rsidR="00BC32D0" w:rsidRPr="009B15C7" w:rsidRDefault="00BC32D0" w:rsidP="00BC32D0">
      <w:pPr>
        <w:jc w:val="center"/>
        <w:rPr>
          <w:rFonts w:ascii="Arial" w:hAnsi="Arial" w:cs="Arial"/>
          <w:sz w:val="28"/>
          <w:szCs w:val="28"/>
        </w:rPr>
      </w:pPr>
      <w:r w:rsidRPr="009B15C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625475</wp:posOffset>
                </wp:positionV>
                <wp:extent cx="381000" cy="1047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04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61BC8" id="Rounded Rectangle 2" o:spid="_x0000_s1026" style="position:absolute;margin-left:237pt;margin-top:49.25pt;width:30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" filled="f" strokecolor="red" strokeweight="1pt">
                <v:stroke joinstyle="miter"/>
              </v:roundrect>
            </w:pict>
          </mc:Fallback>
        </mc:AlternateContent>
      </w:r>
      <w:r w:rsidRPr="009B15C7">
        <w:rPr>
          <w:noProof/>
          <w:sz w:val="28"/>
          <w:szCs w:val="28"/>
          <w:lang w:eastAsia="en-GB"/>
        </w:rPr>
        <w:drawing>
          <wp:inline distT="0" distB="0" distL="0" distR="0" wp14:anchorId="0CA62316" wp14:editId="005BEAB7">
            <wp:extent cx="4312920" cy="12000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581" t="11882" r="6518" b="71290"/>
                    <a:stretch/>
                  </pic:blipFill>
                  <pic:spPr bwMode="auto">
                    <a:xfrm>
                      <a:off x="0" y="0"/>
                      <a:ext cx="4324614" cy="120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D0" w:rsidRPr="009B15C7" w:rsidRDefault="00BC32D0" w:rsidP="00BC32D0">
      <w:pPr>
        <w:rPr>
          <w:rFonts w:ascii="Arial" w:hAnsi="Arial" w:cs="Arial"/>
          <w:sz w:val="28"/>
          <w:szCs w:val="28"/>
        </w:rPr>
      </w:pPr>
    </w:p>
    <w:p w:rsidR="00BC32D0" w:rsidRPr="009B15C7" w:rsidRDefault="00BC32D0" w:rsidP="00BC32D0">
      <w:pPr>
        <w:rPr>
          <w:rFonts w:ascii="Arial" w:hAnsi="Arial" w:cs="Arial"/>
          <w:sz w:val="28"/>
          <w:szCs w:val="28"/>
        </w:rPr>
      </w:pPr>
      <w:r w:rsidRPr="009B15C7">
        <w:rPr>
          <w:rFonts w:ascii="Arial" w:hAnsi="Arial" w:cs="Arial"/>
          <w:sz w:val="28"/>
          <w:szCs w:val="28"/>
        </w:rPr>
        <w:t>Click on Change Password</w:t>
      </w:r>
    </w:p>
    <w:p w:rsidR="00BC32D0" w:rsidRPr="009B15C7" w:rsidRDefault="00BC32D0" w:rsidP="00BC32D0">
      <w:pPr>
        <w:jc w:val="center"/>
        <w:rPr>
          <w:rFonts w:ascii="Arial" w:hAnsi="Arial" w:cs="Arial"/>
          <w:sz w:val="28"/>
          <w:szCs w:val="28"/>
        </w:rPr>
      </w:pPr>
      <w:r w:rsidRPr="009B15C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1101725</wp:posOffset>
                </wp:positionV>
                <wp:extent cx="762000" cy="139700"/>
                <wp:effectExtent l="0" t="0" r="1905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1DB55" id="Rounded Rectangle 4" o:spid="_x0000_s1026" style="position:absolute;margin-left:393pt;margin-top:86.75pt;width:60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" filled="f" strokecolor="red" strokeweight="1pt">
                <v:stroke joinstyle="miter"/>
              </v:roundrect>
            </w:pict>
          </mc:Fallback>
        </mc:AlternateContent>
      </w:r>
      <w:r w:rsidRPr="009B15C7">
        <w:rPr>
          <w:noProof/>
          <w:sz w:val="28"/>
          <w:szCs w:val="28"/>
          <w:lang w:eastAsia="en-GB"/>
        </w:rPr>
        <w:drawing>
          <wp:inline distT="0" distB="0" distL="0" distR="0" wp14:anchorId="2DD789DD" wp14:editId="4FDECA0C">
            <wp:extent cx="6210300" cy="22572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355" t="19739" r="17238" b="42573"/>
                    <a:stretch/>
                  </pic:blipFill>
                  <pic:spPr bwMode="auto">
                    <a:xfrm>
                      <a:off x="0" y="0"/>
                      <a:ext cx="6223950" cy="226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D0" w:rsidRPr="009B15C7" w:rsidRDefault="00BC32D0" w:rsidP="00BC32D0">
      <w:pPr>
        <w:rPr>
          <w:rFonts w:ascii="Arial" w:hAnsi="Arial" w:cs="Arial"/>
          <w:sz w:val="28"/>
          <w:szCs w:val="28"/>
        </w:rPr>
      </w:pPr>
      <w:r w:rsidRPr="009B15C7">
        <w:rPr>
          <w:rFonts w:ascii="Arial" w:hAnsi="Arial" w:cs="Arial"/>
          <w:sz w:val="28"/>
          <w:szCs w:val="28"/>
        </w:rPr>
        <w:t>Click on Security Questions</w:t>
      </w:r>
    </w:p>
    <w:p w:rsidR="00BC32D0" w:rsidRPr="009B15C7" w:rsidRDefault="00BC32D0" w:rsidP="00BC32D0">
      <w:pPr>
        <w:jc w:val="center"/>
        <w:rPr>
          <w:rFonts w:ascii="Arial" w:hAnsi="Arial" w:cs="Arial"/>
          <w:sz w:val="28"/>
          <w:szCs w:val="28"/>
        </w:rPr>
      </w:pPr>
      <w:r w:rsidRPr="009B15C7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516255</wp:posOffset>
                </wp:positionV>
                <wp:extent cx="590550" cy="952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3E81A" id="Rounded Rectangle 6" o:spid="_x0000_s1026" style="position:absolute;margin-left:64.5pt;margin-top:40.65pt;width:46.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" filled="f" strokecolor="red" strokeweight="1pt">
                <v:stroke joinstyle="miter"/>
              </v:roundrect>
            </w:pict>
          </mc:Fallback>
        </mc:AlternateContent>
      </w:r>
      <w:r w:rsidRPr="009B15C7">
        <w:rPr>
          <w:noProof/>
          <w:sz w:val="28"/>
          <w:szCs w:val="28"/>
          <w:lang w:eastAsia="en-GB"/>
        </w:rPr>
        <w:drawing>
          <wp:inline distT="0" distB="0" distL="0" distR="0" wp14:anchorId="4B97FD5F" wp14:editId="1571DC81">
            <wp:extent cx="4238224" cy="2789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211" t="14929" r="25570" b="34066"/>
                    <a:stretch/>
                  </pic:blipFill>
                  <pic:spPr bwMode="auto">
                    <a:xfrm>
                      <a:off x="0" y="0"/>
                      <a:ext cx="4244003" cy="279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D0" w:rsidRPr="009B15C7" w:rsidRDefault="00BC32D0" w:rsidP="00BC32D0">
      <w:pPr>
        <w:rPr>
          <w:rFonts w:ascii="Arial" w:hAnsi="Arial" w:cs="Arial"/>
          <w:sz w:val="28"/>
          <w:szCs w:val="28"/>
        </w:rPr>
      </w:pPr>
      <w:r w:rsidRPr="009B15C7">
        <w:rPr>
          <w:rFonts w:ascii="Arial" w:hAnsi="Arial" w:cs="Arial"/>
          <w:sz w:val="28"/>
          <w:szCs w:val="28"/>
        </w:rPr>
        <w:t>Change your Questions/Answers as required, and click Update</w:t>
      </w:r>
    </w:p>
    <w:p w:rsidR="00BC32D0" w:rsidRDefault="009B15C7" w:rsidP="00BC32D0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33861</wp:posOffset>
                </wp:positionV>
                <wp:extent cx="332990" cy="105711"/>
                <wp:effectExtent l="0" t="0" r="10160" b="279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0" cy="1057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58440" id="Rounded Rectangle 9" o:spid="_x0000_s1026" style="position:absolute;margin-left:4.55pt;margin-top:2.65pt;width:26.2pt;height:8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" filled="f" strokecolor="red" strokeweight="1pt">
                <v:stroke joinstyle="miter"/>
              </v:roundrect>
            </w:pict>
          </mc:Fallback>
        </mc:AlternateContent>
      </w:r>
      <w:r w:rsidR="00BC32D0">
        <w:rPr>
          <w:noProof/>
          <w:lang w:eastAsia="en-GB"/>
        </w:rPr>
        <w:drawing>
          <wp:inline distT="0" distB="0" distL="0" distR="0" wp14:anchorId="06A88124" wp14:editId="2A97C533">
            <wp:extent cx="5651500" cy="2095264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65" t="14891" r="20186" b="50176"/>
                    <a:stretch/>
                  </pic:blipFill>
                  <pic:spPr bwMode="auto">
                    <a:xfrm>
                      <a:off x="0" y="0"/>
                      <a:ext cx="5664814" cy="21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4CD" w:rsidRDefault="005F54CD" w:rsidP="00BC32D0">
      <w:pPr>
        <w:jc w:val="center"/>
        <w:rPr>
          <w:rFonts w:ascii="Arial" w:hAnsi="Arial" w:cs="Arial"/>
          <w:sz w:val="36"/>
          <w:szCs w:val="36"/>
        </w:rPr>
      </w:pPr>
    </w:p>
    <w:p w:rsidR="005F54CD" w:rsidRPr="005F54CD" w:rsidRDefault="005F54CD" w:rsidP="005F54CD">
      <w:pPr>
        <w:rPr>
          <w:rFonts w:ascii="Arial" w:hAnsi="Arial" w:cs="Arial"/>
          <w:sz w:val="28"/>
          <w:szCs w:val="28"/>
        </w:rPr>
      </w:pPr>
      <w:r w:rsidRPr="005F54CD">
        <w:rPr>
          <w:rFonts w:ascii="Arial" w:hAnsi="Arial" w:cs="Arial"/>
          <w:sz w:val="28"/>
          <w:szCs w:val="28"/>
        </w:rPr>
        <w:t xml:space="preserve">Click in your password add your password that you use to log into LAS with </w:t>
      </w:r>
      <w:r w:rsidR="008E5EF7">
        <w:rPr>
          <w:rFonts w:ascii="Arial" w:hAnsi="Arial" w:cs="Arial"/>
          <w:sz w:val="28"/>
          <w:szCs w:val="28"/>
        </w:rPr>
        <w:t>to confirm the changes</w:t>
      </w:r>
      <w:bookmarkStart w:id="0" w:name="_GoBack"/>
      <w:bookmarkEnd w:id="0"/>
    </w:p>
    <w:sectPr w:rsidR="005F54CD" w:rsidRPr="005F54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D0"/>
    <w:rsid w:val="005F27DE"/>
    <w:rsid w:val="005F54CD"/>
    <w:rsid w:val="008E5EF7"/>
    <w:rsid w:val="009B15C7"/>
    <w:rsid w:val="00BC32D0"/>
    <w:rsid w:val="00C8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F5018B-C10F-4059-81C8-778F17DE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452A120494FF429387D7777532A291" ma:contentTypeVersion="1" ma:contentTypeDescription="Create a new document." ma:contentTypeScope="" ma:versionID="e925cb0482251047328a09f2ecf1425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07BE83-5799-4B8A-9B0A-03AB9830360D}"/>
</file>

<file path=customXml/itemProps2.xml><?xml version="1.0" encoding="utf-8"?>
<ds:datastoreItem xmlns:ds="http://schemas.openxmlformats.org/officeDocument/2006/customXml" ds:itemID="{F1C7C69D-857A-4CEC-8156-4B390A897A41}"/>
</file>

<file path=customXml/itemProps3.xml><?xml version="1.0" encoding="utf-8"?>
<ds:datastoreItem xmlns:ds="http://schemas.openxmlformats.org/officeDocument/2006/customXml" ds:itemID="{FD42E601-0F06-42DA-A5C3-632527DEAF69}"/>
</file>

<file path=docProps/app.xml><?xml version="1.0" encoding="utf-8"?>
<Properties xmlns="http://schemas.openxmlformats.org/officeDocument/2006/extended-properties" xmlns:vt="http://schemas.openxmlformats.org/officeDocument/2006/docPropsVTypes">
  <Template>95E93694</Template>
  <TotalTime>27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Byrne, Sophie</dc:creator>
  <cp:keywords/>
  <dc:description/>
  <cp:lastModifiedBy>Green, Ruth</cp:lastModifiedBy>
  <cp:revision>3</cp:revision>
  <dcterms:created xsi:type="dcterms:W3CDTF">2018-11-23T13:47:00Z</dcterms:created>
  <dcterms:modified xsi:type="dcterms:W3CDTF">2018-11-23T14:16:00Z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0x010100EA452A120494FF429387D7777532A291</vt:lpwstr>
  </property>
</Properties>
</file>