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8830" w14:textId="56874A14" w:rsidR="000612E7" w:rsidRDefault="00224AC2" w:rsidP="00224AC2">
      <w:pPr>
        <w:tabs>
          <w:tab w:val="left" w:pos="9480"/>
        </w:tabs>
        <w:rPr>
          <w:rFonts w:ascii="Arial Black" w:hAnsi="Arial Black"/>
          <w:sz w:val="28"/>
        </w:rPr>
      </w:pPr>
      <w:r>
        <w:rPr>
          <w:rFonts w:ascii="Arial Black" w:hAnsi="Arial Black"/>
          <w:sz w:val="28"/>
        </w:rPr>
        <w:tab/>
      </w:r>
    </w:p>
    <w:p w14:paraId="7078514B" w14:textId="7664E8C6" w:rsidR="000612E7" w:rsidRDefault="00224AC2" w:rsidP="00224AC2">
      <w:pPr>
        <w:tabs>
          <w:tab w:val="left" w:pos="9480"/>
        </w:tabs>
        <w:rPr>
          <w:rFonts w:ascii="Arial Black" w:hAnsi="Arial Black"/>
          <w:sz w:val="28"/>
        </w:rPr>
      </w:pPr>
      <w:r>
        <w:rPr>
          <w:rFonts w:ascii="Arial Black" w:hAnsi="Arial Black"/>
          <w:sz w:val="28"/>
        </w:rPr>
        <w:tab/>
      </w:r>
    </w:p>
    <w:p w14:paraId="1D2210D2" w14:textId="6A5F44DC" w:rsidR="000612E7" w:rsidRDefault="000612E7" w:rsidP="000612E7">
      <w:pPr>
        <w:rPr>
          <w:rFonts w:ascii="Arial Black" w:hAnsi="Arial Black"/>
          <w:sz w:val="28"/>
        </w:rPr>
      </w:pPr>
    </w:p>
    <w:p w14:paraId="2A797AEE" w14:textId="23AAD565" w:rsidR="003B55F4" w:rsidRDefault="00490CFE" w:rsidP="00224AC2">
      <w:pPr>
        <w:tabs>
          <w:tab w:val="left" w:pos="720"/>
          <w:tab w:val="left" w:pos="8985"/>
        </w:tabs>
        <w:rPr>
          <w:b/>
          <w:bCs/>
          <w:sz w:val="28"/>
        </w:rPr>
      </w:pPr>
      <w:r>
        <w:rPr>
          <w:b/>
          <w:bCs/>
          <w:sz w:val="28"/>
        </w:rPr>
        <w:tab/>
      </w:r>
      <w:r w:rsidR="00224AC2">
        <w:rPr>
          <w:b/>
          <w:bCs/>
          <w:sz w:val="28"/>
        </w:rPr>
        <w:tab/>
      </w:r>
    </w:p>
    <w:p w14:paraId="2A101EDD" w14:textId="62E5DB67" w:rsidR="00500AAE" w:rsidRDefault="00500AAE" w:rsidP="00074623">
      <w:pPr>
        <w:rPr>
          <w:rFonts w:ascii="ClarendonURWLig" w:hAnsi="ClarendonURWLig"/>
          <w:b/>
          <w:sz w:val="28"/>
          <w:szCs w:val="28"/>
        </w:rPr>
      </w:pPr>
    </w:p>
    <w:p w14:paraId="195D0617" w14:textId="4A64B86D" w:rsidR="00500AAE" w:rsidRDefault="00500AAE" w:rsidP="00074623">
      <w:pPr>
        <w:rPr>
          <w:rFonts w:ascii="ClarendonURWLig" w:hAnsi="ClarendonURWLig"/>
          <w:b/>
          <w:sz w:val="28"/>
          <w:szCs w:val="28"/>
        </w:rPr>
      </w:pPr>
    </w:p>
    <w:p w14:paraId="688F9BA1" w14:textId="4894191F" w:rsidR="00500AAE" w:rsidRDefault="00074623" w:rsidP="00074623">
      <w:pPr>
        <w:rPr>
          <w:rFonts w:ascii="ClarendonURWLig" w:hAnsi="ClarendonURWLig"/>
          <w:b/>
          <w:sz w:val="28"/>
          <w:szCs w:val="28"/>
        </w:rPr>
      </w:pPr>
      <w:bookmarkStart w:id="0" w:name="bkmeetingname"/>
      <w:bookmarkEnd w:id="0"/>
      <w:r w:rsidRPr="00ED6CC1">
        <w:rPr>
          <w:rFonts w:ascii="ClarendonURWLig" w:hAnsi="ClarendonURWLig"/>
          <w:b/>
          <w:sz w:val="28"/>
          <w:szCs w:val="28"/>
        </w:rPr>
        <w:t>S</w:t>
      </w:r>
      <w:r>
        <w:rPr>
          <w:rFonts w:ascii="ClarendonURWLig" w:hAnsi="ClarendonURWLig"/>
          <w:b/>
          <w:sz w:val="28"/>
          <w:szCs w:val="28"/>
        </w:rPr>
        <w:t xml:space="preserve">exual </w:t>
      </w:r>
      <w:r w:rsidRPr="00ED6CC1">
        <w:rPr>
          <w:rFonts w:ascii="ClarendonURWLig" w:hAnsi="ClarendonURWLig"/>
          <w:b/>
          <w:sz w:val="28"/>
          <w:szCs w:val="28"/>
        </w:rPr>
        <w:t>E</w:t>
      </w:r>
      <w:r>
        <w:rPr>
          <w:rFonts w:ascii="ClarendonURWLig" w:hAnsi="ClarendonURWLig"/>
          <w:b/>
          <w:sz w:val="28"/>
          <w:szCs w:val="28"/>
        </w:rPr>
        <w:t>xploitation</w:t>
      </w:r>
      <w:r w:rsidRPr="00ED6CC1">
        <w:rPr>
          <w:rFonts w:ascii="ClarendonURWLig" w:hAnsi="ClarendonURWLig"/>
          <w:b/>
          <w:sz w:val="28"/>
          <w:szCs w:val="28"/>
        </w:rPr>
        <w:t xml:space="preserve"> Risk Assessment</w:t>
      </w:r>
      <w:r>
        <w:rPr>
          <w:rFonts w:ascii="ClarendonURWLig" w:hAnsi="ClarendonURWLig"/>
          <w:b/>
          <w:sz w:val="28"/>
          <w:szCs w:val="28"/>
        </w:rPr>
        <w:t xml:space="preserve"> Form (SERAF)</w:t>
      </w:r>
      <w:r w:rsidRPr="00ED6CC1">
        <w:rPr>
          <w:rFonts w:ascii="ClarendonURWLig" w:hAnsi="ClarendonURWLig"/>
          <w:b/>
          <w:sz w:val="28"/>
          <w:szCs w:val="28"/>
        </w:rPr>
        <w:t xml:space="preserve">: </w:t>
      </w:r>
      <w:r>
        <w:rPr>
          <w:rFonts w:ascii="ClarendonURWLig" w:hAnsi="ClarendonURWLig"/>
          <w:b/>
          <w:sz w:val="28"/>
          <w:szCs w:val="28"/>
        </w:rPr>
        <w:br/>
      </w:r>
    </w:p>
    <w:p w14:paraId="768B5968" w14:textId="47BE3F4F" w:rsidR="00074623" w:rsidRPr="00ED6CC1" w:rsidRDefault="00074623" w:rsidP="00074623">
      <w:pPr>
        <w:rPr>
          <w:rFonts w:ascii="ClarendonURWLig" w:hAnsi="ClarendonURWLig"/>
          <w:b/>
          <w:sz w:val="28"/>
          <w:szCs w:val="28"/>
        </w:rPr>
      </w:pPr>
      <w:r w:rsidRPr="00ED6CC1">
        <w:rPr>
          <w:rFonts w:ascii="ClarendonURWLig" w:hAnsi="ClarendonURWLig"/>
          <w:b/>
          <w:sz w:val="28"/>
          <w:szCs w:val="28"/>
        </w:rPr>
        <w:t>Scoring Guidance</w:t>
      </w:r>
    </w:p>
    <w:p w14:paraId="5AF1CEF6" w14:textId="77777777" w:rsidR="00074623" w:rsidRPr="00ED6CC1" w:rsidRDefault="00074623" w:rsidP="00074623">
      <w:pPr>
        <w:jc w:val="both"/>
        <w:rPr>
          <w:rFonts w:ascii="ClarendonURWLig" w:hAnsi="ClarendonURWLig"/>
          <w:b/>
          <w:sz w:val="28"/>
          <w:szCs w:val="28"/>
        </w:rPr>
      </w:pPr>
    </w:p>
    <w:p w14:paraId="099D87AA" w14:textId="77777777" w:rsidR="00074623" w:rsidRPr="00ED6CC1" w:rsidRDefault="00074623" w:rsidP="00074623">
      <w:pPr>
        <w:spacing w:line="360" w:lineRule="auto"/>
        <w:jc w:val="both"/>
        <w:rPr>
          <w:rFonts w:ascii="ClarendonURWLig" w:hAnsi="ClarendonURWLig"/>
          <w:b/>
          <w:sz w:val="26"/>
          <w:szCs w:val="26"/>
        </w:rPr>
      </w:pPr>
      <w:r w:rsidRPr="00ED6CC1">
        <w:rPr>
          <w:rFonts w:ascii="ClarendonURWLig" w:hAnsi="ClarendonURWLig"/>
          <w:b/>
          <w:sz w:val="26"/>
          <w:szCs w:val="26"/>
        </w:rPr>
        <w:t>Vulnerabilities</w:t>
      </w:r>
    </w:p>
    <w:p w14:paraId="7B6A457E"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This section of the risk assessment form includes factors that we know may render children and young people vulnerable to being targeted for child sexual exploitation. </w:t>
      </w:r>
    </w:p>
    <w:p w14:paraId="36F8F094"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Each vulnerability carries a score of 1.</w:t>
      </w:r>
    </w:p>
    <w:p w14:paraId="073236B6" w14:textId="77777777" w:rsidR="00074623" w:rsidRPr="00ED6CC1" w:rsidRDefault="00074623" w:rsidP="00074623">
      <w:pPr>
        <w:spacing w:line="360" w:lineRule="auto"/>
        <w:jc w:val="both"/>
        <w:rPr>
          <w:rFonts w:ascii="ClarendonURWLig" w:hAnsi="ClarendonURWLig"/>
        </w:rPr>
      </w:pPr>
    </w:p>
    <w:p w14:paraId="2C698889" w14:textId="77777777" w:rsidR="00074623" w:rsidRPr="00ED6CC1" w:rsidRDefault="00074623" w:rsidP="00074623">
      <w:pPr>
        <w:spacing w:line="360" w:lineRule="auto"/>
        <w:jc w:val="both"/>
        <w:rPr>
          <w:rFonts w:ascii="ClarendonURWLig" w:hAnsi="ClarendonURWLig"/>
          <w:b/>
          <w:sz w:val="26"/>
          <w:szCs w:val="26"/>
        </w:rPr>
      </w:pPr>
      <w:r>
        <w:rPr>
          <w:rFonts w:ascii="ClarendonURWLig" w:hAnsi="ClarendonURWLig"/>
          <w:b/>
          <w:sz w:val="26"/>
          <w:szCs w:val="26"/>
        </w:rPr>
        <w:t>Moderate (Medium)</w:t>
      </w:r>
      <w:r w:rsidRPr="00ED6CC1">
        <w:rPr>
          <w:rFonts w:ascii="ClarendonURWLig" w:hAnsi="ClarendonURWLig"/>
          <w:b/>
          <w:sz w:val="26"/>
          <w:szCs w:val="26"/>
        </w:rPr>
        <w:t xml:space="preserve"> risk indicators</w:t>
      </w:r>
    </w:p>
    <w:p w14:paraId="67A7ADE2"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This section of the risk assessment form includes indicators that are associated with risk of or that may indicate abuse through sexual exploitation.</w:t>
      </w:r>
    </w:p>
    <w:p w14:paraId="26C6A732"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These should be ticked if they are currently present or have been present during </w:t>
      </w:r>
      <w:r>
        <w:rPr>
          <w:rFonts w:ascii="ClarendonURWLig" w:hAnsi="ClarendonURWLig"/>
        </w:rPr>
        <w:t>the past 6 months. Each moderate</w:t>
      </w:r>
      <w:r w:rsidRPr="00ED6CC1">
        <w:rPr>
          <w:rFonts w:ascii="ClarendonURWLig" w:hAnsi="ClarendonURWLig"/>
        </w:rPr>
        <w:t xml:space="preserve"> risk indicator carries a score of 1.</w:t>
      </w:r>
    </w:p>
    <w:p w14:paraId="2E08F8D0" w14:textId="77777777" w:rsidR="00074623" w:rsidRPr="00ED6CC1" w:rsidRDefault="00074623" w:rsidP="00074623">
      <w:pPr>
        <w:spacing w:line="360" w:lineRule="auto"/>
        <w:jc w:val="both"/>
        <w:rPr>
          <w:rFonts w:ascii="ClarendonURWLig" w:hAnsi="ClarendonURWLig"/>
        </w:rPr>
      </w:pPr>
    </w:p>
    <w:p w14:paraId="293E20A0" w14:textId="77777777" w:rsidR="00074623" w:rsidRPr="00D0138E" w:rsidRDefault="00074623" w:rsidP="00074623">
      <w:pPr>
        <w:spacing w:line="360" w:lineRule="auto"/>
        <w:jc w:val="both"/>
        <w:rPr>
          <w:rFonts w:ascii="ClarendonURWLig" w:hAnsi="ClarendonURWLig"/>
          <w:b/>
          <w:sz w:val="26"/>
          <w:szCs w:val="26"/>
        </w:rPr>
      </w:pPr>
      <w:r>
        <w:rPr>
          <w:rFonts w:ascii="ClarendonURWLig" w:hAnsi="ClarendonURWLig"/>
          <w:b/>
          <w:sz w:val="26"/>
          <w:szCs w:val="26"/>
        </w:rPr>
        <w:t>Significant (High)</w:t>
      </w:r>
      <w:r w:rsidRPr="00D0138E">
        <w:rPr>
          <w:rFonts w:ascii="ClarendonURWLig" w:hAnsi="ClarendonURWLig"/>
          <w:b/>
          <w:sz w:val="26"/>
          <w:szCs w:val="26"/>
        </w:rPr>
        <w:t xml:space="preserve"> risk indicators</w:t>
      </w:r>
    </w:p>
    <w:p w14:paraId="4F766487"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These risk indicators are very prevalent in cases where children and young people are at risk of or are being abused through sexual exploitation. In order to monitor any change in risk over time as a result of intervention or a change in circumstances is important to know whether the risk indicator is current (on date of referral or in past 6 months) or recent (between 6 and 12 months ago). </w:t>
      </w:r>
    </w:p>
    <w:p w14:paraId="0BFB770C" w14:textId="77777777" w:rsidR="00074623" w:rsidRDefault="00074623" w:rsidP="00074623">
      <w:pPr>
        <w:spacing w:line="360" w:lineRule="auto"/>
        <w:jc w:val="both"/>
        <w:rPr>
          <w:rFonts w:ascii="ClarendonURWLig" w:hAnsi="ClarendonURWLig"/>
        </w:rPr>
      </w:pPr>
      <w:r>
        <w:rPr>
          <w:rFonts w:ascii="ClarendonURWLig" w:hAnsi="ClarendonURWLig"/>
        </w:rPr>
        <w:t xml:space="preserve">If </w:t>
      </w:r>
      <w:r w:rsidRPr="00ED6CC1">
        <w:rPr>
          <w:rFonts w:ascii="ClarendonURWLig" w:hAnsi="ClarendonURWLig"/>
        </w:rPr>
        <w:t xml:space="preserve">the risk indicator is current or has occurred in the past 6 months this carries a score of 5 (right hand column). </w:t>
      </w:r>
    </w:p>
    <w:p w14:paraId="4912BF55"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Where the risk indicator was present between 6 and 12 months ago but has not been present in the past 6 months this carries a score of 1 (left hand column). </w:t>
      </w:r>
    </w:p>
    <w:p w14:paraId="6F42EDA7" w14:textId="77777777" w:rsidR="00074623" w:rsidRPr="00ED6CC1" w:rsidRDefault="00074623" w:rsidP="00074623">
      <w:pPr>
        <w:spacing w:line="360" w:lineRule="auto"/>
        <w:jc w:val="both"/>
        <w:rPr>
          <w:rFonts w:ascii="ClarendonURWLig" w:hAnsi="ClarendonURWLig"/>
        </w:rPr>
      </w:pPr>
      <w:r>
        <w:rPr>
          <w:rFonts w:ascii="ClarendonURWLig" w:hAnsi="ClarendonURWLig"/>
        </w:rPr>
        <w:t xml:space="preserve">If a high </w:t>
      </w:r>
      <w:r w:rsidRPr="00ED6CC1">
        <w:rPr>
          <w:rFonts w:ascii="ClarendonURWLig" w:hAnsi="ClarendonURWLig"/>
        </w:rPr>
        <w:t xml:space="preserve">risk factor has been present during the past 6 months and was present between 6 and 12 months ago both column should be ticked generating a score of 6 in relation to that </w:t>
      </w:r>
      <w:r>
        <w:rPr>
          <w:rFonts w:ascii="ClarendonURWLig" w:hAnsi="ClarendonURWLig"/>
        </w:rPr>
        <w:t>high</w:t>
      </w:r>
      <w:r w:rsidRPr="00ED6CC1">
        <w:rPr>
          <w:rFonts w:ascii="ClarendonURWLig" w:hAnsi="ClarendonURWLig"/>
        </w:rPr>
        <w:t xml:space="preserve"> risk indicator.</w:t>
      </w:r>
    </w:p>
    <w:p w14:paraId="75A40E56"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Once the form is completed a total score can be worked out. </w:t>
      </w:r>
    </w:p>
    <w:p w14:paraId="31C6DE06"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Each score generates a category of risk.</w:t>
      </w:r>
    </w:p>
    <w:p w14:paraId="35404B7F" w14:textId="77777777" w:rsidR="00074623" w:rsidRPr="00ED6CC1" w:rsidRDefault="00074623" w:rsidP="00074623">
      <w:pPr>
        <w:spacing w:line="360" w:lineRule="auto"/>
        <w:jc w:val="both"/>
        <w:rPr>
          <w:rFonts w:ascii="ClarendonURWLig" w:hAnsi="ClarendonURWLig"/>
        </w:rPr>
      </w:pPr>
      <w:r w:rsidRPr="00ED6CC1">
        <w:rPr>
          <w:rFonts w:ascii="ClarendonURWLig" w:hAnsi="ClarendonURWLig"/>
        </w:rPr>
        <w:t xml:space="preserve">Each category of risk has an associated action (see </w:t>
      </w:r>
      <w:r>
        <w:rPr>
          <w:rFonts w:ascii="ClarendonURWLig" w:hAnsi="ClarendonURWLig"/>
        </w:rPr>
        <w:t>tactical guidance f</w:t>
      </w:r>
      <w:r w:rsidRPr="00ED6CC1">
        <w:rPr>
          <w:rFonts w:ascii="ClarendonURWLig" w:hAnsi="ClarendonURWLig"/>
        </w:rPr>
        <w:t>ramework).</w:t>
      </w:r>
    </w:p>
    <w:p w14:paraId="7E9D0D44" w14:textId="77777777" w:rsidR="00074623" w:rsidRDefault="00074623" w:rsidP="00074623">
      <w:pPr>
        <w:spacing w:line="360" w:lineRule="auto"/>
        <w:jc w:val="both"/>
        <w:rPr>
          <w:rFonts w:ascii="ClarendonURWLig" w:hAnsi="ClarendonURWLig"/>
        </w:rPr>
      </w:pPr>
    </w:p>
    <w:p w14:paraId="3A26F26B" w14:textId="77777777" w:rsidR="00500AAE" w:rsidRDefault="00500AAE" w:rsidP="00074623">
      <w:pPr>
        <w:spacing w:line="360" w:lineRule="auto"/>
        <w:jc w:val="both"/>
        <w:rPr>
          <w:rFonts w:ascii="ClarendonURWLig" w:hAnsi="ClarendonURWLig"/>
        </w:rPr>
      </w:pPr>
    </w:p>
    <w:p w14:paraId="34032437" w14:textId="77777777" w:rsidR="00500AAE" w:rsidRDefault="00500AAE" w:rsidP="00074623">
      <w:pPr>
        <w:spacing w:line="360" w:lineRule="auto"/>
        <w:jc w:val="both"/>
        <w:rPr>
          <w:rFonts w:ascii="ClarendonURWLig" w:hAnsi="ClarendonURWLig"/>
        </w:rPr>
      </w:pPr>
    </w:p>
    <w:p w14:paraId="152BB869" w14:textId="77777777" w:rsidR="00500AAE" w:rsidRDefault="00500AAE" w:rsidP="00074623">
      <w:pPr>
        <w:spacing w:line="360" w:lineRule="auto"/>
        <w:jc w:val="both"/>
        <w:rPr>
          <w:rFonts w:ascii="ClarendonURWLig" w:hAnsi="ClarendonURWLig"/>
        </w:rPr>
      </w:pPr>
    </w:p>
    <w:p w14:paraId="5B6EECD0" w14:textId="77777777" w:rsidR="00500AAE" w:rsidRDefault="00500AAE" w:rsidP="00074623">
      <w:pPr>
        <w:spacing w:line="360" w:lineRule="auto"/>
        <w:jc w:val="both"/>
        <w:rPr>
          <w:rFonts w:ascii="ClarendonURWLig" w:hAnsi="ClarendonURWLig"/>
        </w:rPr>
      </w:pPr>
    </w:p>
    <w:p w14:paraId="450E9F62" w14:textId="77777777" w:rsidR="00500AAE" w:rsidRDefault="00500AAE" w:rsidP="00074623">
      <w:pPr>
        <w:spacing w:line="360" w:lineRule="auto"/>
        <w:jc w:val="both"/>
        <w:rPr>
          <w:rFonts w:ascii="ClarendonURWLig" w:hAnsi="ClarendonURWLig"/>
        </w:rPr>
      </w:pPr>
    </w:p>
    <w:p w14:paraId="2FAE5896" w14:textId="77777777" w:rsidR="00500AAE" w:rsidRDefault="00500AAE" w:rsidP="00074623">
      <w:pPr>
        <w:spacing w:line="360" w:lineRule="auto"/>
        <w:jc w:val="both"/>
        <w:rPr>
          <w:rFonts w:ascii="ClarendonURWLig" w:hAnsi="ClarendonURWLig"/>
        </w:rPr>
      </w:pPr>
    </w:p>
    <w:p w14:paraId="01AD084D" w14:textId="77777777" w:rsidR="00500AAE" w:rsidRPr="00ED6CC1" w:rsidRDefault="00500AAE" w:rsidP="00074623">
      <w:pPr>
        <w:spacing w:line="360" w:lineRule="auto"/>
        <w:jc w:val="both"/>
        <w:rPr>
          <w:rFonts w:ascii="ClarendonURWLig" w:hAnsi="ClarendonURWLig"/>
        </w:rPr>
      </w:pPr>
    </w:p>
    <w:p w14:paraId="6A12EA81" w14:textId="77777777" w:rsidR="00074623" w:rsidRPr="00ED6CC1" w:rsidRDefault="00074623" w:rsidP="00074623">
      <w:pPr>
        <w:spacing w:line="360" w:lineRule="auto"/>
        <w:jc w:val="both"/>
        <w:rPr>
          <w:rFonts w:ascii="ClarendonURWLig" w:hAnsi="ClarendonURWLig"/>
          <w:b/>
        </w:rPr>
      </w:pPr>
      <w:r w:rsidRPr="00ED6CC1">
        <w:rPr>
          <w:rFonts w:ascii="ClarendonURWLig" w:hAnsi="ClarendonURWLig"/>
          <w:b/>
        </w:rPr>
        <w:t>Score</w:t>
      </w:r>
    </w:p>
    <w:p w14:paraId="72BB39FE" w14:textId="77777777" w:rsidR="00074623" w:rsidRPr="00ED6CC1" w:rsidRDefault="00074623" w:rsidP="00074623">
      <w:pPr>
        <w:spacing w:line="360" w:lineRule="auto"/>
        <w:jc w:val="both"/>
        <w:rPr>
          <w:rFonts w:ascii="ClarendonURWLig" w:hAnsi="ClarendonURWLig"/>
          <w:color w:val="99CC00"/>
        </w:rPr>
      </w:pPr>
      <w:r w:rsidRPr="00ED6CC1">
        <w:rPr>
          <w:rFonts w:ascii="ClarendonURWLig" w:hAnsi="ClarendonURWLig"/>
          <w:color w:val="99CC00"/>
        </w:rPr>
        <w:t>0-5 = Category 1: (Not at risk)</w:t>
      </w:r>
    </w:p>
    <w:p w14:paraId="13ACAB07" w14:textId="77777777" w:rsidR="00074623" w:rsidRPr="00ED6CC1" w:rsidRDefault="00074623" w:rsidP="00074623">
      <w:pPr>
        <w:spacing w:line="360" w:lineRule="auto"/>
        <w:jc w:val="both"/>
        <w:rPr>
          <w:rFonts w:ascii="ClarendonURWLig" w:hAnsi="ClarendonURWLig"/>
          <w:color w:val="FFCC00"/>
        </w:rPr>
      </w:pPr>
      <w:r>
        <w:rPr>
          <w:rFonts w:ascii="ClarendonURWLig" w:hAnsi="ClarendonURWLig"/>
          <w:color w:val="FFCC00"/>
        </w:rPr>
        <w:t>6-10= Category 2: Mild (Standard) risk</w:t>
      </w:r>
    </w:p>
    <w:p w14:paraId="6229F8CB" w14:textId="77777777" w:rsidR="00074623" w:rsidRPr="00ED6CC1" w:rsidRDefault="00074623" w:rsidP="00074623">
      <w:pPr>
        <w:spacing w:line="360" w:lineRule="auto"/>
        <w:jc w:val="both"/>
        <w:rPr>
          <w:rFonts w:ascii="ClarendonURWLig" w:hAnsi="ClarendonURWLig"/>
          <w:color w:val="FF9900"/>
        </w:rPr>
      </w:pPr>
      <w:r w:rsidRPr="00ED6CC1">
        <w:rPr>
          <w:rFonts w:ascii="ClarendonURWLig" w:hAnsi="ClarendonURWLig"/>
          <w:color w:val="FF9900"/>
        </w:rPr>
        <w:t>11-15= Cat</w:t>
      </w:r>
      <w:r>
        <w:rPr>
          <w:rFonts w:ascii="ClarendonURWLig" w:hAnsi="ClarendonURWLig"/>
          <w:color w:val="FF9900"/>
        </w:rPr>
        <w:t xml:space="preserve">egory 3: </w:t>
      </w:r>
      <w:r w:rsidRPr="00ED6CC1">
        <w:rPr>
          <w:rFonts w:ascii="ClarendonURWLig" w:hAnsi="ClarendonURWLig"/>
          <w:color w:val="FF9900"/>
        </w:rPr>
        <w:t>M</w:t>
      </w:r>
      <w:r>
        <w:rPr>
          <w:rFonts w:ascii="ClarendonURWLig" w:hAnsi="ClarendonURWLig"/>
          <w:color w:val="FF9900"/>
        </w:rPr>
        <w:t>oderate (Medium) risk</w:t>
      </w:r>
    </w:p>
    <w:p w14:paraId="7F3A67FF" w14:textId="77777777" w:rsidR="00074623" w:rsidRPr="00ED6CC1" w:rsidRDefault="00074623" w:rsidP="00074623">
      <w:pPr>
        <w:spacing w:line="360" w:lineRule="auto"/>
        <w:jc w:val="both"/>
        <w:rPr>
          <w:rFonts w:ascii="ClarendonURWLig" w:hAnsi="ClarendonURWLig"/>
          <w:color w:val="FF0000"/>
        </w:rPr>
      </w:pPr>
      <w:r>
        <w:rPr>
          <w:rFonts w:ascii="ClarendonURWLig" w:hAnsi="ClarendonURWLig"/>
          <w:color w:val="FF0000"/>
        </w:rPr>
        <w:t>16 + = Category 4: Significant (High) risk</w:t>
      </w:r>
    </w:p>
    <w:p w14:paraId="7EB4A32F" w14:textId="77777777" w:rsidR="00074623" w:rsidRPr="00ED6CC1" w:rsidRDefault="00074623" w:rsidP="00074623">
      <w:pPr>
        <w:spacing w:line="360" w:lineRule="auto"/>
        <w:jc w:val="both"/>
        <w:rPr>
          <w:rFonts w:ascii="ClarendonURWLig" w:hAnsi="ClarendonURWLig"/>
          <w:color w:val="FF0000"/>
        </w:rPr>
      </w:pPr>
    </w:p>
    <w:p w14:paraId="72E54486"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sidRPr="00ED6CC1">
        <w:rPr>
          <w:rFonts w:ascii="ClarendonURWLig" w:hAnsi="ClarendonURWLig"/>
        </w:rPr>
        <w:t xml:space="preserve">It is essential that all available information is recorded on the </w:t>
      </w:r>
      <w:r>
        <w:rPr>
          <w:rFonts w:ascii="ClarendonURWLig" w:hAnsi="ClarendonURWLig"/>
        </w:rPr>
        <w:t>SERAF Risk Assessment F</w:t>
      </w:r>
      <w:r w:rsidRPr="00ED6CC1">
        <w:rPr>
          <w:rFonts w:ascii="ClarendonURWLig" w:hAnsi="ClarendonURWLig"/>
        </w:rPr>
        <w:t>orm.</w:t>
      </w:r>
    </w:p>
    <w:p w14:paraId="6082ABA9"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Pr>
          <w:rFonts w:ascii="ClarendonURWLig" w:hAnsi="ClarendonURWLig"/>
        </w:rPr>
        <w:t>A SERAF Risk A</w:t>
      </w:r>
      <w:r w:rsidRPr="00ED6CC1">
        <w:rPr>
          <w:rFonts w:ascii="ClarendonURWLig" w:hAnsi="ClarendonURWLig"/>
        </w:rPr>
        <w:t>ssessment should be carried out at regular intervals to record any increase or reduction in risk and should inform appropriate intervention.</w:t>
      </w:r>
    </w:p>
    <w:p w14:paraId="10004A4A"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Pr>
          <w:rFonts w:ascii="ClarendonURWLig" w:hAnsi="ClarendonURWLig"/>
        </w:rPr>
        <w:t>A SERAF R</w:t>
      </w:r>
      <w:r w:rsidRPr="00ED6CC1">
        <w:rPr>
          <w:rFonts w:ascii="ClarendonURWLig" w:hAnsi="ClarendonURWLig"/>
        </w:rPr>
        <w:t xml:space="preserve">isk </w:t>
      </w:r>
      <w:r>
        <w:rPr>
          <w:rFonts w:ascii="ClarendonURWLig" w:hAnsi="ClarendonURWLig"/>
        </w:rPr>
        <w:t>A</w:t>
      </w:r>
      <w:r w:rsidRPr="00ED6CC1">
        <w:rPr>
          <w:rFonts w:ascii="ClarendonURWLig" w:hAnsi="ClarendonURWLig"/>
        </w:rPr>
        <w:t>ssessment should always be carried out following a change in circumstances (e.g. change in placement) as this can have a significant impact on risk.</w:t>
      </w:r>
    </w:p>
    <w:p w14:paraId="762EAED4"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Pr>
          <w:rFonts w:ascii="ClarendonURWLig" w:hAnsi="ClarendonURWLig"/>
        </w:rPr>
        <w:t xml:space="preserve">If any of the significant </w:t>
      </w:r>
      <w:r w:rsidRPr="00ED6CC1">
        <w:rPr>
          <w:rFonts w:ascii="ClarendonURWLig" w:hAnsi="ClarendonURWLig"/>
        </w:rPr>
        <w:t xml:space="preserve">risk indicators are identified but the child is categorised as ‘not at risk’ or as at </w:t>
      </w:r>
      <w:r>
        <w:rPr>
          <w:rFonts w:ascii="ClarendonURWLig" w:hAnsi="ClarendonURWLig"/>
        </w:rPr>
        <w:t>‘mild</w:t>
      </w:r>
      <w:r w:rsidRPr="00ED6CC1">
        <w:rPr>
          <w:rFonts w:ascii="ClarendonURWLig" w:hAnsi="ClarendonURWLig"/>
        </w:rPr>
        <w:t xml:space="preserve"> risk’ a discussion with the team manager and any other professionals or carers involved in the child’s life should take place. This is necessary to ensure that all the information relevant to the case has been included in the risk assessment.</w:t>
      </w:r>
    </w:p>
    <w:p w14:paraId="77F5F2D3" w14:textId="77777777" w:rsidR="00074623" w:rsidRPr="00ED6CC1" w:rsidRDefault="00074623" w:rsidP="00074623">
      <w:pPr>
        <w:numPr>
          <w:ilvl w:val="0"/>
          <w:numId w:val="31"/>
        </w:numPr>
        <w:tabs>
          <w:tab w:val="clear" w:pos="2459"/>
          <w:tab w:val="num" w:pos="540"/>
        </w:tabs>
        <w:spacing w:line="360" w:lineRule="auto"/>
        <w:ind w:left="540" w:hanging="540"/>
        <w:jc w:val="both"/>
        <w:rPr>
          <w:rFonts w:ascii="ClarendonURWLig" w:hAnsi="ClarendonURWLig"/>
        </w:rPr>
      </w:pPr>
      <w:r w:rsidRPr="00ED6CC1">
        <w:rPr>
          <w:rFonts w:ascii="ClarendonURWLig" w:hAnsi="ClarendonURWLig"/>
        </w:rPr>
        <w:t xml:space="preserve">Cases involving children under the age of 13 who have one or more of the </w:t>
      </w:r>
      <w:r>
        <w:rPr>
          <w:rFonts w:ascii="ClarendonURWLig" w:hAnsi="ClarendonURWLig"/>
        </w:rPr>
        <w:t xml:space="preserve">significant </w:t>
      </w:r>
      <w:r w:rsidRPr="00ED6CC1">
        <w:rPr>
          <w:rFonts w:ascii="ClarendonURWLig" w:hAnsi="ClarendonURWLig"/>
        </w:rPr>
        <w:t>risk indicators present should score an additional 5 to be added to the total assessment score to reflect the additional vulnerability of their age.</w:t>
      </w:r>
    </w:p>
    <w:p w14:paraId="116DB376" w14:textId="77777777" w:rsidR="00490CFE" w:rsidRDefault="00490CFE" w:rsidP="00465CED">
      <w:pPr>
        <w:rPr>
          <w:bCs/>
          <w:sz w:val="28"/>
        </w:rPr>
      </w:pPr>
    </w:p>
    <w:sectPr w:rsidR="00490CFE" w:rsidSect="00A755D8">
      <w:headerReference w:type="default" r:id="rId12"/>
      <w:footerReference w:type="default" r:id="rId13"/>
      <w:pgSz w:w="11906" w:h="16838"/>
      <w:pgMar w:top="851" w:right="851"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EF15" w14:textId="77777777" w:rsidR="002F791B" w:rsidRDefault="002F791B">
      <w:r>
        <w:separator/>
      </w:r>
    </w:p>
  </w:endnote>
  <w:endnote w:type="continuationSeparator" w:id="0">
    <w:p w14:paraId="19F377B6" w14:textId="77777777" w:rsidR="002F791B" w:rsidRDefault="002F791B">
      <w:r>
        <w:continuationSeparator/>
      </w:r>
    </w:p>
  </w:endnote>
  <w:endnote w:type="continuationNotice" w:id="1">
    <w:p w14:paraId="164801C0" w14:textId="77777777" w:rsidR="00224AC2" w:rsidRDefault="00224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larendonURWLig">
    <w:altName w:val="Times New Roman"/>
    <w:panose1 w:val="00000000000000000000"/>
    <w:charset w:val="00"/>
    <w:family w:val="roman"/>
    <w:notTrueType/>
    <w:pitch w:val="variable"/>
    <w:sig w:usb0="00000001"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3E28" w14:textId="4881C032" w:rsidR="001817C3" w:rsidRPr="007633FA" w:rsidRDefault="001817C3" w:rsidP="001817C3">
    <w:pPr>
      <w:pStyle w:val="Footer"/>
      <w:ind w:right="360"/>
      <w:jc w:val="right"/>
      <w:rPr>
        <w:rFonts w:ascii="ClarendonURWLig" w:hAnsi="ClarendonURWLig"/>
      </w:rPr>
    </w:pPr>
    <w:r w:rsidRPr="007633FA">
      <w:rPr>
        <w:rFonts w:ascii="ClarendonURWLig" w:hAnsi="ClarendonURWLig"/>
        <w:noProof/>
      </w:rPr>
      <w:drawing>
        <wp:anchor distT="0" distB="0" distL="114300" distR="114300" simplePos="0" relativeHeight="251663360" behindDoc="0" locked="0" layoutInCell="1" allowOverlap="1" wp14:anchorId="54C6C004" wp14:editId="3E045D72">
          <wp:simplePos x="0" y="0"/>
          <wp:positionH relativeFrom="column">
            <wp:posOffset>0</wp:posOffset>
          </wp:positionH>
          <wp:positionV relativeFrom="paragraph">
            <wp:posOffset>158115</wp:posOffset>
          </wp:positionV>
          <wp:extent cx="2514600" cy="1231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57549"/>
                  <a:stretch>
                    <a:fillRect/>
                  </a:stretch>
                </pic:blipFill>
                <pic:spPr bwMode="auto">
                  <a:xfrm>
                    <a:off x="0" y="0"/>
                    <a:ext cx="251460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3FA">
      <w:rPr>
        <w:rStyle w:val="PageNumber"/>
        <w:rFonts w:ascii="ClarendonURWLig" w:hAnsi="ClarendonURWLig"/>
        <w:snapToGrid w:val="0"/>
      </w:rPr>
      <w:t xml:space="preserve">Page </w:t>
    </w:r>
    <w:r w:rsidRPr="007633FA">
      <w:rPr>
        <w:rStyle w:val="PageNumber"/>
        <w:rFonts w:ascii="ClarendonURWLig" w:hAnsi="ClarendonURWLig"/>
        <w:snapToGrid w:val="0"/>
      </w:rPr>
      <w:fldChar w:fldCharType="begin"/>
    </w:r>
    <w:r w:rsidRPr="007633FA">
      <w:rPr>
        <w:rStyle w:val="PageNumber"/>
        <w:rFonts w:ascii="ClarendonURWLig" w:hAnsi="ClarendonURWLig"/>
        <w:snapToGrid w:val="0"/>
      </w:rPr>
      <w:instrText xml:space="preserve"> PAGE </w:instrText>
    </w:r>
    <w:r w:rsidRPr="007633FA">
      <w:rPr>
        <w:rStyle w:val="PageNumber"/>
        <w:rFonts w:ascii="ClarendonURWLig" w:hAnsi="ClarendonURWLig"/>
        <w:snapToGrid w:val="0"/>
      </w:rPr>
      <w:fldChar w:fldCharType="separate"/>
    </w:r>
    <w:r>
      <w:rPr>
        <w:rStyle w:val="PageNumber"/>
        <w:rFonts w:ascii="ClarendonURWLig" w:hAnsi="ClarendonURWLig"/>
        <w:snapToGrid w:val="0"/>
      </w:rPr>
      <w:t>1</w:t>
    </w:r>
    <w:r w:rsidRPr="007633FA">
      <w:rPr>
        <w:rStyle w:val="PageNumber"/>
        <w:rFonts w:ascii="ClarendonURWLig" w:hAnsi="ClarendonURWLig"/>
        <w:snapToGrid w:val="0"/>
      </w:rPr>
      <w:fldChar w:fldCharType="end"/>
    </w:r>
    <w:r w:rsidRPr="007633FA">
      <w:rPr>
        <w:rStyle w:val="PageNumber"/>
        <w:rFonts w:ascii="ClarendonURWLig" w:hAnsi="ClarendonURWLig"/>
        <w:snapToGrid w:val="0"/>
      </w:rPr>
      <w:t xml:space="preserve"> of </w:t>
    </w:r>
    <w:r w:rsidRPr="007633FA">
      <w:rPr>
        <w:rStyle w:val="PageNumber"/>
        <w:rFonts w:ascii="ClarendonURWLig" w:hAnsi="ClarendonURWLig"/>
        <w:snapToGrid w:val="0"/>
      </w:rPr>
      <w:fldChar w:fldCharType="begin"/>
    </w:r>
    <w:r w:rsidRPr="007633FA">
      <w:rPr>
        <w:rStyle w:val="PageNumber"/>
        <w:rFonts w:ascii="ClarendonURWLig" w:hAnsi="ClarendonURWLig"/>
        <w:snapToGrid w:val="0"/>
      </w:rPr>
      <w:instrText xml:space="preserve"> NUMPAGES </w:instrText>
    </w:r>
    <w:r w:rsidRPr="007633FA">
      <w:rPr>
        <w:rStyle w:val="PageNumber"/>
        <w:rFonts w:ascii="ClarendonURWLig" w:hAnsi="ClarendonURWLig"/>
        <w:snapToGrid w:val="0"/>
      </w:rPr>
      <w:fldChar w:fldCharType="separate"/>
    </w:r>
    <w:r>
      <w:rPr>
        <w:rStyle w:val="PageNumber"/>
        <w:rFonts w:ascii="ClarendonURWLig" w:hAnsi="ClarendonURWLig"/>
        <w:snapToGrid w:val="0"/>
      </w:rPr>
      <w:t>2</w:t>
    </w:r>
    <w:r w:rsidRPr="007633FA">
      <w:rPr>
        <w:rStyle w:val="PageNumber"/>
        <w:rFonts w:ascii="ClarendonURWLig" w:hAnsi="ClarendonURWLig"/>
        <w:snapToGrid w:val="0"/>
      </w:rPr>
      <w:fldChar w:fldCharType="end"/>
    </w:r>
  </w:p>
  <w:p w14:paraId="557BA1C4" w14:textId="77777777" w:rsidR="001817C3" w:rsidRDefault="00181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EF8F8" w14:textId="77777777" w:rsidR="002F791B" w:rsidRDefault="002F791B">
      <w:r>
        <w:separator/>
      </w:r>
    </w:p>
  </w:footnote>
  <w:footnote w:type="continuationSeparator" w:id="0">
    <w:p w14:paraId="0856A76A" w14:textId="77777777" w:rsidR="002F791B" w:rsidRDefault="002F791B">
      <w:r>
        <w:continuationSeparator/>
      </w:r>
    </w:p>
  </w:footnote>
  <w:footnote w:type="continuationNotice" w:id="1">
    <w:p w14:paraId="0C2050BB" w14:textId="77777777" w:rsidR="00224AC2" w:rsidRDefault="00224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3268" w14:textId="199EDA11" w:rsidR="00462F8A" w:rsidRDefault="0053121E">
    <w:pPr>
      <w:pStyle w:val="Header"/>
    </w:pPr>
    <w:r>
      <w:rPr>
        <w:rFonts w:ascii="Arial Black" w:hAnsi="Arial Black"/>
        <w:noProof/>
        <w:sz w:val="28"/>
        <w:lang w:eastAsia="en-GB"/>
      </w:rPr>
      <mc:AlternateContent>
        <mc:Choice Requires="wpg">
          <w:drawing>
            <wp:anchor distT="0" distB="0" distL="114300" distR="114300" simplePos="0" relativeHeight="251658752" behindDoc="1" locked="0" layoutInCell="1" allowOverlap="1" wp14:anchorId="7E207D43" wp14:editId="3F72714B">
              <wp:simplePos x="0" y="0"/>
              <wp:positionH relativeFrom="column">
                <wp:posOffset>0</wp:posOffset>
              </wp:positionH>
              <wp:positionV relativeFrom="paragraph">
                <wp:posOffset>-635</wp:posOffset>
              </wp:positionV>
              <wp:extent cx="7000875" cy="1276350"/>
              <wp:effectExtent l="0" t="0" r="9525"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875" cy="1276350"/>
                        <a:chOff x="2281" y="1278"/>
                        <a:chExt cx="7386" cy="1546"/>
                      </a:xfrm>
                    </wpg:grpSpPr>
                    <pic:pic xmlns:pic="http://schemas.openxmlformats.org/drawingml/2006/picture">
                      <pic:nvPicPr>
                        <pic:cNvPr id="9" name="Picture 3" descr="Swis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281" y="2422"/>
                          <a:ext cx="7386"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descr="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364" y="1278"/>
                          <a:ext cx="972"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3E06FE" id="Group 2" o:spid="_x0000_s1026" style="position:absolute;margin-left:0;margin-top:-.05pt;width:551.25pt;height:100.5pt;z-index:-251657728" coordorigin="2281,1278" coordsize="7386,1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wish" style="position:absolute;left:2281;top:2422;width:738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">
                <v:imagedata r:id="rId3" o:title="Swish"/>
              </v:shape>
              <v:shape id="Picture 4" o:spid="_x0000_s1028" type="#_x0000_t75" alt="Logo" style="position:absolute;left:8364;top:1278;width:972;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">
                <v:imagedata r:id="rId4" o:title="Logo"/>
              </v:shape>
            </v:group>
          </w:pict>
        </mc:Fallback>
      </mc:AlternateContent>
    </w:r>
    <w:r w:rsidR="00500AAE">
      <w:rPr>
        <w:noProof/>
      </w:rPr>
      <w:drawing>
        <wp:anchor distT="0" distB="0" distL="114300" distR="114300" simplePos="0" relativeHeight="251659264" behindDoc="1" locked="0" layoutInCell="1" allowOverlap="1" wp14:anchorId="2D1EDEF1" wp14:editId="5D1A3DED">
          <wp:simplePos x="0" y="0"/>
          <wp:positionH relativeFrom="column">
            <wp:posOffset>3194050</wp:posOffset>
          </wp:positionH>
          <wp:positionV relativeFrom="paragraph">
            <wp:posOffset>-305229</wp:posOffset>
          </wp:positionV>
          <wp:extent cx="756920" cy="913130"/>
          <wp:effectExtent l="0" t="0" r="508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92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F8A">
      <w:rPr>
        <w:noProof/>
      </w:rPr>
      <mc:AlternateContent>
        <mc:Choice Requires="wpg">
          <w:drawing>
            <wp:anchor distT="0" distB="0" distL="114300" distR="114300" simplePos="0" relativeHeight="251658240" behindDoc="0" locked="0" layoutInCell="1" allowOverlap="1" wp14:anchorId="017A5493" wp14:editId="36FB6660">
              <wp:simplePos x="0" y="0"/>
              <wp:positionH relativeFrom="column">
                <wp:posOffset>210820</wp:posOffset>
              </wp:positionH>
              <wp:positionV relativeFrom="paragraph">
                <wp:posOffset>-180975</wp:posOffset>
              </wp:positionV>
              <wp:extent cx="1894205" cy="1034415"/>
              <wp:effectExtent l="1270" t="0" r="0" b="1333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034415"/>
                        <a:chOff x="1877" y="540"/>
                        <a:chExt cx="2983" cy="1629"/>
                      </a:xfrm>
                    </wpg:grpSpPr>
                    <pic:pic xmlns:pic="http://schemas.openxmlformats.org/drawingml/2006/picture">
                      <pic:nvPicPr>
                        <pic:cNvPr id="5" name="Picture 2"/>
                        <pic:cNvPicPr>
                          <a:picLocks noChangeAspect="1" noChangeArrowheads="1"/>
                        </pic:cNvPicPr>
                      </pic:nvPicPr>
                      <pic:blipFill>
                        <a:blip r:embed="rId6">
                          <a:extLst>
                            <a:ext uri="{28A0092B-C50C-407E-A947-70E740481C1C}">
                              <a14:useLocalDpi xmlns:a14="http://schemas.microsoft.com/office/drawing/2010/main" val="0"/>
                            </a:ext>
                          </a:extLst>
                        </a:blip>
                        <a:srcRect b="16016"/>
                        <a:stretch>
                          <a:fillRect/>
                        </a:stretch>
                      </pic:blipFill>
                      <pic:spPr bwMode="auto">
                        <a:xfrm>
                          <a:off x="1877" y="540"/>
                          <a:ext cx="2983"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
                      <wps:cNvSpPr>
                        <a:spLocks noChangeArrowheads="1"/>
                      </wps:cNvSpPr>
                      <wps:spPr bwMode="auto">
                        <a:xfrm>
                          <a:off x="2543" y="1870"/>
                          <a:ext cx="543" cy="29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44F8F" id="Group 4" o:spid="_x0000_s1026" style="position:absolute;margin-left:16.6pt;margin-top:-14.25pt;width:149.15pt;height:81.45pt;z-index:251658240" coordorigin="1877,540" coordsize="2983,1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Fw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y0wMy0xNlQx&#10;NDowODoxN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ct&#10;MDMtMTZUMTQ6MDg6MTV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y0wMy0xNlQx&#10;NDowODoxN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3LTAzLTE2&#10;VDE0OjA4OjE1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3LTAzLTE2VDE0OjA4OjE1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aW5nbWFuYWdlcjwv&#10;c3RyaW5nPgoJCQkJCTxrZXk+Y29tLmFwcGxlLnByaW50LnRpY2tldC5tb2REYXRlPC9rZXk+CgkJ&#10;CQkJPGRhdGU+MjAwNy0wMy0xNlQxNDowODoxNV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MvAjf/8//yAz0CRQNnBXsD4AACAAAASABIAAAAAALYAigAAQAAAGQAAAABAAMD&#10;AwAAAAF//wABAAEAAAAAAAAAAAAAAABoCAAZAZAAAAAAACAAAAAAAAAAAAAAAAAAAAAAAAAAAAAA&#10;AAAAAD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HAAAAABSZ2h0bG9uZwAAA6c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0MzBGQjRFNEFCREUyMjA4MTQzN0ZGQ0IzODU2NzMxMjwvZXhpZjpO&#10;YXRpdmVEaWdlc3Q+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">
              <v:shape id="Picture 2" o:spid="_x0000_s1027" type="#_x0000_t75" style="position:absolute;left:1877;top:540;width:2983;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">
                <v:imagedata r:id="rId7" o:title="" cropbottom="10496f"/>
              </v:shape>
              <v:rect id="Rectangle 3" o:spid="_x0000_s1028" style="position:absolute;left:2543;top:1870;width:54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" strokecolor="whit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43E"/>
    <w:multiLevelType w:val="hybridMultilevel"/>
    <w:tmpl w:val="2528C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721F7F"/>
    <w:multiLevelType w:val="hybridMultilevel"/>
    <w:tmpl w:val="83F85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D21E6"/>
    <w:multiLevelType w:val="hybridMultilevel"/>
    <w:tmpl w:val="3D044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E95938"/>
    <w:multiLevelType w:val="hybridMultilevel"/>
    <w:tmpl w:val="B020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F65770"/>
    <w:multiLevelType w:val="hybridMultilevel"/>
    <w:tmpl w:val="AFBC4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4A0660"/>
    <w:multiLevelType w:val="hybridMultilevel"/>
    <w:tmpl w:val="87BCB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A3998"/>
    <w:multiLevelType w:val="multilevel"/>
    <w:tmpl w:val="6F70B2C2"/>
    <w:lvl w:ilvl="0">
      <w:start w:val="1"/>
      <w:numFmt w:val="decimal"/>
      <w:lvlRestart w:val="0"/>
      <w:pStyle w:val="NSCNumbL1"/>
      <w:lvlText w:val="%1."/>
      <w:lvlJc w:val="left"/>
      <w:pPr>
        <w:tabs>
          <w:tab w:val="num" w:pos="720"/>
        </w:tabs>
        <w:ind w:left="720" w:hanging="720"/>
      </w:pPr>
      <w:rPr>
        <w:rFonts w:hint="default"/>
        <w:b w:val="0"/>
        <w:i w:val="0"/>
      </w:rPr>
    </w:lvl>
    <w:lvl w:ilvl="1">
      <w:start w:val="1"/>
      <w:numFmt w:val="decimal"/>
      <w:pStyle w:val="NSCNumbL2"/>
      <w:lvlText w:val="%1.%2"/>
      <w:lvlJc w:val="left"/>
      <w:pPr>
        <w:tabs>
          <w:tab w:val="num" w:pos="720"/>
        </w:tabs>
        <w:ind w:left="720" w:hanging="720"/>
      </w:pPr>
      <w:rPr>
        <w:rFonts w:hint="default"/>
        <w:b w:val="0"/>
        <w:i w:val="0"/>
      </w:rPr>
    </w:lvl>
    <w:lvl w:ilvl="2">
      <w:start w:val="1"/>
      <w:numFmt w:val="decimal"/>
      <w:pStyle w:val="NSCNumbL3"/>
      <w:lvlText w:val="%1.%2.%3"/>
      <w:lvlJc w:val="left"/>
      <w:pPr>
        <w:tabs>
          <w:tab w:val="num" w:pos="1621"/>
        </w:tabs>
        <w:ind w:left="1621" w:hanging="901"/>
      </w:pPr>
      <w:rPr>
        <w:rFonts w:hint="default"/>
        <w:b w:val="0"/>
        <w:i w:val="0"/>
      </w:rPr>
    </w:lvl>
    <w:lvl w:ilvl="3">
      <w:start w:val="1"/>
      <w:numFmt w:val="decimal"/>
      <w:pStyle w:val="NSCNumbL4"/>
      <w:lvlText w:val="%1.%2.%3.%4"/>
      <w:lvlJc w:val="left"/>
      <w:pPr>
        <w:tabs>
          <w:tab w:val="num" w:pos="2699"/>
        </w:tabs>
        <w:ind w:left="2699" w:hanging="1078"/>
      </w:pPr>
      <w:rPr>
        <w:rFonts w:hint="default"/>
        <w:b w:val="0"/>
        <w:i w:val="0"/>
      </w:rPr>
    </w:lvl>
    <w:lvl w:ilvl="4">
      <w:start w:val="1"/>
      <w:numFmt w:val="lowerLetter"/>
      <w:pStyle w:val="NSCNumbL5"/>
      <w:lvlText w:val="(%5)"/>
      <w:lvlJc w:val="left"/>
      <w:pPr>
        <w:tabs>
          <w:tab w:val="num" w:pos="3345"/>
        </w:tabs>
        <w:ind w:left="3345" w:hanging="646"/>
      </w:pPr>
      <w:rPr>
        <w:rFonts w:hint="default"/>
        <w:b w:val="0"/>
        <w:i w:val="0"/>
      </w:rPr>
    </w:lvl>
    <w:lvl w:ilvl="5">
      <w:start w:val="1"/>
      <w:numFmt w:val="lowerRoman"/>
      <w:pStyle w:val="NSCNumbL6"/>
      <w:lvlText w:val="(%6)"/>
      <w:lvlJc w:val="left"/>
      <w:pPr>
        <w:tabs>
          <w:tab w:val="num" w:pos="3402"/>
        </w:tabs>
        <w:ind w:left="3402" w:hanging="703"/>
      </w:pPr>
      <w:rPr>
        <w:rFonts w:hint="default"/>
        <w:b w:val="0"/>
        <w:i w:val="0"/>
      </w:rPr>
    </w:lvl>
    <w:lvl w:ilvl="6">
      <w:start w:val="1"/>
      <w:numFmt w:val="upperLetter"/>
      <w:pStyle w:val="NSCNumbL7"/>
      <w:lvlText w:val="(%7)"/>
      <w:lvlJc w:val="left"/>
      <w:pPr>
        <w:tabs>
          <w:tab w:val="num" w:pos="3969"/>
        </w:tabs>
        <w:ind w:left="3969" w:hanging="567"/>
      </w:pPr>
      <w:rPr>
        <w:rFonts w:hint="default"/>
        <w:b w:val="0"/>
        <w:i w:val="0"/>
      </w:rPr>
    </w:lvl>
    <w:lvl w:ilvl="7">
      <w:start w:val="1"/>
      <w:numFmt w:val="upperRoman"/>
      <w:pStyle w:val="NSCNumbL8"/>
      <w:lvlText w:val="(%8)"/>
      <w:lvlJc w:val="left"/>
      <w:pPr>
        <w:tabs>
          <w:tab w:val="num" w:pos="4581"/>
        </w:tabs>
        <w:ind w:left="4581" w:hanging="675"/>
      </w:pPr>
      <w:rPr>
        <w:rFonts w:hint="default"/>
        <w:b w:val="0"/>
        <w:i w:val="0"/>
      </w:rPr>
    </w:lvl>
    <w:lvl w:ilvl="8">
      <w:start w:val="1"/>
      <w:numFmt w:val="upperRoman"/>
      <w:pStyle w:val="NSCNumbL9"/>
      <w:lvlText w:val="(%9)"/>
      <w:lvlJc w:val="left"/>
      <w:pPr>
        <w:tabs>
          <w:tab w:val="num" w:pos="5103"/>
        </w:tabs>
        <w:ind w:left="5103" w:hanging="567"/>
      </w:pPr>
      <w:rPr>
        <w:rFonts w:hint="default"/>
        <w:b w:val="0"/>
        <w:i w:val="0"/>
      </w:rPr>
    </w:lvl>
  </w:abstractNum>
  <w:abstractNum w:abstractNumId="7" w15:restartNumberingAfterBreak="0">
    <w:nsid w:val="231D4922"/>
    <w:multiLevelType w:val="hybridMultilevel"/>
    <w:tmpl w:val="A5C60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B46B7"/>
    <w:multiLevelType w:val="hybridMultilevel"/>
    <w:tmpl w:val="505072F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26D161D4"/>
    <w:multiLevelType w:val="hybridMultilevel"/>
    <w:tmpl w:val="85C68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E3A38"/>
    <w:multiLevelType w:val="hybridMultilevel"/>
    <w:tmpl w:val="5860D6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69D6692"/>
    <w:multiLevelType w:val="hybridMultilevel"/>
    <w:tmpl w:val="996E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C536E"/>
    <w:multiLevelType w:val="hybridMultilevel"/>
    <w:tmpl w:val="E5B04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F92336"/>
    <w:multiLevelType w:val="hybridMultilevel"/>
    <w:tmpl w:val="345C1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586181"/>
    <w:multiLevelType w:val="hybridMultilevel"/>
    <w:tmpl w:val="C004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904FE"/>
    <w:multiLevelType w:val="hybridMultilevel"/>
    <w:tmpl w:val="8EEE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D7380"/>
    <w:multiLevelType w:val="hybridMultilevel"/>
    <w:tmpl w:val="8A9E3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91427A"/>
    <w:multiLevelType w:val="hybridMultilevel"/>
    <w:tmpl w:val="307A0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A23D1"/>
    <w:multiLevelType w:val="hybridMultilevel"/>
    <w:tmpl w:val="AA226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27603"/>
    <w:multiLevelType w:val="hybridMultilevel"/>
    <w:tmpl w:val="4CCA3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6E3F61"/>
    <w:multiLevelType w:val="hybridMultilevel"/>
    <w:tmpl w:val="47061E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620A556A"/>
    <w:multiLevelType w:val="hybridMultilevel"/>
    <w:tmpl w:val="F894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E5AA1"/>
    <w:multiLevelType w:val="hybridMultilevel"/>
    <w:tmpl w:val="2BC4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22FFF"/>
    <w:multiLevelType w:val="hybridMultilevel"/>
    <w:tmpl w:val="30A6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F6144"/>
    <w:multiLevelType w:val="hybridMultilevel"/>
    <w:tmpl w:val="097C20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Times New Roman"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Times New Roman"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Times New Roman" w:hint="default"/>
      </w:rPr>
    </w:lvl>
    <w:lvl w:ilvl="8" w:tplc="08090005">
      <w:start w:val="1"/>
      <w:numFmt w:val="bullet"/>
      <w:lvlText w:val=""/>
      <w:lvlJc w:val="left"/>
      <w:pPr>
        <w:ind w:left="6540" w:hanging="360"/>
      </w:pPr>
      <w:rPr>
        <w:rFonts w:ascii="Wingdings" w:hAnsi="Wingdings" w:hint="default"/>
      </w:rPr>
    </w:lvl>
  </w:abstractNum>
  <w:abstractNum w:abstractNumId="25" w15:restartNumberingAfterBreak="0">
    <w:nsid w:val="71E1154B"/>
    <w:multiLevelType w:val="hybridMultilevel"/>
    <w:tmpl w:val="479A6138"/>
    <w:lvl w:ilvl="0" w:tplc="05D4D6FC">
      <w:start w:val="1"/>
      <w:numFmt w:val="bullet"/>
      <w:lvlText w:val=""/>
      <w:lvlJc w:val="left"/>
      <w:pPr>
        <w:tabs>
          <w:tab w:val="num" w:pos="2459"/>
        </w:tabs>
        <w:ind w:left="2459"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BD0C44"/>
    <w:multiLevelType w:val="hybridMultilevel"/>
    <w:tmpl w:val="C8E2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F908DD"/>
    <w:multiLevelType w:val="hybridMultilevel"/>
    <w:tmpl w:val="795A0B2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C577721"/>
    <w:multiLevelType w:val="hybridMultilevel"/>
    <w:tmpl w:val="E83A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557DAE"/>
    <w:multiLevelType w:val="hybridMultilevel"/>
    <w:tmpl w:val="837E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49585E"/>
    <w:multiLevelType w:val="multilevel"/>
    <w:tmpl w:val="0C407102"/>
    <w:lvl w:ilvl="0">
      <w:start w:val="1"/>
      <w:numFmt w:val="decimal"/>
      <w:pStyle w:val="NSCHeading1"/>
      <w:lvlText w:val="%1."/>
      <w:lvlJc w:val="left"/>
      <w:pPr>
        <w:tabs>
          <w:tab w:val="num" w:pos="720"/>
        </w:tabs>
        <w:ind w:left="720" w:hanging="720"/>
      </w:pPr>
      <w:rPr>
        <w:rFonts w:ascii="Arial Black" w:hAnsi="Arial Black" w:cs="Arial" w:hint="default"/>
        <w:b w:val="0"/>
        <w:i w:val="0"/>
      </w:rPr>
    </w:lvl>
    <w:lvl w:ilvl="1">
      <w:start w:val="1"/>
      <w:numFmt w:val="decimal"/>
      <w:pStyle w:val="NSCHeading2"/>
      <w:lvlText w:val="%1.%2"/>
      <w:lvlJc w:val="left"/>
      <w:pPr>
        <w:tabs>
          <w:tab w:val="num" w:pos="720"/>
        </w:tabs>
        <w:ind w:left="720" w:hanging="720"/>
      </w:pPr>
      <w:rPr>
        <w:rFonts w:hint="default"/>
        <w:b/>
        <w:i w:val="0"/>
      </w:rPr>
    </w:lvl>
    <w:lvl w:ilvl="2">
      <w:start w:val="1"/>
      <w:numFmt w:val="decimal"/>
      <w:pStyle w:val="NSCHeading3"/>
      <w:lvlText w:val="%1.%2.%3"/>
      <w:lvlJc w:val="left"/>
      <w:pPr>
        <w:tabs>
          <w:tab w:val="num" w:pos="1622"/>
        </w:tabs>
        <w:ind w:left="1622" w:hanging="902"/>
      </w:pPr>
      <w:rPr>
        <w:rFonts w:hint="default"/>
        <w:b/>
        <w:i w:val="0"/>
      </w:rPr>
    </w:lvl>
    <w:lvl w:ilvl="3">
      <w:start w:val="1"/>
      <w:numFmt w:val="decimal"/>
      <w:pStyle w:val="NSCHeading4"/>
      <w:lvlText w:val="%1.%2.%3.%4"/>
      <w:lvlJc w:val="left"/>
      <w:pPr>
        <w:tabs>
          <w:tab w:val="num" w:pos="2699"/>
        </w:tabs>
        <w:ind w:left="2699" w:hanging="1077"/>
      </w:pPr>
      <w:rPr>
        <w:rFonts w:hint="default"/>
        <w:b/>
        <w:i w:val="0"/>
      </w:rPr>
    </w:lvl>
    <w:lvl w:ilvl="4">
      <w:start w:val="1"/>
      <w:numFmt w:val="lowerLetter"/>
      <w:pStyle w:val="NSCHeading5"/>
      <w:lvlText w:val="(%5)"/>
      <w:lvlJc w:val="left"/>
      <w:pPr>
        <w:tabs>
          <w:tab w:val="num" w:pos="3345"/>
        </w:tabs>
        <w:ind w:left="3345" w:hanging="646"/>
      </w:pPr>
      <w:rPr>
        <w:rFonts w:hint="default"/>
        <w:b/>
        <w:i w:val="0"/>
      </w:rPr>
    </w:lvl>
    <w:lvl w:ilvl="5">
      <w:start w:val="1"/>
      <w:numFmt w:val="lowerRoman"/>
      <w:pStyle w:val="NSCHeading6"/>
      <w:lvlText w:val="(%6)"/>
      <w:lvlJc w:val="left"/>
      <w:pPr>
        <w:tabs>
          <w:tab w:val="num" w:pos="3345"/>
        </w:tabs>
        <w:ind w:left="3345" w:hanging="646"/>
      </w:pPr>
      <w:rPr>
        <w:rFonts w:hint="default"/>
        <w:b/>
        <w:i w:val="0"/>
      </w:rPr>
    </w:lvl>
    <w:lvl w:ilvl="6">
      <w:start w:val="1"/>
      <w:numFmt w:val="upperLetter"/>
      <w:pStyle w:val="NSCHeading7"/>
      <w:lvlText w:val="(%7)"/>
      <w:lvlJc w:val="left"/>
      <w:pPr>
        <w:tabs>
          <w:tab w:val="num" w:pos="3969"/>
        </w:tabs>
        <w:ind w:left="3969" w:hanging="567"/>
      </w:pPr>
      <w:rPr>
        <w:rFonts w:hint="default"/>
        <w:b/>
        <w:i w:val="0"/>
      </w:rPr>
    </w:lvl>
    <w:lvl w:ilvl="7">
      <w:start w:val="1"/>
      <w:numFmt w:val="upperRoman"/>
      <w:pStyle w:val="NSCHeading8"/>
      <w:lvlText w:val="(%8)"/>
      <w:lvlJc w:val="left"/>
      <w:pPr>
        <w:tabs>
          <w:tab w:val="num" w:pos="4627"/>
        </w:tabs>
        <w:ind w:left="4536" w:hanging="629"/>
      </w:pPr>
      <w:rPr>
        <w:rFonts w:hint="default"/>
        <w:b/>
        <w:i w:val="0"/>
      </w:rPr>
    </w:lvl>
    <w:lvl w:ilvl="8">
      <w:start w:val="1"/>
      <w:numFmt w:val="upperRoman"/>
      <w:pStyle w:val="NSCHeading9"/>
      <w:lvlText w:val="(%9)"/>
      <w:lvlJc w:val="left"/>
      <w:pPr>
        <w:tabs>
          <w:tab w:val="num" w:pos="7198"/>
        </w:tabs>
        <w:ind w:left="6838" w:hanging="720"/>
      </w:pPr>
      <w:rPr>
        <w:rFonts w:hint="default"/>
        <w:b/>
        <w:i w:val="0"/>
      </w:rPr>
    </w:lvl>
  </w:abstractNum>
  <w:num w:numId="1">
    <w:abstractNumId w:val="30"/>
  </w:num>
  <w:num w:numId="2">
    <w:abstractNumId w:val="6"/>
  </w:num>
  <w:num w:numId="3">
    <w:abstractNumId w:val="29"/>
  </w:num>
  <w:num w:numId="4">
    <w:abstractNumId w:val="1"/>
  </w:num>
  <w:num w:numId="5">
    <w:abstractNumId w:val="22"/>
  </w:num>
  <w:num w:numId="6">
    <w:abstractNumId w:val="14"/>
  </w:num>
  <w:num w:numId="7">
    <w:abstractNumId w:val="21"/>
  </w:num>
  <w:num w:numId="8">
    <w:abstractNumId w:val="28"/>
  </w:num>
  <w:num w:numId="9">
    <w:abstractNumId w:val="23"/>
  </w:num>
  <w:num w:numId="10">
    <w:abstractNumId w:val="10"/>
  </w:num>
  <w:num w:numId="11">
    <w:abstractNumId w:val="20"/>
  </w:num>
  <w:num w:numId="12">
    <w:abstractNumId w:val="5"/>
  </w:num>
  <w:num w:numId="13">
    <w:abstractNumId w:val="11"/>
  </w:num>
  <w:num w:numId="14">
    <w:abstractNumId w:val="15"/>
  </w:num>
  <w:num w:numId="15">
    <w:abstractNumId w:val="27"/>
  </w:num>
  <w:num w:numId="16">
    <w:abstractNumId w:val="9"/>
  </w:num>
  <w:num w:numId="17">
    <w:abstractNumId w:val="18"/>
  </w:num>
  <w:num w:numId="18">
    <w:abstractNumId w:val="26"/>
  </w:num>
  <w:num w:numId="19">
    <w:abstractNumId w:val="12"/>
  </w:num>
  <w:num w:numId="20">
    <w:abstractNumId w:val="4"/>
  </w:num>
  <w:num w:numId="21">
    <w:abstractNumId w:val="0"/>
  </w:num>
  <w:num w:numId="22">
    <w:abstractNumId w:val="7"/>
  </w:num>
  <w:num w:numId="23">
    <w:abstractNumId w:val="16"/>
  </w:num>
  <w:num w:numId="24">
    <w:abstractNumId w:val="17"/>
  </w:num>
  <w:num w:numId="25">
    <w:abstractNumId w:val="8"/>
  </w:num>
  <w:num w:numId="26">
    <w:abstractNumId w:val="13"/>
  </w:num>
  <w:num w:numId="27">
    <w:abstractNumId w:val="19"/>
  </w:num>
  <w:num w:numId="28">
    <w:abstractNumId w:val="24"/>
  </w:num>
  <w:num w:numId="29">
    <w:abstractNumId w:val="3"/>
  </w:num>
  <w:num w:numId="30">
    <w:abstractNumId w:val="2"/>
  </w:num>
  <w:num w:numId="3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39"/>
    <w:rsid w:val="00011BB0"/>
    <w:rsid w:val="00012EB2"/>
    <w:rsid w:val="000317C7"/>
    <w:rsid w:val="00050BCF"/>
    <w:rsid w:val="00053D14"/>
    <w:rsid w:val="000565CC"/>
    <w:rsid w:val="000612E7"/>
    <w:rsid w:val="000624FD"/>
    <w:rsid w:val="0007046B"/>
    <w:rsid w:val="000722C8"/>
    <w:rsid w:val="00074623"/>
    <w:rsid w:val="00080BC9"/>
    <w:rsid w:val="00085766"/>
    <w:rsid w:val="000B2790"/>
    <w:rsid w:val="000C30ED"/>
    <w:rsid w:val="000C778A"/>
    <w:rsid w:val="000D22CA"/>
    <w:rsid w:val="000D3BFB"/>
    <w:rsid w:val="000D7DC7"/>
    <w:rsid w:val="000E3CF4"/>
    <w:rsid w:val="000F3467"/>
    <w:rsid w:val="000F5C13"/>
    <w:rsid w:val="00100B39"/>
    <w:rsid w:val="0011058E"/>
    <w:rsid w:val="00115134"/>
    <w:rsid w:val="001272DF"/>
    <w:rsid w:val="00150BFB"/>
    <w:rsid w:val="0015238A"/>
    <w:rsid w:val="00152B9C"/>
    <w:rsid w:val="00160136"/>
    <w:rsid w:val="001619DE"/>
    <w:rsid w:val="001647F5"/>
    <w:rsid w:val="001747F6"/>
    <w:rsid w:val="001817C3"/>
    <w:rsid w:val="00183115"/>
    <w:rsid w:val="00193C07"/>
    <w:rsid w:val="00193C88"/>
    <w:rsid w:val="001A64B1"/>
    <w:rsid w:val="001B225B"/>
    <w:rsid w:val="001B2986"/>
    <w:rsid w:val="001D36D0"/>
    <w:rsid w:val="001E3E1A"/>
    <w:rsid w:val="001E51BF"/>
    <w:rsid w:val="001E61ED"/>
    <w:rsid w:val="001F0806"/>
    <w:rsid w:val="00211F34"/>
    <w:rsid w:val="002124B9"/>
    <w:rsid w:val="0021388F"/>
    <w:rsid w:val="00214847"/>
    <w:rsid w:val="00223281"/>
    <w:rsid w:val="0022346A"/>
    <w:rsid w:val="00224AC2"/>
    <w:rsid w:val="00246AFC"/>
    <w:rsid w:val="00256F45"/>
    <w:rsid w:val="00264EDC"/>
    <w:rsid w:val="0027318F"/>
    <w:rsid w:val="00286196"/>
    <w:rsid w:val="00296A15"/>
    <w:rsid w:val="00297D17"/>
    <w:rsid w:val="002A1B19"/>
    <w:rsid w:val="002A1F06"/>
    <w:rsid w:val="002B6019"/>
    <w:rsid w:val="002E7E0B"/>
    <w:rsid w:val="002F1B2F"/>
    <w:rsid w:val="002F6729"/>
    <w:rsid w:val="002F791B"/>
    <w:rsid w:val="00302500"/>
    <w:rsid w:val="003031BB"/>
    <w:rsid w:val="00307196"/>
    <w:rsid w:val="00314217"/>
    <w:rsid w:val="003348AB"/>
    <w:rsid w:val="003437F4"/>
    <w:rsid w:val="003462F9"/>
    <w:rsid w:val="00351AE3"/>
    <w:rsid w:val="00354B28"/>
    <w:rsid w:val="00357026"/>
    <w:rsid w:val="003665DD"/>
    <w:rsid w:val="00370FA6"/>
    <w:rsid w:val="003775F4"/>
    <w:rsid w:val="003815D3"/>
    <w:rsid w:val="00382049"/>
    <w:rsid w:val="00383D6C"/>
    <w:rsid w:val="00385E04"/>
    <w:rsid w:val="00391A6B"/>
    <w:rsid w:val="003926DC"/>
    <w:rsid w:val="00395637"/>
    <w:rsid w:val="003A7BCA"/>
    <w:rsid w:val="003B1C44"/>
    <w:rsid w:val="003B55F4"/>
    <w:rsid w:val="003B5D35"/>
    <w:rsid w:val="003C0810"/>
    <w:rsid w:val="003D35C7"/>
    <w:rsid w:val="003E3B22"/>
    <w:rsid w:val="004013C2"/>
    <w:rsid w:val="004050C0"/>
    <w:rsid w:val="00414927"/>
    <w:rsid w:val="00416085"/>
    <w:rsid w:val="00430FE5"/>
    <w:rsid w:val="004351B0"/>
    <w:rsid w:val="004376D0"/>
    <w:rsid w:val="00455A47"/>
    <w:rsid w:val="00456482"/>
    <w:rsid w:val="004607E6"/>
    <w:rsid w:val="00462F8A"/>
    <w:rsid w:val="00465CED"/>
    <w:rsid w:val="00465FEC"/>
    <w:rsid w:val="00467C57"/>
    <w:rsid w:val="004763F0"/>
    <w:rsid w:val="0048162D"/>
    <w:rsid w:val="00487FA1"/>
    <w:rsid w:val="00490CFE"/>
    <w:rsid w:val="00495D8F"/>
    <w:rsid w:val="0049792A"/>
    <w:rsid w:val="004A2D52"/>
    <w:rsid w:val="004B2FD4"/>
    <w:rsid w:val="004B3013"/>
    <w:rsid w:val="004B4970"/>
    <w:rsid w:val="004B5E24"/>
    <w:rsid w:val="004B78E7"/>
    <w:rsid w:val="004C2980"/>
    <w:rsid w:val="004C6B2D"/>
    <w:rsid w:val="004D4FDA"/>
    <w:rsid w:val="004D6F04"/>
    <w:rsid w:val="004E502F"/>
    <w:rsid w:val="004F0DF8"/>
    <w:rsid w:val="004F45C1"/>
    <w:rsid w:val="004F6A5D"/>
    <w:rsid w:val="00500AAE"/>
    <w:rsid w:val="00517E26"/>
    <w:rsid w:val="00521F59"/>
    <w:rsid w:val="00525D4E"/>
    <w:rsid w:val="0053121E"/>
    <w:rsid w:val="00535364"/>
    <w:rsid w:val="00556B11"/>
    <w:rsid w:val="00566680"/>
    <w:rsid w:val="0056764B"/>
    <w:rsid w:val="00573FB1"/>
    <w:rsid w:val="00574AB5"/>
    <w:rsid w:val="00582BD4"/>
    <w:rsid w:val="005857A6"/>
    <w:rsid w:val="005A3A07"/>
    <w:rsid w:val="005A67CD"/>
    <w:rsid w:val="005B1B4C"/>
    <w:rsid w:val="005B3AB5"/>
    <w:rsid w:val="005B6063"/>
    <w:rsid w:val="005C1FEF"/>
    <w:rsid w:val="005C47A8"/>
    <w:rsid w:val="005E3FC5"/>
    <w:rsid w:val="005E41D7"/>
    <w:rsid w:val="005E6789"/>
    <w:rsid w:val="00604F03"/>
    <w:rsid w:val="006128A7"/>
    <w:rsid w:val="0061464D"/>
    <w:rsid w:val="006235F3"/>
    <w:rsid w:val="00623986"/>
    <w:rsid w:val="0062441A"/>
    <w:rsid w:val="00634C65"/>
    <w:rsid w:val="00634FE4"/>
    <w:rsid w:val="006353B1"/>
    <w:rsid w:val="00641B2B"/>
    <w:rsid w:val="00643787"/>
    <w:rsid w:val="006556FB"/>
    <w:rsid w:val="006626BF"/>
    <w:rsid w:val="0067281E"/>
    <w:rsid w:val="006740B8"/>
    <w:rsid w:val="006757EE"/>
    <w:rsid w:val="00675AD9"/>
    <w:rsid w:val="006763D0"/>
    <w:rsid w:val="00680499"/>
    <w:rsid w:val="00686EF9"/>
    <w:rsid w:val="006908DB"/>
    <w:rsid w:val="00693DC6"/>
    <w:rsid w:val="006B230D"/>
    <w:rsid w:val="006B5905"/>
    <w:rsid w:val="006B719E"/>
    <w:rsid w:val="006C0B31"/>
    <w:rsid w:val="006C1C8C"/>
    <w:rsid w:val="006C60E4"/>
    <w:rsid w:val="006D7C05"/>
    <w:rsid w:val="006E26F1"/>
    <w:rsid w:val="006F4C9A"/>
    <w:rsid w:val="00711AE7"/>
    <w:rsid w:val="00712B79"/>
    <w:rsid w:val="00717565"/>
    <w:rsid w:val="007308D2"/>
    <w:rsid w:val="00737308"/>
    <w:rsid w:val="00741DAA"/>
    <w:rsid w:val="00747704"/>
    <w:rsid w:val="0075577C"/>
    <w:rsid w:val="007560BB"/>
    <w:rsid w:val="00762199"/>
    <w:rsid w:val="00764E0E"/>
    <w:rsid w:val="00765395"/>
    <w:rsid w:val="0076642D"/>
    <w:rsid w:val="0079461B"/>
    <w:rsid w:val="007A60DD"/>
    <w:rsid w:val="007B6BC6"/>
    <w:rsid w:val="007C59D6"/>
    <w:rsid w:val="007C7311"/>
    <w:rsid w:val="007F3B48"/>
    <w:rsid w:val="00803F33"/>
    <w:rsid w:val="00804849"/>
    <w:rsid w:val="00806D23"/>
    <w:rsid w:val="0081266C"/>
    <w:rsid w:val="0084218A"/>
    <w:rsid w:val="0086587F"/>
    <w:rsid w:val="00882A6C"/>
    <w:rsid w:val="00886B20"/>
    <w:rsid w:val="00886F61"/>
    <w:rsid w:val="008923A7"/>
    <w:rsid w:val="008966D7"/>
    <w:rsid w:val="008A1C23"/>
    <w:rsid w:val="008B35AA"/>
    <w:rsid w:val="008B4947"/>
    <w:rsid w:val="008B6D15"/>
    <w:rsid w:val="008E0B2A"/>
    <w:rsid w:val="008E21B0"/>
    <w:rsid w:val="008E684A"/>
    <w:rsid w:val="008E7547"/>
    <w:rsid w:val="00910D71"/>
    <w:rsid w:val="009162B7"/>
    <w:rsid w:val="0094334D"/>
    <w:rsid w:val="00946A8F"/>
    <w:rsid w:val="0094751C"/>
    <w:rsid w:val="009513D5"/>
    <w:rsid w:val="00952C1C"/>
    <w:rsid w:val="00980E37"/>
    <w:rsid w:val="00981210"/>
    <w:rsid w:val="009851BA"/>
    <w:rsid w:val="0098591B"/>
    <w:rsid w:val="00986779"/>
    <w:rsid w:val="009869A1"/>
    <w:rsid w:val="009B7D86"/>
    <w:rsid w:val="009C3165"/>
    <w:rsid w:val="009C45DF"/>
    <w:rsid w:val="009C4FD7"/>
    <w:rsid w:val="009D39A3"/>
    <w:rsid w:val="009D7E3F"/>
    <w:rsid w:val="009F0B48"/>
    <w:rsid w:val="009F0C0A"/>
    <w:rsid w:val="009F24D4"/>
    <w:rsid w:val="00A02784"/>
    <w:rsid w:val="00A05281"/>
    <w:rsid w:val="00A07B8D"/>
    <w:rsid w:val="00A137D6"/>
    <w:rsid w:val="00A15147"/>
    <w:rsid w:val="00A31527"/>
    <w:rsid w:val="00A45327"/>
    <w:rsid w:val="00A63E05"/>
    <w:rsid w:val="00A7094A"/>
    <w:rsid w:val="00A7242D"/>
    <w:rsid w:val="00A755D8"/>
    <w:rsid w:val="00A82D22"/>
    <w:rsid w:val="00A87816"/>
    <w:rsid w:val="00A9386E"/>
    <w:rsid w:val="00A94971"/>
    <w:rsid w:val="00A97EE8"/>
    <w:rsid w:val="00AA05E2"/>
    <w:rsid w:val="00AA2E30"/>
    <w:rsid w:val="00AB0D57"/>
    <w:rsid w:val="00AC787D"/>
    <w:rsid w:val="00AD268A"/>
    <w:rsid w:val="00AE4930"/>
    <w:rsid w:val="00AF6FDA"/>
    <w:rsid w:val="00B22180"/>
    <w:rsid w:val="00B26CE7"/>
    <w:rsid w:val="00B31D40"/>
    <w:rsid w:val="00B40EB7"/>
    <w:rsid w:val="00B55657"/>
    <w:rsid w:val="00B65B8A"/>
    <w:rsid w:val="00B7360C"/>
    <w:rsid w:val="00B74F89"/>
    <w:rsid w:val="00B77658"/>
    <w:rsid w:val="00B847F2"/>
    <w:rsid w:val="00B86CEA"/>
    <w:rsid w:val="00B90192"/>
    <w:rsid w:val="00BA1F6F"/>
    <w:rsid w:val="00BC148E"/>
    <w:rsid w:val="00BC2577"/>
    <w:rsid w:val="00BC761E"/>
    <w:rsid w:val="00BE087E"/>
    <w:rsid w:val="00BF0128"/>
    <w:rsid w:val="00BF3488"/>
    <w:rsid w:val="00C1578A"/>
    <w:rsid w:val="00C20168"/>
    <w:rsid w:val="00C217E0"/>
    <w:rsid w:val="00C3270C"/>
    <w:rsid w:val="00C40A79"/>
    <w:rsid w:val="00C40B11"/>
    <w:rsid w:val="00C500C0"/>
    <w:rsid w:val="00C528BD"/>
    <w:rsid w:val="00C54CB2"/>
    <w:rsid w:val="00C62BE4"/>
    <w:rsid w:val="00C66BF2"/>
    <w:rsid w:val="00C71A29"/>
    <w:rsid w:val="00C82A10"/>
    <w:rsid w:val="00C944FE"/>
    <w:rsid w:val="00CA2377"/>
    <w:rsid w:val="00CA7647"/>
    <w:rsid w:val="00CB2D96"/>
    <w:rsid w:val="00CC100A"/>
    <w:rsid w:val="00CC22DA"/>
    <w:rsid w:val="00CC22FF"/>
    <w:rsid w:val="00CC26BC"/>
    <w:rsid w:val="00CC27C7"/>
    <w:rsid w:val="00CE2DCD"/>
    <w:rsid w:val="00D00840"/>
    <w:rsid w:val="00D01F8E"/>
    <w:rsid w:val="00D07AFF"/>
    <w:rsid w:val="00D167D2"/>
    <w:rsid w:val="00D20B75"/>
    <w:rsid w:val="00D22CD5"/>
    <w:rsid w:val="00D233FD"/>
    <w:rsid w:val="00D23CD6"/>
    <w:rsid w:val="00D37236"/>
    <w:rsid w:val="00D502F9"/>
    <w:rsid w:val="00D556F7"/>
    <w:rsid w:val="00D624E5"/>
    <w:rsid w:val="00D73EE2"/>
    <w:rsid w:val="00D7525E"/>
    <w:rsid w:val="00D759F7"/>
    <w:rsid w:val="00D77D35"/>
    <w:rsid w:val="00D832C4"/>
    <w:rsid w:val="00D962EF"/>
    <w:rsid w:val="00DB043D"/>
    <w:rsid w:val="00DB0D10"/>
    <w:rsid w:val="00DB19A3"/>
    <w:rsid w:val="00DC2EE0"/>
    <w:rsid w:val="00DC33CB"/>
    <w:rsid w:val="00DC594F"/>
    <w:rsid w:val="00DC7AE7"/>
    <w:rsid w:val="00DD12A3"/>
    <w:rsid w:val="00DD339B"/>
    <w:rsid w:val="00DE2A0F"/>
    <w:rsid w:val="00DE572E"/>
    <w:rsid w:val="00E04ED9"/>
    <w:rsid w:val="00E0517D"/>
    <w:rsid w:val="00E108B5"/>
    <w:rsid w:val="00E13F54"/>
    <w:rsid w:val="00E156EE"/>
    <w:rsid w:val="00E4210F"/>
    <w:rsid w:val="00E47313"/>
    <w:rsid w:val="00E53C0B"/>
    <w:rsid w:val="00E70933"/>
    <w:rsid w:val="00E84365"/>
    <w:rsid w:val="00E87339"/>
    <w:rsid w:val="00E96F39"/>
    <w:rsid w:val="00EA66C2"/>
    <w:rsid w:val="00EB08E4"/>
    <w:rsid w:val="00EB5FE6"/>
    <w:rsid w:val="00EC2FEE"/>
    <w:rsid w:val="00EC312A"/>
    <w:rsid w:val="00ED00E6"/>
    <w:rsid w:val="00ED4421"/>
    <w:rsid w:val="00ED631F"/>
    <w:rsid w:val="00ED68CA"/>
    <w:rsid w:val="00EE21B6"/>
    <w:rsid w:val="00EF0C56"/>
    <w:rsid w:val="00F022CF"/>
    <w:rsid w:val="00F16C3C"/>
    <w:rsid w:val="00F2648F"/>
    <w:rsid w:val="00F509D0"/>
    <w:rsid w:val="00F517F0"/>
    <w:rsid w:val="00F674C5"/>
    <w:rsid w:val="00F7011F"/>
    <w:rsid w:val="00F71CFF"/>
    <w:rsid w:val="00F810FC"/>
    <w:rsid w:val="00F95C0D"/>
    <w:rsid w:val="00F97B58"/>
    <w:rsid w:val="00FA26E4"/>
    <w:rsid w:val="00FA7F8D"/>
    <w:rsid w:val="00FC2C8E"/>
    <w:rsid w:val="00FC58D2"/>
    <w:rsid w:val="00FD0D6E"/>
    <w:rsid w:val="00FD6447"/>
    <w:rsid w:val="00FE3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0A7E66C3"/>
  <w15:docId w15:val="{41E213FF-B5BD-41AD-9571-286A5561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D4E"/>
    <w:rPr>
      <w:rFonts w:ascii="Arial" w:hAnsi="Arial"/>
      <w:sz w:val="24"/>
      <w:lang w:eastAsia="en-US"/>
    </w:rPr>
  </w:style>
  <w:style w:type="paragraph" w:styleId="Heading1">
    <w:name w:val="heading 1"/>
    <w:basedOn w:val="Normal"/>
    <w:next w:val="Normal"/>
    <w:qFormat/>
    <w:rsid w:val="00391A6B"/>
    <w:pPr>
      <w:keepNext/>
      <w:outlineLvl w:val="0"/>
    </w:pPr>
    <w:rPr>
      <w:b/>
      <w:caps/>
    </w:rPr>
  </w:style>
  <w:style w:type="paragraph" w:styleId="Heading2">
    <w:name w:val="heading 2"/>
    <w:basedOn w:val="Normal"/>
    <w:next w:val="Normal"/>
    <w:qFormat/>
    <w:rsid w:val="00391A6B"/>
    <w:pPr>
      <w:keepNext/>
      <w:outlineLvl w:val="1"/>
    </w:pPr>
    <w:rPr>
      <w:b/>
    </w:rPr>
  </w:style>
  <w:style w:type="paragraph" w:styleId="Heading3">
    <w:name w:val="heading 3"/>
    <w:basedOn w:val="Normal"/>
    <w:next w:val="Normal"/>
    <w:qFormat/>
    <w:rsid w:val="00391A6B"/>
    <w:pPr>
      <w:keepNext/>
      <w:outlineLvl w:val="2"/>
    </w:pPr>
    <w:rPr>
      <w:b/>
      <w:sz w:val="28"/>
    </w:rPr>
  </w:style>
  <w:style w:type="paragraph" w:styleId="Heading4">
    <w:name w:val="heading 4"/>
    <w:basedOn w:val="Normal"/>
    <w:next w:val="Normal"/>
    <w:qFormat/>
    <w:rsid w:val="00391A6B"/>
    <w:pPr>
      <w:keepNext/>
      <w:outlineLvl w:val="3"/>
    </w:pPr>
    <w:rPr>
      <w:u w:val="single"/>
    </w:rPr>
  </w:style>
  <w:style w:type="paragraph" w:styleId="Heading5">
    <w:name w:val="heading 5"/>
    <w:basedOn w:val="Normal"/>
    <w:next w:val="Normal"/>
    <w:qFormat/>
    <w:rsid w:val="00391A6B"/>
    <w:pPr>
      <w:spacing w:before="240" w:after="60"/>
      <w:outlineLvl w:val="4"/>
    </w:pPr>
    <w:rPr>
      <w:b/>
      <w:bCs/>
      <w:i/>
      <w:iCs/>
      <w:sz w:val="26"/>
      <w:szCs w:val="26"/>
    </w:rPr>
  </w:style>
  <w:style w:type="paragraph" w:styleId="Heading6">
    <w:name w:val="heading 6"/>
    <w:basedOn w:val="Normal"/>
    <w:next w:val="Normal"/>
    <w:qFormat/>
    <w:rsid w:val="00391A6B"/>
    <w:pPr>
      <w:spacing w:before="240" w:after="60"/>
      <w:outlineLvl w:val="5"/>
    </w:pPr>
    <w:rPr>
      <w:b/>
      <w:bCs/>
      <w:sz w:val="22"/>
      <w:szCs w:val="22"/>
    </w:rPr>
  </w:style>
  <w:style w:type="paragraph" w:styleId="Heading7">
    <w:name w:val="heading 7"/>
    <w:basedOn w:val="Normal"/>
    <w:next w:val="Normal"/>
    <w:qFormat/>
    <w:rsid w:val="00391A6B"/>
    <w:pPr>
      <w:spacing w:before="240" w:after="60"/>
      <w:outlineLvl w:val="6"/>
    </w:pPr>
    <w:rPr>
      <w:szCs w:val="24"/>
    </w:rPr>
  </w:style>
  <w:style w:type="paragraph" w:styleId="Heading8">
    <w:name w:val="heading 8"/>
    <w:basedOn w:val="Normal"/>
    <w:next w:val="Normal"/>
    <w:qFormat/>
    <w:rsid w:val="00391A6B"/>
    <w:pPr>
      <w:spacing w:before="240" w:after="60"/>
      <w:outlineLvl w:val="7"/>
    </w:pPr>
    <w:rPr>
      <w:i/>
      <w:iCs/>
      <w:szCs w:val="24"/>
    </w:rPr>
  </w:style>
  <w:style w:type="paragraph" w:styleId="Heading9">
    <w:name w:val="heading 9"/>
    <w:basedOn w:val="Normal"/>
    <w:next w:val="Normal"/>
    <w:qFormat/>
    <w:rsid w:val="00391A6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91A6B"/>
    <w:rPr>
      <w:color w:val="0000FF"/>
      <w:u w:val="single"/>
    </w:rPr>
  </w:style>
  <w:style w:type="paragraph" w:customStyle="1" w:styleId="Indent">
    <w:name w:val="Indent"/>
    <w:rsid w:val="00391A6B"/>
    <w:pPr>
      <w:ind w:left="720"/>
    </w:pPr>
    <w:rPr>
      <w:rFonts w:ascii="Arial" w:hAnsi="Arial"/>
      <w:noProof/>
      <w:sz w:val="24"/>
      <w:lang w:eastAsia="en-US"/>
    </w:rPr>
  </w:style>
  <w:style w:type="paragraph" w:styleId="Header">
    <w:name w:val="header"/>
    <w:basedOn w:val="Normal"/>
    <w:rsid w:val="00391A6B"/>
    <w:pPr>
      <w:tabs>
        <w:tab w:val="center" w:pos="4153"/>
        <w:tab w:val="right" w:pos="8306"/>
      </w:tabs>
    </w:pPr>
  </w:style>
  <w:style w:type="paragraph" w:styleId="Footer">
    <w:name w:val="footer"/>
    <w:basedOn w:val="Normal"/>
    <w:rsid w:val="00391A6B"/>
    <w:pPr>
      <w:tabs>
        <w:tab w:val="center" w:pos="4153"/>
        <w:tab w:val="right" w:pos="8306"/>
      </w:tabs>
    </w:pPr>
  </w:style>
  <w:style w:type="paragraph" w:customStyle="1" w:styleId="NSCBodyText">
    <w:name w:val="NSC Body Text"/>
    <w:basedOn w:val="Normal"/>
    <w:rsid w:val="00391A6B"/>
  </w:style>
  <w:style w:type="paragraph" w:customStyle="1" w:styleId="NSCBodyTextIndent1">
    <w:name w:val="NSC Body Text Indent 1"/>
    <w:basedOn w:val="Normal"/>
    <w:rsid w:val="00391A6B"/>
    <w:pPr>
      <w:ind w:left="720"/>
    </w:pPr>
  </w:style>
  <w:style w:type="paragraph" w:customStyle="1" w:styleId="NSCBodyTextIndent2">
    <w:name w:val="NSC Body Text Indent 2"/>
    <w:basedOn w:val="NSCBodyTextIndent1"/>
    <w:rsid w:val="00391A6B"/>
  </w:style>
  <w:style w:type="paragraph" w:customStyle="1" w:styleId="NSCBodyTextIndent3">
    <w:name w:val="NSC Body Text Indent 3"/>
    <w:basedOn w:val="NSCBodyTextIndent2"/>
    <w:rsid w:val="00391A6B"/>
    <w:pPr>
      <w:ind w:left="1622"/>
    </w:pPr>
  </w:style>
  <w:style w:type="paragraph" w:customStyle="1" w:styleId="NSCBodyTextIndent4">
    <w:name w:val="NSC Body Text Indent 4"/>
    <w:basedOn w:val="Normal"/>
    <w:rsid w:val="00391A6B"/>
    <w:pPr>
      <w:ind w:left="2693"/>
    </w:pPr>
  </w:style>
  <w:style w:type="paragraph" w:customStyle="1" w:styleId="NSCBodyTextIndent5">
    <w:name w:val="NSC Body Text Indent 5"/>
    <w:basedOn w:val="NSCBodyTextIndent4"/>
    <w:rsid w:val="00391A6B"/>
    <w:pPr>
      <w:ind w:left="3345"/>
    </w:pPr>
  </w:style>
  <w:style w:type="paragraph" w:customStyle="1" w:styleId="NSCBodyTextIndent6">
    <w:name w:val="NSC Body Text Indent 6"/>
    <w:basedOn w:val="NSCBodyTextIndent5"/>
    <w:rsid w:val="00391A6B"/>
  </w:style>
  <w:style w:type="paragraph" w:customStyle="1" w:styleId="NSCBodyTextIndent7">
    <w:name w:val="NSC Body Text Indent 7"/>
    <w:basedOn w:val="NSCBodyTextIndent6"/>
    <w:rsid w:val="00391A6B"/>
    <w:pPr>
      <w:ind w:left="3969"/>
    </w:pPr>
    <w:rPr>
      <w:rFonts w:cs="Arial"/>
      <w:sz w:val="22"/>
      <w:szCs w:val="22"/>
    </w:rPr>
  </w:style>
  <w:style w:type="paragraph" w:customStyle="1" w:styleId="NSCBodyTextIndent8">
    <w:name w:val="NSC Body Text Indent 8"/>
    <w:basedOn w:val="NSCBodyTextIndent7"/>
    <w:rsid w:val="00391A6B"/>
    <w:pPr>
      <w:ind w:left="4536"/>
    </w:pPr>
  </w:style>
  <w:style w:type="paragraph" w:customStyle="1" w:styleId="NSCBodyTextIndent9">
    <w:name w:val="NSC Body Text Indent 9"/>
    <w:basedOn w:val="NSCBodyTextIndent8"/>
    <w:rsid w:val="00391A6B"/>
    <w:pPr>
      <w:ind w:left="5103"/>
    </w:pPr>
  </w:style>
  <w:style w:type="paragraph" w:customStyle="1" w:styleId="NSCFooter">
    <w:name w:val="NSC Footer"/>
    <w:basedOn w:val="NSCBodyText"/>
    <w:rsid w:val="00391A6B"/>
    <w:rPr>
      <w:sz w:val="20"/>
      <w:vertAlign w:val="subscript"/>
    </w:rPr>
  </w:style>
  <w:style w:type="paragraph" w:customStyle="1" w:styleId="NSCHeading0">
    <w:name w:val="NSC Heading 0"/>
    <w:basedOn w:val="Normal"/>
    <w:next w:val="NSCBodyText"/>
    <w:rsid w:val="00391A6B"/>
    <w:pPr>
      <w:keepNext/>
    </w:pPr>
    <w:rPr>
      <w:rFonts w:ascii="Arial Black" w:hAnsi="Arial Black"/>
      <w:caps/>
      <w:szCs w:val="24"/>
    </w:rPr>
  </w:style>
  <w:style w:type="paragraph" w:customStyle="1" w:styleId="NSCHeading1">
    <w:name w:val="NSC Heading 1"/>
    <w:basedOn w:val="Normal"/>
    <w:next w:val="NSCBodyTextIndent1"/>
    <w:rsid w:val="00391A6B"/>
    <w:pPr>
      <w:keepNext/>
      <w:numPr>
        <w:numId w:val="1"/>
      </w:numPr>
    </w:pPr>
    <w:rPr>
      <w:rFonts w:ascii="Arial Black" w:hAnsi="Arial Black"/>
      <w:caps/>
      <w:szCs w:val="24"/>
    </w:rPr>
  </w:style>
  <w:style w:type="paragraph" w:customStyle="1" w:styleId="NSCHeading2">
    <w:name w:val="NSC Heading 2"/>
    <w:basedOn w:val="NSCHeading1"/>
    <w:next w:val="NSCBodyTextIndent2"/>
    <w:rsid w:val="00391A6B"/>
    <w:pPr>
      <w:numPr>
        <w:ilvl w:val="1"/>
      </w:numPr>
      <w:spacing w:before="120"/>
    </w:pPr>
    <w:rPr>
      <w:caps w:val="0"/>
    </w:rPr>
  </w:style>
  <w:style w:type="paragraph" w:customStyle="1" w:styleId="NSCHeading3">
    <w:name w:val="NSC Heading 3"/>
    <w:basedOn w:val="NSCHeading2"/>
    <w:next w:val="NSCBodyTextIndent3"/>
    <w:rsid w:val="00391A6B"/>
    <w:pPr>
      <w:numPr>
        <w:ilvl w:val="2"/>
      </w:numPr>
      <w:tabs>
        <w:tab w:val="left" w:pos="1560"/>
      </w:tabs>
    </w:pPr>
  </w:style>
  <w:style w:type="paragraph" w:customStyle="1" w:styleId="NSCHeading4">
    <w:name w:val="NSC Heading 4"/>
    <w:basedOn w:val="NSCHeading3"/>
    <w:next w:val="NSCBodyTextIndent4"/>
    <w:rsid w:val="00391A6B"/>
    <w:pPr>
      <w:numPr>
        <w:ilvl w:val="3"/>
      </w:numPr>
    </w:pPr>
  </w:style>
  <w:style w:type="paragraph" w:customStyle="1" w:styleId="NSCHeading5">
    <w:name w:val="NSC Heading 5"/>
    <w:basedOn w:val="NSCHeading4"/>
    <w:next w:val="NSCBodyTextIndent5"/>
    <w:rsid w:val="00391A6B"/>
    <w:pPr>
      <w:numPr>
        <w:ilvl w:val="4"/>
      </w:numPr>
      <w:tabs>
        <w:tab w:val="clear" w:pos="1560"/>
      </w:tabs>
    </w:pPr>
  </w:style>
  <w:style w:type="paragraph" w:customStyle="1" w:styleId="NSCHeading6">
    <w:name w:val="NSC Heading 6"/>
    <w:basedOn w:val="NSCHeading5"/>
    <w:next w:val="NSCBodyTextIndent6"/>
    <w:rsid w:val="00391A6B"/>
    <w:pPr>
      <w:numPr>
        <w:ilvl w:val="5"/>
      </w:numPr>
    </w:pPr>
  </w:style>
  <w:style w:type="paragraph" w:customStyle="1" w:styleId="NSCHeading7">
    <w:name w:val="NSC Heading 7"/>
    <w:basedOn w:val="NSCHeading6"/>
    <w:next w:val="NSCBodyTextIndent7"/>
    <w:rsid w:val="00391A6B"/>
    <w:pPr>
      <w:numPr>
        <w:ilvl w:val="6"/>
      </w:numPr>
    </w:pPr>
  </w:style>
  <w:style w:type="paragraph" w:customStyle="1" w:styleId="NSCHeading8">
    <w:name w:val="NSC Heading 8"/>
    <w:basedOn w:val="NSCHeading7"/>
    <w:next w:val="NSCBodyTextIndent8"/>
    <w:rsid w:val="00391A6B"/>
    <w:pPr>
      <w:numPr>
        <w:ilvl w:val="7"/>
      </w:numPr>
      <w:tabs>
        <w:tab w:val="left" w:pos="4536"/>
      </w:tabs>
    </w:pPr>
  </w:style>
  <w:style w:type="paragraph" w:customStyle="1" w:styleId="NSCHeading9">
    <w:name w:val="NSC Heading 9"/>
    <w:basedOn w:val="NSCHeading8"/>
    <w:next w:val="NSCBodyTextIndent9"/>
    <w:rsid w:val="00391A6B"/>
    <w:pPr>
      <w:numPr>
        <w:ilvl w:val="8"/>
      </w:numPr>
      <w:tabs>
        <w:tab w:val="clear" w:pos="4536"/>
      </w:tabs>
    </w:pPr>
  </w:style>
  <w:style w:type="paragraph" w:customStyle="1" w:styleId="NSCNumbL1">
    <w:name w:val="NSC Numb L1"/>
    <w:basedOn w:val="NSCHeading1"/>
    <w:rsid w:val="00391A6B"/>
    <w:pPr>
      <w:keepNext w:val="0"/>
      <w:numPr>
        <w:numId w:val="2"/>
      </w:numPr>
      <w:tabs>
        <w:tab w:val="left" w:pos="720"/>
      </w:tabs>
      <w:spacing w:before="120"/>
      <w:ind w:left="0" w:firstLine="0"/>
    </w:pPr>
    <w:rPr>
      <w:rFonts w:ascii="Arial" w:hAnsi="Arial"/>
      <w:caps w:val="0"/>
    </w:rPr>
  </w:style>
  <w:style w:type="paragraph" w:customStyle="1" w:styleId="NSCNumbL2">
    <w:name w:val="NSC Numb L2"/>
    <w:basedOn w:val="NSCHeading2"/>
    <w:rsid w:val="00391A6B"/>
    <w:pPr>
      <w:keepNext w:val="0"/>
      <w:numPr>
        <w:numId w:val="2"/>
      </w:numPr>
      <w:tabs>
        <w:tab w:val="left" w:pos="720"/>
      </w:tabs>
      <w:spacing w:before="0"/>
    </w:pPr>
    <w:rPr>
      <w:rFonts w:ascii="Arial" w:hAnsi="Arial"/>
    </w:rPr>
  </w:style>
  <w:style w:type="paragraph" w:customStyle="1" w:styleId="NSCNumbL3">
    <w:name w:val="NSC Numb L3"/>
    <w:basedOn w:val="NSCHeading3"/>
    <w:rsid w:val="00391A6B"/>
    <w:pPr>
      <w:keepNext w:val="0"/>
      <w:numPr>
        <w:numId w:val="2"/>
      </w:numPr>
      <w:tabs>
        <w:tab w:val="clear" w:pos="1560"/>
        <w:tab w:val="clear" w:pos="1621"/>
        <w:tab w:val="left" w:pos="1622"/>
      </w:tabs>
      <w:spacing w:before="0"/>
      <w:ind w:left="1571" w:hanging="851"/>
    </w:pPr>
    <w:rPr>
      <w:rFonts w:ascii="Arial" w:hAnsi="Arial"/>
    </w:rPr>
  </w:style>
  <w:style w:type="paragraph" w:customStyle="1" w:styleId="NSCNumbL4">
    <w:name w:val="NSC Numb L4"/>
    <w:basedOn w:val="NSCHeading4"/>
    <w:rsid w:val="00391A6B"/>
    <w:pPr>
      <w:keepNext w:val="0"/>
      <w:numPr>
        <w:numId w:val="2"/>
      </w:numPr>
      <w:tabs>
        <w:tab w:val="clear" w:pos="1560"/>
        <w:tab w:val="clear" w:pos="2699"/>
      </w:tabs>
      <w:spacing w:before="0"/>
      <w:ind w:left="2636" w:hanging="1077"/>
    </w:pPr>
    <w:rPr>
      <w:rFonts w:ascii="Arial" w:hAnsi="Arial"/>
    </w:rPr>
  </w:style>
  <w:style w:type="paragraph" w:customStyle="1" w:styleId="NSCNumbL5">
    <w:name w:val="NSC Numb L5"/>
    <w:basedOn w:val="NSCHeading5"/>
    <w:rsid w:val="00391A6B"/>
    <w:pPr>
      <w:keepNext w:val="0"/>
      <w:numPr>
        <w:numId w:val="2"/>
      </w:numPr>
      <w:tabs>
        <w:tab w:val="left" w:pos="3345"/>
      </w:tabs>
      <w:spacing w:before="0"/>
      <w:ind w:left="3328" w:hanging="629"/>
    </w:pPr>
    <w:rPr>
      <w:rFonts w:ascii="Arial" w:hAnsi="Arial"/>
    </w:rPr>
  </w:style>
  <w:style w:type="paragraph" w:customStyle="1" w:styleId="NSCNumbL6">
    <w:name w:val="NSC Numb L6"/>
    <w:basedOn w:val="NSCHeading6"/>
    <w:rsid w:val="00391A6B"/>
    <w:pPr>
      <w:numPr>
        <w:numId w:val="2"/>
      </w:numPr>
      <w:tabs>
        <w:tab w:val="clear" w:pos="3402"/>
        <w:tab w:val="left" w:pos="3345"/>
      </w:tabs>
      <w:spacing w:before="0"/>
      <w:ind w:left="3328" w:hanging="629"/>
    </w:pPr>
    <w:rPr>
      <w:rFonts w:ascii="Arial" w:hAnsi="Arial"/>
    </w:rPr>
  </w:style>
  <w:style w:type="paragraph" w:customStyle="1" w:styleId="NSCNumbL7">
    <w:name w:val="NSC Numb L7"/>
    <w:basedOn w:val="NSCHeading7"/>
    <w:rsid w:val="00391A6B"/>
    <w:pPr>
      <w:keepNext w:val="0"/>
      <w:numPr>
        <w:numId w:val="2"/>
      </w:numPr>
      <w:tabs>
        <w:tab w:val="left" w:pos="3969"/>
      </w:tabs>
      <w:spacing w:before="0"/>
      <w:ind w:left="3974" w:hanging="629"/>
    </w:pPr>
    <w:rPr>
      <w:rFonts w:ascii="Arial" w:hAnsi="Arial"/>
    </w:rPr>
  </w:style>
  <w:style w:type="paragraph" w:customStyle="1" w:styleId="NSCNumbL8">
    <w:name w:val="NSC Numb L8"/>
    <w:basedOn w:val="NSCHeading8"/>
    <w:rsid w:val="00391A6B"/>
    <w:pPr>
      <w:keepNext w:val="0"/>
      <w:numPr>
        <w:numId w:val="2"/>
      </w:numPr>
      <w:tabs>
        <w:tab w:val="clear" w:pos="4581"/>
      </w:tabs>
      <w:spacing w:before="0"/>
      <w:ind w:left="4536" w:hanging="629"/>
    </w:pPr>
    <w:rPr>
      <w:rFonts w:ascii="Arial" w:hAnsi="Arial"/>
    </w:rPr>
  </w:style>
  <w:style w:type="paragraph" w:customStyle="1" w:styleId="NSCNumbL9">
    <w:name w:val="NSC Numb L9"/>
    <w:basedOn w:val="NSCHeading9"/>
    <w:rsid w:val="00391A6B"/>
    <w:pPr>
      <w:numPr>
        <w:numId w:val="2"/>
      </w:numPr>
      <w:tabs>
        <w:tab w:val="left" w:pos="5103"/>
      </w:tabs>
      <w:spacing w:before="0"/>
      <w:ind w:left="5165" w:hanging="629"/>
    </w:pPr>
    <w:rPr>
      <w:rFonts w:ascii="Arial" w:hAnsi="Arial"/>
    </w:rPr>
  </w:style>
  <w:style w:type="paragraph" w:customStyle="1" w:styleId="NSCSub-title">
    <w:name w:val="NSC Sub-title"/>
    <w:basedOn w:val="Normal"/>
    <w:next w:val="Normal"/>
    <w:rsid w:val="00391A6B"/>
    <w:pPr>
      <w:jc w:val="center"/>
    </w:pPr>
    <w:rPr>
      <w:b/>
    </w:rPr>
  </w:style>
  <w:style w:type="paragraph" w:customStyle="1" w:styleId="NSCTitle">
    <w:name w:val="NSC Title"/>
    <w:basedOn w:val="Normal"/>
    <w:next w:val="NSCSub-title"/>
    <w:rsid w:val="00391A6B"/>
    <w:pPr>
      <w:keepNext/>
      <w:jc w:val="center"/>
    </w:pPr>
    <w:rPr>
      <w:b/>
    </w:rPr>
  </w:style>
  <w:style w:type="character" w:styleId="CommentReference">
    <w:name w:val="annotation reference"/>
    <w:basedOn w:val="DefaultParagraphFont"/>
    <w:semiHidden/>
    <w:rsid w:val="00391A6B"/>
    <w:rPr>
      <w:sz w:val="16"/>
      <w:szCs w:val="16"/>
    </w:rPr>
  </w:style>
  <w:style w:type="paragraph" w:styleId="CommentText">
    <w:name w:val="annotation text"/>
    <w:basedOn w:val="Normal"/>
    <w:semiHidden/>
    <w:rsid w:val="00391A6B"/>
    <w:rPr>
      <w:sz w:val="20"/>
    </w:rPr>
  </w:style>
  <w:style w:type="paragraph" w:styleId="CommentSubject">
    <w:name w:val="annotation subject"/>
    <w:basedOn w:val="CommentText"/>
    <w:next w:val="CommentText"/>
    <w:semiHidden/>
    <w:rsid w:val="00391A6B"/>
    <w:rPr>
      <w:b/>
      <w:bCs/>
    </w:rPr>
  </w:style>
  <w:style w:type="paragraph" w:styleId="BalloonText">
    <w:name w:val="Balloon Text"/>
    <w:basedOn w:val="Normal"/>
    <w:semiHidden/>
    <w:rsid w:val="00391A6B"/>
    <w:rPr>
      <w:rFonts w:ascii="Tahoma" w:hAnsi="Tahoma" w:cs="Tahoma"/>
      <w:sz w:val="16"/>
      <w:szCs w:val="16"/>
    </w:rPr>
  </w:style>
  <w:style w:type="character" w:styleId="FollowedHyperlink">
    <w:name w:val="FollowedHyperlink"/>
    <w:basedOn w:val="DefaultParagraphFont"/>
    <w:rsid w:val="00495D8F"/>
    <w:rPr>
      <w:color w:val="606420"/>
      <w:u w:val="single"/>
    </w:rPr>
  </w:style>
  <w:style w:type="paragraph" w:styleId="TOC1">
    <w:name w:val="toc 1"/>
    <w:basedOn w:val="Normal"/>
    <w:next w:val="Normal"/>
    <w:autoRedefine/>
    <w:semiHidden/>
    <w:rsid w:val="00FA7F8D"/>
    <w:rPr>
      <w:smallCaps/>
    </w:rPr>
  </w:style>
  <w:style w:type="paragraph" w:styleId="TOC2">
    <w:name w:val="toc 2"/>
    <w:basedOn w:val="Normal"/>
    <w:next w:val="Normal"/>
    <w:autoRedefine/>
    <w:semiHidden/>
    <w:rsid w:val="00FA7F8D"/>
    <w:pPr>
      <w:ind w:left="240"/>
    </w:pPr>
    <w:rPr>
      <w:smallCaps/>
    </w:rPr>
  </w:style>
  <w:style w:type="paragraph" w:styleId="TOC3">
    <w:name w:val="toc 3"/>
    <w:basedOn w:val="Normal"/>
    <w:next w:val="Normal"/>
    <w:autoRedefine/>
    <w:semiHidden/>
    <w:rsid w:val="00FA7F8D"/>
    <w:pPr>
      <w:ind w:left="480"/>
    </w:pPr>
    <w:rPr>
      <w:smallCaps/>
    </w:rPr>
  </w:style>
  <w:style w:type="paragraph" w:styleId="TOC4">
    <w:name w:val="toc 4"/>
    <w:basedOn w:val="Normal"/>
    <w:next w:val="Normal"/>
    <w:autoRedefine/>
    <w:semiHidden/>
    <w:rsid w:val="00FA7F8D"/>
    <w:pPr>
      <w:ind w:left="720"/>
    </w:pPr>
    <w:rPr>
      <w:smallCaps/>
    </w:rPr>
  </w:style>
  <w:style w:type="paragraph" w:styleId="TOC5">
    <w:name w:val="toc 5"/>
    <w:basedOn w:val="Normal"/>
    <w:next w:val="Normal"/>
    <w:autoRedefine/>
    <w:semiHidden/>
    <w:rsid w:val="00FA7F8D"/>
    <w:pPr>
      <w:ind w:left="960"/>
    </w:pPr>
    <w:rPr>
      <w:smallCaps/>
    </w:rPr>
  </w:style>
  <w:style w:type="paragraph" w:styleId="TOC6">
    <w:name w:val="toc 6"/>
    <w:basedOn w:val="Normal"/>
    <w:next w:val="Normal"/>
    <w:autoRedefine/>
    <w:semiHidden/>
    <w:rsid w:val="00FA7F8D"/>
    <w:pPr>
      <w:ind w:left="1200"/>
    </w:pPr>
    <w:rPr>
      <w:smallCaps/>
    </w:rPr>
  </w:style>
  <w:style w:type="paragraph" w:styleId="TOC7">
    <w:name w:val="toc 7"/>
    <w:basedOn w:val="Normal"/>
    <w:next w:val="Normal"/>
    <w:autoRedefine/>
    <w:semiHidden/>
    <w:rsid w:val="00FA7F8D"/>
    <w:pPr>
      <w:ind w:left="1440"/>
    </w:pPr>
    <w:rPr>
      <w:smallCaps/>
    </w:rPr>
  </w:style>
  <w:style w:type="paragraph" w:styleId="TOC8">
    <w:name w:val="toc 8"/>
    <w:basedOn w:val="Normal"/>
    <w:next w:val="Normal"/>
    <w:autoRedefine/>
    <w:semiHidden/>
    <w:rsid w:val="00FA7F8D"/>
    <w:pPr>
      <w:ind w:left="1680"/>
    </w:pPr>
    <w:rPr>
      <w:smallCaps/>
    </w:rPr>
  </w:style>
  <w:style w:type="paragraph" w:styleId="TOC9">
    <w:name w:val="toc 9"/>
    <w:basedOn w:val="Normal"/>
    <w:next w:val="Normal"/>
    <w:autoRedefine/>
    <w:semiHidden/>
    <w:rsid w:val="00FA7F8D"/>
    <w:pPr>
      <w:ind w:left="1920"/>
    </w:pPr>
    <w:rPr>
      <w:smallCaps/>
    </w:rPr>
  </w:style>
  <w:style w:type="paragraph" w:styleId="ListParagraph">
    <w:name w:val="List Paragraph"/>
    <w:basedOn w:val="Normal"/>
    <w:uiPriority w:val="34"/>
    <w:qFormat/>
    <w:rsid w:val="00E84365"/>
    <w:pPr>
      <w:ind w:left="720"/>
      <w:contextualSpacing/>
    </w:pPr>
  </w:style>
  <w:style w:type="paragraph" w:styleId="NormalWeb">
    <w:name w:val="Normal (Web)"/>
    <w:basedOn w:val="Normal"/>
    <w:uiPriority w:val="99"/>
    <w:semiHidden/>
    <w:unhideWhenUsed/>
    <w:rsid w:val="00B22180"/>
    <w:pPr>
      <w:spacing w:before="100" w:beforeAutospacing="1" w:after="100" w:afterAutospacing="1"/>
    </w:pPr>
    <w:rPr>
      <w:rFonts w:ascii="Times New Roman" w:hAnsi="Times New Roman"/>
      <w:szCs w:val="24"/>
      <w:lang w:eastAsia="en-GB"/>
    </w:rPr>
  </w:style>
  <w:style w:type="paragraph" w:styleId="NoSpacing">
    <w:name w:val="No Spacing"/>
    <w:uiPriority w:val="1"/>
    <w:qFormat/>
    <w:rsid w:val="00C3270C"/>
    <w:rPr>
      <w:rFonts w:asciiTheme="minorHAnsi" w:eastAsiaTheme="minorHAnsi" w:hAnsiTheme="minorHAnsi" w:cstheme="minorBidi"/>
      <w:sz w:val="22"/>
      <w:szCs w:val="22"/>
      <w:lang w:eastAsia="en-US"/>
    </w:rPr>
  </w:style>
  <w:style w:type="table" w:styleId="TableGrid">
    <w:name w:val="Table Grid"/>
    <w:basedOn w:val="TableNormal"/>
    <w:uiPriority w:val="39"/>
    <w:rsid w:val="00C32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81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06210">
      <w:bodyDiv w:val="1"/>
      <w:marLeft w:val="0"/>
      <w:marRight w:val="0"/>
      <w:marTop w:val="0"/>
      <w:marBottom w:val="0"/>
      <w:divBdr>
        <w:top w:val="none" w:sz="0" w:space="0" w:color="auto"/>
        <w:left w:val="none" w:sz="0" w:space="0" w:color="auto"/>
        <w:bottom w:val="none" w:sz="0" w:space="0" w:color="auto"/>
        <w:right w:val="none" w:sz="0" w:space="0" w:color="auto"/>
      </w:divBdr>
    </w:div>
    <w:div w:id="449978498">
      <w:bodyDiv w:val="1"/>
      <w:marLeft w:val="0"/>
      <w:marRight w:val="0"/>
      <w:marTop w:val="0"/>
      <w:marBottom w:val="0"/>
      <w:divBdr>
        <w:top w:val="none" w:sz="0" w:space="0" w:color="auto"/>
        <w:left w:val="none" w:sz="0" w:space="0" w:color="auto"/>
        <w:bottom w:val="none" w:sz="0" w:space="0" w:color="auto"/>
        <w:right w:val="none" w:sz="0" w:space="0" w:color="auto"/>
      </w:divBdr>
    </w:div>
    <w:div w:id="450367084">
      <w:bodyDiv w:val="1"/>
      <w:marLeft w:val="0"/>
      <w:marRight w:val="0"/>
      <w:marTop w:val="0"/>
      <w:marBottom w:val="0"/>
      <w:divBdr>
        <w:top w:val="none" w:sz="0" w:space="0" w:color="auto"/>
        <w:left w:val="none" w:sz="0" w:space="0" w:color="auto"/>
        <w:bottom w:val="none" w:sz="0" w:space="0" w:color="auto"/>
        <w:right w:val="none" w:sz="0" w:space="0" w:color="auto"/>
      </w:divBdr>
    </w:div>
    <w:div w:id="563108952">
      <w:bodyDiv w:val="1"/>
      <w:marLeft w:val="0"/>
      <w:marRight w:val="0"/>
      <w:marTop w:val="0"/>
      <w:marBottom w:val="0"/>
      <w:divBdr>
        <w:top w:val="none" w:sz="0" w:space="0" w:color="auto"/>
        <w:left w:val="none" w:sz="0" w:space="0" w:color="auto"/>
        <w:bottom w:val="none" w:sz="0" w:space="0" w:color="auto"/>
        <w:right w:val="none" w:sz="0" w:space="0" w:color="auto"/>
      </w:divBdr>
    </w:div>
    <w:div w:id="958298018">
      <w:bodyDiv w:val="1"/>
      <w:marLeft w:val="0"/>
      <w:marRight w:val="0"/>
      <w:marTop w:val="0"/>
      <w:marBottom w:val="0"/>
      <w:divBdr>
        <w:top w:val="none" w:sz="0" w:space="0" w:color="auto"/>
        <w:left w:val="none" w:sz="0" w:space="0" w:color="auto"/>
        <w:bottom w:val="none" w:sz="0" w:space="0" w:color="auto"/>
        <w:right w:val="none" w:sz="0" w:space="0" w:color="auto"/>
      </w:divBdr>
    </w:div>
    <w:div w:id="1134787004">
      <w:bodyDiv w:val="1"/>
      <w:marLeft w:val="0"/>
      <w:marRight w:val="0"/>
      <w:marTop w:val="0"/>
      <w:marBottom w:val="0"/>
      <w:divBdr>
        <w:top w:val="none" w:sz="0" w:space="0" w:color="auto"/>
        <w:left w:val="none" w:sz="0" w:space="0" w:color="auto"/>
        <w:bottom w:val="none" w:sz="0" w:space="0" w:color="auto"/>
        <w:right w:val="none" w:sz="0" w:space="0" w:color="auto"/>
      </w:divBdr>
    </w:div>
    <w:div w:id="1354958726">
      <w:bodyDiv w:val="1"/>
      <w:marLeft w:val="0"/>
      <w:marRight w:val="0"/>
      <w:marTop w:val="0"/>
      <w:marBottom w:val="0"/>
      <w:divBdr>
        <w:top w:val="none" w:sz="0" w:space="0" w:color="auto"/>
        <w:left w:val="none" w:sz="0" w:space="0" w:color="auto"/>
        <w:bottom w:val="none" w:sz="0" w:space="0" w:color="auto"/>
        <w:right w:val="none" w:sz="0" w:space="0" w:color="auto"/>
      </w:divBdr>
    </w:div>
    <w:div w:id="1453286918">
      <w:bodyDiv w:val="1"/>
      <w:marLeft w:val="0"/>
      <w:marRight w:val="0"/>
      <w:marTop w:val="0"/>
      <w:marBottom w:val="0"/>
      <w:divBdr>
        <w:top w:val="none" w:sz="0" w:space="0" w:color="auto"/>
        <w:left w:val="none" w:sz="0" w:space="0" w:color="auto"/>
        <w:bottom w:val="none" w:sz="0" w:space="0" w:color="auto"/>
        <w:right w:val="none" w:sz="0" w:space="0" w:color="auto"/>
      </w:divBdr>
    </w:div>
    <w:div w:id="1508055762">
      <w:bodyDiv w:val="1"/>
      <w:marLeft w:val="0"/>
      <w:marRight w:val="0"/>
      <w:marTop w:val="0"/>
      <w:marBottom w:val="0"/>
      <w:divBdr>
        <w:top w:val="none" w:sz="0" w:space="0" w:color="auto"/>
        <w:left w:val="none" w:sz="0" w:space="0" w:color="auto"/>
        <w:bottom w:val="none" w:sz="0" w:space="0" w:color="auto"/>
        <w:right w:val="none" w:sz="0" w:space="0" w:color="auto"/>
      </w:divBdr>
    </w:div>
    <w:div w:id="1607230467">
      <w:bodyDiv w:val="1"/>
      <w:marLeft w:val="0"/>
      <w:marRight w:val="0"/>
      <w:marTop w:val="0"/>
      <w:marBottom w:val="0"/>
      <w:divBdr>
        <w:top w:val="none" w:sz="0" w:space="0" w:color="auto"/>
        <w:left w:val="none" w:sz="0" w:space="0" w:color="auto"/>
        <w:bottom w:val="none" w:sz="0" w:space="0" w:color="auto"/>
        <w:right w:val="none" w:sz="0" w:space="0" w:color="auto"/>
      </w:divBdr>
    </w:div>
    <w:div w:id="1639067948">
      <w:bodyDiv w:val="1"/>
      <w:marLeft w:val="0"/>
      <w:marRight w:val="0"/>
      <w:marTop w:val="0"/>
      <w:marBottom w:val="0"/>
      <w:divBdr>
        <w:top w:val="none" w:sz="0" w:space="0" w:color="auto"/>
        <w:left w:val="none" w:sz="0" w:space="0" w:color="auto"/>
        <w:bottom w:val="none" w:sz="0" w:space="0" w:color="auto"/>
        <w:right w:val="none" w:sz="0" w:space="0" w:color="auto"/>
      </w:divBdr>
    </w:div>
    <w:div w:id="2027096171">
      <w:bodyDiv w:val="1"/>
      <w:marLeft w:val="0"/>
      <w:marRight w:val="0"/>
      <w:marTop w:val="0"/>
      <w:marBottom w:val="0"/>
      <w:divBdr>
        <w:top w:val="none" w:sz="0" w:space="0" w:color="auto"/>
        <w:left w:val="none" w:sz="0" w:space="0" w:color="auto"/>
        <w:bottom w:val="none" w:sz="0" w:space="0" w:color="auto"/>
        <w:right w:val="none" w:sz="0" w:space="0" w:color="auto"/>
      </w:divBdr>
    </w:div>
    <w:div w:id="208182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B:\All%20Staff\North%20Somerset%20Templates\LookBook\NSC%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1723A5167F8974A9B45788157FDD955" ma:contentTypeVersion="22" ma:contentTypeDescription="Create a new document." ma:contentTypeScope="" ma:versionID="1c7067e3e959e3b94f6ba5c31ce6215b">
  <xsd:schema xmlns:xsd="http://www.w3.org/2001/XMLSchema" xmlns:xs="http://www.w3.org/2001/XMLSchema" xmlns:p="http://schemas.microsoft.com/office/2006/metadata/properties" xmlns:ns2="639c30d1-9da3-478d-9283-3c828138270d" xmlns:ns3="bc273c50-96fd-448a-b896-ec47f22b0d3d" targetNamespace="http://schemas.microsoft.com/office/2006/metadata/properties" ma:root="true" ma:fieldsID="62ba4e2ebab8ae9e2bc8fcce58e1e5c9" ns2:_="" ns3:_="">
    <xsd:import namespace="639c30d1-9da3-478d-9283-3c828138270d"/>
    <xsd:import namespace="bc273c50-96fd-448a-b896-ec47f22b0d3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f74a750-6fe8-4959-950c-b9c79a4f3247}"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273c50-96fd-448a-b896-ec47f22b0d3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_dlc_DocId xmlns="639c30d1-9da3-478d-9283-3c828138270d">NSCCCF-764961143-618220</_dlc_DocId>
    <_dlc_DocIdUrl xmlns="639c30d1-9da3-478d-9283-3c828138270d">
      <Url>https://nsomerset.sharepoint.com/sites/ccf/_layouts/15/DocIdRedir.aspx?ID=NSCCCF-764961143-618220</Url>
      <Description>NSCCCF-764961143-618220</Description>
    </_dlc_DocIdUrl>
    <TaxCatchAll xmlns="639c30d1-9da3-478d-9283-3c828138270d" xsi:nil="true"/>
    <lcf76f155ced4ddcb4097134ff3c332f xmlns="bc273c50-96fd-448a-b896-ec47f22b0d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E4D3CA-FA31-48EE-B054-CB49EAAC3A13}">
  <ds:schemaRefs>
    <ds:schemaRef ds:uri="http://schemas.microsoft.com/sharepoint/v3/contenttype/forms"/>
  </ds:schemaRefs>
</ds:datastoreItem>
</file>

<file path=customXml/itemProps2.xml><?xml version="1.0" encoding="utf-8"?>
<ds:datastoreItem xmlns:ds="http://schemas.openxmlformats.org/officeDocument/2006/customXml" ds:itemID="{288E89A7-6E71-4A38-93F2-FB8EF270124C}">
  <ds:schemaRefs>
    <ds:schemaRef ds:uri="http://schemas.openxmlformats.org/officeDocument/2006/bibliography"/>
  </ds:schemaRefs>
</ds:datastoreItem>
</file>

<file path=customXml/itemProps3.xml><?xml version="1.0" encoding="utf-8"?>
<ds:datastoreItem xmlns:ds="http://schemas.openxmlformats.org/officeDocument/2006/customXml" ds:itemID="{A1DC71F3-767D-4374-871D-F20BF52B0E88}">
  <ds:schemaRefs>
    <ds:schemaRef ds:uri="http://schemas.microsoft.com/sharepoint/events"/>
  </ds:schemaRefs>
</ds:datastoreItem>
</file>

<file path=customXml/itemProps4.xml><?xml version="1.0" encoding="utf-8"?>
<ds:datastoreItem xmlns:ds="http://schemas.openxmlformats.org/officeDocument/2006/customXml" ds:itemID="{32C6BCF1-3CD9-480B-97AB-3CEEE22F1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bc273c50-96fd-448a-b896-ec47f22b0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FF1563-348C-4C8A-AF62-7432F46ABBEE}">
  <ds:schemaRefs>
    <ds:schemaRef ds:uri="http://schemas.microsoft.com/office/2006/metadata/properties"/>
    <ds:schemaRef ds:uri="639c30d1-9da3-478d-9283-3c828138270d"/>
    <ds:schemaRef ds:uri="bc273c50-96fd-448a-b896-ec47f22b0d3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NSC Agenda</Template>
  <TotalTime>1</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Name of Directorate</vt:lpstr>
    </vt:vector>
  </TitlesOfParts>
  <Company>North Somerset Council</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Directorate</dc:title>
  <dc:subject>NSC Agenda</dc:subject>
  <dc:creator>Administrator</dc:creator>
  <cp:keywords/>
  <dc:description/>
  <cp:lastModifiedBy>Tina Robins</cp:lastModifiedBy>
  <cp:revision>2</cp:revision>
  <cp:lastPrinted>2017-12-14T13:57:00Z</cp:lastPrinted>
  <dcterms:created xsi:type="dcterms:W3CDTF">2022-06-29T12:24:00Z</dcterms:created>
  <dcterms:modified xsi:type="dcterms:W3CDTF">2022-06-29T12:24:00Z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lephone number">
    <vt:lpwstr>01934 634765</vt:lpwstr>
  </property>
  <property fmtid="{D5CDD505-2E9C-101B-9397-08002B2CF9AE}" pid="3" name="Typist">
    <vt:lpwstr>Jan Gill</vt:lpwstr>
  </property>
  <property fmtid="{D5CDD505-2E9C-101B-9397-08002B2CF9AE}" pid="4" name="Purpose">
    <vt:lpwstr>North Somerset Template</vt:lpwstr>
  </property>
  <property fmtid="{D5CDD505-2E9C-101B-9397-08002B2CF9AE}" pid="5" name="Project">
    <vt:lpwstr>Nicola Sinclair</vt:lpwstr>
  </property>
  <property fmtid="{D5CDD505-2E9C-101B-9397-08002B2CF9AE}" pid="6" name="_NewReviewCycle">
    <vt:lpwstr/>
  </property>
  <property fmtid="{D5CDD505-2E9C-101B-9397-08002B2CF9AE}" pid="7" name="ContentTypeId">
    <vt:lpwstr>0x010100A1723A5167F8974A9B45788157FDD955</vt:lpwstr>
  </property>
  <property fmtid="{D5CDD505-2E9C-101B-9397-08002B2CF9AE}" pid="8" name="_dlc_policyId">
    <vt:lpwstr/>
  </property>
  <property fmtid="{D5CDD505-2E9C-101B-9397-08002B2CF9AE}" pid="9" name="ItemRetentionFormula">
    <vt:lpwstr/>
  </property>
  <property fmtid="{D5CDD505-2E9C-101B-9397-08002B2CF9AE}" pid="10" name="_dlc_DocIdItemGuid">
    <vt:lpwstr>9582601b-3113-40d5-8219-9f27ceacb8a7</vt:lpwstr>
  </property>
  <property fmtid="{D5CDD505-2E9C-101B-9397-08002B2CF9AE}" pid="11" name="_AdHocReviewCycleID">
    <vt:i4>633432590</vt:i4>
  </property>
  <property fmtid="{D5CDD505-2E9C-101B-9397-08002B2CF9AE}" pid="12" name="_EmailSubject">
    <vt:lpwstr>21.02.17 - Agenda - PDG</vt:lpwstr>
  </property>
  <property fmtid="{D5CDD505-2E9C-101B-9397-08002B2CF9AE}" pid="13" name="_AuthorEmail">
    <vt:lpwstr>Tina.Robins@n-somerset.gov.uk</vt:lpwstr>
  </property>
  <property fmtid="{D5CDD505-2E9C-101B-9397-08002B2CF9AE}" pid="14" name="_AuthorEmailDisplayName">
    <vt:lpwstr>Tina Robins</vt:lpwstr>
  </property>
  <property fmtid="{D5CDD505-2E9C-101B-9397-08002B2CF9AE}" pid="15" name="_PreviousAdHocReviewCycleID">
    <vt:i4>1963301340</vt:i4>
  </property>
  <property fmtid="{D5CDD505-2E9C-101B-9397-08002B2CF9AE}" pid="16" name="_ReviewingToolsShownOnce">
    <vt:lpwstr/>
  </property>
  <property fmtid="{D5CDD505-2E9C-101B-9397-08002B2CF9AE}" pid="17" name="Order">
    <vt:r8>6663800</vt:r8>
  </property>
</Properties>
</file>