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D45B44" w14:textId="2BF44964" w:rsidR="00697F38" w:rsidRDefault="00AE34ED" w:rsidP="004730D2">
      <w:pPr>
        <w:spacing w:after="0"/>
      </w:pPr>
      <w:r>
        <w:rPr>
          <w:noProof/>
          <w:lang w:eastAsia="en-GB"/>
        </w:rPr>
        <w:drawing>
          <wp:inline distT="0" distB="0" distL="0" distR="0" wp14:anchorId="55B04BF5" wp14:editId="3807BAB1">
            <wp:extent cx="6120130" cy="1714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2650"/>
                    <a:stretch/>
                  </pic:blipFill>
                  <pic:spPr bwMode="auto">
                    <a:xfrm>
                      <a:off x="0" y="0"/>
                      <a:ext cx="612013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BCD8B" w14:textId="17BC244A" w:rsidR="00AE34ED" w:rsidRDefault="00AE34ED" w:rsidP="004730D2">
      <w:pPr>
        <w:spacing w:after="0"/>
      </w:pPr>
      <w:r>
        <w:rPr>
          <w:noProof/>
          <w:lang w:eastAsia="en-GB"/>
        </w:rPr>
        <w:drawing>
          <wp:inline distT="0" distB="0" distL="0" distR="0" wp14:anchorId="27C8FB22" wp14:editId="778BE980">
            <wp:extent cx="6120130" cy="75311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5B45" w14:textId="40DBE944" w:rsidR="00697F38" w:rsidRDefault="00AE34ED" w:rsidP="004730D2">
      <w:pPr>
        <w:spacing w:after="0"/>
      </w:pPr>
      <w:r>
        <w:rPr>
          <w:noProof/>
          <w:lang w:eastAsia="en-GB"/>
        </w:rPr>
        <w:drawing>
          <wp:inline distT="0" distB="0" distL="0" distR="0" wp14:anchorId="4F90A859" wp14:editId="0EA6A8B4">
            <wp:extent cx="6120130" cy="128143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F36A4" w14:textId="03B20373" w:rsidR="007E25A7" w:rsidRPr="007E25A7" w:rsidRDefault="00184828" w:rsidP="004730D2">
      <w:pPr>
        <w:spacing w:after="0"/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0A0086AB" wp14:editId="70578859">
            <wp:extent cx="6120130" cy="453390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5061" cy="454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C170" w14:textId="670813FA" w:rsidR="007E25A7" w:rsidRDefault="00AE34ED" w:rsidP="004730D2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 wp14:anchorId="3BF34A8B" wp14:editId="15409F88">
            <wp:extent cx="6120130" cy="22332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5B48" w14:textId="690D9AFA" w:rsidR="004D1D9A" w:rsidRDefault="00AE34ED" w:rsidP="004730D2">
      <w:pPr>
        <w:spacing w:after="0"/>
      </w:pPr>
      <w:r>
        <w:rPr>
          <w:noProof/>
          <w:lang w:eastAsia="en-GB"/>
        </w:rPr>
        <w:drawing>
          <wp:inline distT="0" distB="0" distL="0" distR="0" wp14:anchorId="49FF6799" wp14:editId="02EA7A97">
            <wp:extent cx="6120130" cy="21609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5B49" w14:textId="77777777" w:rsidR="004D1D9A" w:rsidRDefault="004D1D9A" w:rsidP="004730D2">
      <w:pPr>
        <w:spacing w:after="0"/>
      </w:pPr>
    </w:p>
    <w:p w14:paraId="6DD45B4B" w14:textId="768C5200" w:rsidR="004D1D9A" w:rsidRDefault="00DF5F75" w:rsidP="004730D2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032AFE8" wp14:editId="6546EBCD">
            <wp:extent cx="6120130" cy="26327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5B4C" w14:textId="7BBE50D2" w:rsidR="004D1D9A" w:rsidRDefault="004D1D9A" w:rsidP="004730D2">
      <w:pPr>
        <w:spacing w:after="0"/>
      </w:pPr>
    </w:p>
    <w:p w14:paraId="6DD45B4D" w14:textId="63507AA6" w:rsidR="004D1D9A" w:rsidRDefault="004D1D9A" w:rsidP="004730D2">
      <w:pPr>
        <w:spacing w:after="0"/>
      </w:pPr>
    </w:p>
    <w:p w14:paraId="6DD45B55" w14:textId="368AD1BE" w:rsidR="004D7795" w:rsidRDefault="008F5886" w:rsidP="00536A28">
      <w:pPr>
        <w:pStyle w:val="Heading2"/>
        <w:jc w:val="center"/>
      </w:pPr>
      <w:r>
        <w:t>END OF BASIC DETAILS TAB</w:t>
      </w:r>
    </w:p>
    <w:p w14:paraId="578E2AE2" w14:textId="77777777" w:rsidR="002A1B60" w:rsidRDefault="002A1B60" w:rsidP="008F5886">
      <w:pPr>
        <w:spacing w:after="0"/>
        <w:jc w:val="center"/>
        <w:rPr>
          <w:b/>
        </w:rPr>
      </w:pPr>
    </w:p>
    <w:p w14:paraId="04100BA1" w14:textId="77777777" w:rsidR="002A1B60" w:rsidRDefault="002A1B60" w:rsidP="008F5886">
      <w:pPr>
        <w:spacing w:after="0"/>
        <w:jc w:val="center"/>
        <w:rPr>
          <w:b/>
        </w:rPr>
      </w:pPr>
    </w:p>
    <w:p w14:paraId="6DD45B56" w14:textId="64C4D3FC" w:rsidR="004D7795" w:rsidRDefault="004D7795" w:rsidP="008F5886">
      <w:pPr>
        <w:spacing w:after="0"/>
        <w:jc w:val="center"/>
        <w:rPr>
          <w:b/>
        </w:rPr>
      </w:pPr>
    </w:p>
    <w:p w14:paraId="6DD45B57" w14:textId="6EFA6DEB" w:rsidR="004D7795" w:rsidRPr="00536A28" w:rsidRDefault="004D7795" w:rsidP="00536A28">
      <w:pPr>
        <w:pStyle w:val="Heading2"/>
        <w:jc w:val="center"/>
      </w:pPr>
      <w:r>
        <w:lastRenderedPageBreak/>
        <w:t>REASON FOR ASSESSMENT TAB</w:t>
      </w:r>
      <w:r w:rsidR="00184828">
        <w:rPr>
          <w:noProof/>
          <w:lang w:eastAsia="en-GB"/>
        </w:rPr>
        <w:drawing>
          <wp:inline distT="0" distB="0" distL="0" distR="0" wp14:anchorId="15F3955E" wp14:editId="6E3ABE29">
            <wp:extent cx="6120130" cy="871220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54C2D" w14:textId="1857D06D" w:rsidR="00AF7B6D" w:rsidRPr="008F5886" w:rsidRDefault="00AF7B6D" w:rsidP="008F5886">
      <w:pPr>
        <w:spacing w:after="0"/>
        <w:jc w:val="center"/>
        <w:rPr>
          <w:b/>
        </w:rPr>
      </w:pPr>
    </w:p>
    <w:p w14:paraId="6DD45B58" w14:textId="35A0A058" w:rsidR="00202A27" w:rsidRDefault="00FA7C63" w:rsidP="004730D2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E340E02" wp14:editId="724B05AF">
            <wp:extent cx="6120130" cy="2706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5B59" w14:textId="4BC0B80F" w:rsidR="00202A27" w:rsidRDefault="00B730BE" w:rsidP="004730D2">
      <w:pPr>
        <w:spacing w:after="0"/>
      </w:pPr>
      <w:r>
        <w:rPr>
          <w:noProof/>
          <w:lang w:eastAsia="en-GB"/>
        </w:rPr>
        <w:drawing>
          <wp:inline distT="0" distB="0" distL="0" distR="0" wp14:anchorId="1BF9D1AF" wp14:editId="3B61EA3F">
            <wp:extent cx="6120130" cy="231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845F1" w14:textId="40406D09" w:rsidR="007E25A7" w:rsidRDefault="00FA7C63" w:rsidP="004730D2">
      <w:pPr>
        <w:spacing w:after="0"/>
      </w:pPr>
      <w:r>
        <w:rPr>
          <w:noProof/>
          <w:lang w:eastAsia="en-GB"/>
        </w:rPr>
        <w:drawing>
          <wp:inline distT="0" distB="0" distL="0" distR="0" wp14:anchorId="02A3DA46" wp14:editId="48DEAE98">
            <wp:extent cx="6120130" cy="213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5B5B" w14:textId="21DCDCAE" w:rsidR="00202A27" w:rsidRDefault="00202A27" w:rsidP="004730D2">
      <w:pPr>
        <w:spacing w:after="0"/>
      </w:pPr>
    </w:p>
    <w:p w14:paraId="6DD45B5C" w14:textId="77777777" w:rsidR="00202A27" w:rsidRDefault="00202A27" w:rsidP="004730D2">
      <w:pPr>
        <w:spacing w:after="0"/>
      </w:pPr>
    </w:p>
    <w:p w14:paraId="36009F36" w14:textId="77777777" w:rsidR="002F4D3C" w:rsidRDefault="002F4D3C" w:rsidP="00202A27">
      <w:pPr>
        <w:spacing w:after="0"/>
        <w:rPr>
          <w:noProof/>
          <w:color w:val="FF0000"/>
          <w:lang w:eastAsia="en-GB"/>
        </w:rPr>
      </w:pPr>
    </w:p>
    <w:p w14:paraId="78F07047" w14:textId="77777777" w:rsidR="007C294F" w:rsidRDefault="007C294F" w:rsidP="00202A27">
      <w:pPr>
        <w:spacing w:after="0"/>
        <w:rPr>
          <w:noProof/>
          <w:color w:val="FF0000"/>
          <w:lang w:eastAsia="en-GB"/>
        </w:rPr>
      </w:pPr>
    </w:p>
    <w:p w14:paraId="3F02CFC8" w14:textId="0A8AC7F1" w:rsidR="009A451A" w:rsidRDefault="00FA7C63" w:rsidP="00202A27">
      <w:pPr>
        <w:spacing w:after="0"/>
        <w:rPr>
          <w:noProof/>
          <w:color w:val="FF0000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52FD565" wp14:editId="59F0EB96">
            <wp:extent cx="6120130" cy="4362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5B60" w14:textId="1D3C46E7" w:rsidR="00D46AB6" w:rsidRDefault="00FA7C63" w:rsidP="004730D2">
      <w:pPr>
        <w:spacing w:after="0"/>
      </w:pPr>
      <w:r>
        <w:rPr>
          <w:noProof/>
          <w:lang w:eastAsia="en-GB"/>
        </w:rPr>
        <w:drawing>
          <wp:inline distT="0" distB="0" distL="0" distR="0" wp14:anchorId="2C78C47E" wp14:editId="5DC3683F">
            <wp:extent cx="6120130" cy="10375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5B62" w14:textId="77777777" w:rsidR="008F5886" w:rsidRDefault="008F5886" w:rsidP="008F5886">
      <w:pPr>
        <w:spacing w:after="0"/>
        <w:jc w:val="center"/>
        <w:rPr>
          <w:b/>
        </w:rPr>
      </w:pPr>
      <w:r>
        <w:rPr>
          <w:b/>
        </w:rPr>
        <w:t>END OF REASON FOR ASSESSMENT TAB</w:t>
      </w:r>
    </w:p>
    <w:p w14:paraId="0AC43A61" w14:textId="7AE74035" w:rsidR="00FE688F" w:rsidRDefault="00945B3F" w:rsidP="008F5886">
      <w:pPr>
        <w:spacing w:after="0"/>
        <w:jc w:val="center"/>
        <w:rPr>
          <w:b/>
        </w:rPr>
      </w:pPr>
      <w:r>
        <w:rPr>
          <w:b/>
        </w:rPr>
        <w:t>Additional assessment TAB</w:t>
      </w:r>
    </w:p>
    <w:p w14:paraId="3EAD6374" w14:textId="685BEFC0" w:rsidR="00945B3F" w:rsidRDefault="00184828" w:rsidP="008F5886">
      <w:pPr>
        <w:spacing w:after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2A0978BC" wp14:editId="250A993C">
            <wp:extent cx="6120130" cy="871220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9D65" w14:textId="51D1E5CD" w:rsidR="008B067F" w:rsidRDefault="002B1111" w:rsidP="008B067F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C69DA29" wp14:editId="2628F472">
            <wp:extent cx="6120130" cy="195643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B9FE9" w14:textId="762BEB3B" w:rsidR="008B067F" w:rsidRDefault="003F2B1D" w:rsidP="008B067F">
      <w:pPr>
        <w:spacing w:after="0"/>
        <w:jc w:val="right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DEC251B" wp14:editId="6A4FF2A1">
            <wp:extent cx="6120130" cy="1422400"/>
            <wp:effectExtent l="0" t="0" r="0" b="635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0F97D" w14:textId="1EABA4DB" w:rsidR="00117B0D" w:rsidRPr="00117B0D" w:rsidRDefault="003F2B1D" w:rsidP="003F2B1D">
      <w:pPr>
        <w:spacing w:after="0"/>
        <w:rPr>
          <w:noProof/>
          <w:color w:val="FF0000"/>
          <w:lang w:eastAsia="en-GB"/>
        </w:rPr>
      </w:pPr>
      <w:r>
        <w:rPr>
          <w:noProof/>
          <w:lang w:eastAsia="en-GB"/>
        </w:rPr>
        <w:drawing>
          <wp:inline distT="0" distB="0" distL="0" distR="0" wp14:anchorId="51A38BCA" wp14:editId="7F0FDD59">
            <wp:extent cx="6120130" cy="586105"/>
            <wp:effectExtent l="0" t="0" r="0" b="444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0D0A" w14:textId="30141C54" w:rsidR="001024BF" w:rsidRPr="003A7DA7" w:rsidRDefault="002B1111" w:rsidP="00945B3F">
      <w:pPr>
        <w:spacing w:after="0"/>
        <w:rPr>
          <w:noProof/>
          <w:color w:val="FF0000"/>
          <w:lang w:eastAsia="en-GB"/>
        </w:rPr>
      </w:pPr>
      <w:r>
        <w:rPr>
          <w:noProof/>
          <w:lang w:eastAsia="en-GB"/>
        </w:rPr>
        <w:drawing>
          <wp:inline distT="0" distB="0" distL="0" distR="0" wp14:anchorId="0E8F844E" wp14:editId="3CAD849E">
            <wp:extent cx="6120130" cy="1606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8B7D" w14:textId="5420BDFA" w:rsidR="001024BF" w:rsidRDefault="002B1111" w:rsidP="00945B3F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7250C52" wp14:editId="2A089B8D">
            <wp:extent cx="6120130" cy="1597025"/>
            <wp:effectExtent l="0" t="0" r="0" b="317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0C42" w14:textId="714CE274" w:rsidR="00375A5B" w:rsidRDefault="002B1111" w:rsidP="00945B3F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D987274" wp14:editId="43367E09">
            <wp:extent cx="6120130" cy="171958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C713" w14:textId="3BB60D3C" w:rsidR="003F2B1D" w:rsidRDefault="003F2B1D" w:rsidP="00117B0D">
      <w:pPr>
        <w:spacing w:after="0"/>
        <w:rPr>
          <w:b/>
          <w:color w:val="FF0000"/>
        </w:rPr>
      </w:pPr>
    </w:p>
    <w:p w14:paraId="57D51F8D" w14:textId="789510A3" w:rsidR="00117B0D" w:rsidRDefault="002B1111" w:rsidP="00117B0D">
      <w:pPr>
        <w:spacing w:after="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9AC2C56" wp14:editId="59950020">
            <wp:extent cx="6120130" cy="5131435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31728" w14:textId="77777777" w:rsidR="003A7DA7" w:rsidRDefault="003A7DA7" w:rsidP="00117B0D">
      <w:pPr>
        <w:spacing w:after="0"/>
        <w:rPr>
          <w:noProof/>
          <w:lang w:eastAsia="en-GB"/>
        </w:rPr>
      </w:pPr>
    </w:p>
    <w:p w14:paraId="39EC1121" w14:textId="5E53DEF5" w:rsidR="003A7DA7" w:rsidRPr="003A7DA7" w:rsidRDefault="002B1111" w:rsidP="00117B0D">
      <w:pPr>
        <w:spacing w:after="0"/>
        <w:rPr>
          <w:noProof/>
          <w:color w:val="FF0000"/>
          <w:lang w:eastAsia="en-GB"/>
        </w:rPr>
      </w:pPr>
      <w:r>
        <w:rPr>
          <w:noProof/>
          <w:lang w:eastAsia="en-GB"/>
        </w:rPr>
        <w:drawing>
          <wp:inline distT="0" distB="0" distL="0" distR="0" wp14:anchorId="529D35D5" wp14:editId="3FA05954">
            <wp:extent cx="6120130" cy="1580515"/>
            <wp:effectExtent l="0" t="0" r="0" b="63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672F" w14:textId="30D11EEE" w:rsidR="00C042FF" w:rsidRDefault="00C042FF" w:rsidP="004730D2">
      <w:pPr>
        <w:spacing w:after="0"/>
        <w:rPr>
          <w:b/>
        </w:rPr>
      </w:pPr>
    </w:p>
    <w:p w14:paraId="058FD1F2" w14:textId="77777777" w:rsidR="002B1111" w:rsidRDefault="002B1111" w:rsidP="004730D2">
      <w:pPr>
        <w:spacing w:after="0"/>
        <w:rPr>
          <w:b/>
        </w:rPr>
      </w:pPr>
    </w:p>
    <w:p w14:paraId="7975F000" w14:textId="77777777" w:rsidR="002B1111" w:rsidRDefault="002B1111" w:rsidP="004730D2">
      <w:pPr>
        <w:spacing w:after="0"/>
        <w:rPr>
          <w:b/>
        </w:rPr>
      </w:pPr>
    </w:p>
    <w:p w14:paraId="3C852DF4" w14:textId="77777777" w:rsidR="002B1111" w:rsidRDefault="002B1111" w:rsidP="004730D2">
      <w:pPr>
        <w:spacing w:after="0"/>
        <w:rPr>
          <w:b/>
        </w:rPr>
      </w:pPr>
    </w:p>
    <w:p w14:paraId="5C40D084" w14:textId="77777777" w:rsidR="002B1111" w:rsidRDefault="002B1111" w:rsidP="004730D2">
      <w:pPr>
        <w:spacing w:after="0"/>
        <w:rPr>
          <w:b/>
        </w:rPr>
      </w:pPr>
    </w:p>
    <w:p w14:paraId="3D8C40DA" w14:textId="77777777" w:rsidR="002B1111" w:rsidRDefault="002B1111" w:rsidP="004730D2">
      <w:pPr>
        <w:spacing w:after="0"/>
        <w:rPr>
          <w:b/>
        </w:rPr>
      </w:pPr>
    </w:p>
    <w:p w14:paraId="48A0D06C" w14:textId="77777777" w:rsidR="002B1111" w:rsidRDefault="002B1111" w:rsidP="004730D2">
      <w:pPr>
        <w:spacing w:after="0"/>
        <w:rPr>
          <w:b/>
        </w:rPr>
      </w:pPr>
    </w:p>
    <w:p w14:paraId="5C68A848" w14:textId="77777777" w:rsidR="002B1111" w:rsidRDefault="002B1111" w:rsidP="004730D2">
      <w:pPr>
        <w:spacing w:after="0"/>
        <w:rPr>
          <w:b/>
        </w:rPr>
      </w:pPr>
    </w:p>
    <w:p w14:paraId="360CC552" w14:textId="77777777" w:rsidR="002B1111" w:rsidRDefault="002B1111" w:rsidP="004730D2">
      <w:pPr>
        <w:spacing w:after="0"/>
        <w:rPr>
          <w:b/>
        </w:rPr>
      </w:pPr>
    </w:p>
    <w:p w14:paraId="22FABB99" w14:textId="77777777" w:rsidR="002B1111" w:rsidRPr="00C042FF" w:rsidRDefault="002B1111" w:rsidP="004730D2">
      <w:pPr>
        <w:spacing w:after="0"/>
        <w:rPr>
          <w:b/>
        </w:rPr>
      </w:pPr>
    </w:p>
    <w:p w14:paraId="6DD45B72" w14:textId="60D07C34" w:rsidR="00D46AB6" w:rsidRDefault="00375A5B" w:rsidP="004730D2">
      <w:pPr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7E1AE5" wp14:editId="4AEA2FC9">
                <wp:simplePos x="0" y="0"/>
                <wp:positionH relativeFrom="column">
                  <wp:posOffset>3366135</wp:posOffset>
                </wp:positionH>
                <wp:positionV relativeFrom="paragraph">
                  <wp:posOffset>458470</wp:posOffset>
                </wp:positionV>
                <wp:extent cx="1733550" cy="20002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6E582" w14:textId="3D755D7A" w:rsidR="00C867FA" w:rsidRDefault="00375A5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8FEE3B" wp14:editId="5EB33043">
                                  <wp:extent cx="1409700" cy="1879600"/>
                                  <wp:effectExtent l="0" t="0" r="0" b="635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1"/>
                                          <a:srcRect l="58519" t="37260" r="34011" b="391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87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E1AE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5.05pt;margin-top:36.1pt;width:136.5pt;height:157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" fillcolor="white [3201]" strokeweight=".5pt">
                <v:textbox>
                  <w:txbxContent>
                    <w:p w14:paraId="6B26E582" w14:textId="3D755D7A" w:rsidR="00C867FA" w:rsidRDefault="00375A5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8FEE3B" wp14:editId="5EB33043">
                            <wp:extent cx="1409700" cy="1879600"/>
                            <wp:effectExtent l="0" t="0" r="0" b="635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1"/>
                                    <a:srcRect l="58519" t="37260" r="34011" b="391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9700" cy="1879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07AE">
        <w:rPr>
          <w:noProof/>
          <w:lang w:eastAsia="en-GB"/>
        </w:rPr>
        <w:drawing>
          <wp:inline distT="0" distB="0" distL="0" distR="0" wp14:anchorId="1E0F47D4" wp14:editId="0F670F05">
            <wp:extent cx="6120130" cy="621665"/>
            <wp:effectExtent l="0" t="0" r="0" b="698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5B74" w14:textId="1FB71EBC" w:rsidR="007A6711" w:rsidRDefault="007A6711" w:rsidP="008F5886">
      <w:pPr>
        <w:spacing w:after="0"/>
        <w:jc w:val="center"/>
        <w:rPr>
          <w:b/>
        </w:rPr>
      </w:pPr>
    </w:p>
    <w:p w14:paraId="6DD45B76" w14:textId="3880F702" w:rsidR="00C409DD" w:rsidRDefault="002B1111" w:rsidP="007A6711">
      <w:pPr>
        <w:spacing w:after="0"/>
        <w:rPr>
          <w:b/>
          <w:color w:val="FF0000"/>
        </w:rPr>
      </w:pPr>
      <w:r>
        <w:rPr>
          <w:noProof/>
          <w:lang w:eastAsia="en-GB"/>
        </w:rPr>
        <w:drawing>
          <wp:inline distT="0" distB="0" distL="0" distR="0" wp14:anchorId="4690CF82" wp14:editId="5C930D26">
            <wp:extent cx="6120130" cy="197104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3253" w14:textId="77777777" w:rsidR="00F13CF4" w:rsidRDefault="00F13CF4" w:rsidP="007A6711">
      <w:pPr>
        <w:spacing w:after="0"/>
        <w:rPr>
          <w:b/>
          <w:color w:val="FF0000"/>
        </w:rPr>
      </w:pPr>
    </w:p>
    <w:p w14:paraId="64871499" w14:textId="77777777" w:rsidR="00431E91" w:rsidRDefault="00431E91" w:rsidP="00BF0BC5">
      <w:pPr>
        <w:spacing w:after="0"/>
        <w:rPr>
          <w:b/>
          <w:color w:val="FF0000"/>
        </w:rPr>
      </w:pPr>
    </w:p>
    <w:p w14:paraId="6DD45B7B" w14:textId="1EFBB852" w:rsidR="00BF0BC5" w:rsidRDefault="00BF0BC5" w:rsidP="008F5886">
      <w:pPr>
        <w:spacing w:after="0"/>
        <w:jc w:val="center"/>
        <w:rPr>
          <w:b/>
        </w:rPr>
      </w:pPr>
    </w:p>
    <w:p w14:paraId="6DD45B7C" w14:textId="1E807299" w:rsidR="00BF0BC5" w:rsidRDefault="006C51F3" w:rsidP="00BF0BC5">
      <w:pPr>
        <w:spacing w:after="0"/>
        <w:rPr>
          <w:b/>
        </w:rPr>
      </w:pPr>
      <w:r>
        <w:rPr>
          <w:noProof/>
          <w:lang w:eastAsia="en-GB"/>
        </w:rPr>
        <w:drawing>
          <wp:inline distT="0" distB="0" distL="0" distR="0" wp14:anchorId="40B90D9B" wp14:editId="1D95F9A4">
            <wp:extent cx="6120130" cy="15036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5B7D" w14:textId="348D798A" w:rsidR="00BF0BC5" w:rsidRDefault="00431E91" w:rsidP="009D0DE6">
      <w:pPr>
        <w:spacing w:after="0"/>
        <w:rPr>
          <w:b/>
        </w:rPr>
      </w:pPr>
      <w:r>
        <w:rPr>
          <w:b/>
        </w:rPr>
        <w:tab/>
      </w:r>
      <w:r w:rsidR="00734F07">
        <w:rPr>
          <w:noProof/>
          <w:lang w:eastAsia="en-GB"/>
        </w:rPr>
        <w:drawing>
          <wp:inline distT="0" distB="0" distL="0" distR="0" wp14:anchorId="6EE48337" wp14:editId="2FF71280">
            <wp:extent cx="6120130" cy="3124835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16B5" w14:textId="03E6ECF6" w:rsidR="008B07AE" w:rsidRDefault="00734F07" w:rsidP="009D0DE6">
      <w:pPr>
        <w:spacing w:after="0"/>
        <w:rPr>
          <w:b/>
          <w:color w:val="FF0000"/>
        </w:rPr>
      </w:pPr>
      <w:r>
        <w:rPr>
          <w:noProof/>
          <w:lang w:eastAsia="en-GB"/>
        </w:rPr>
        <w:lastRenderedPageBreak/>
        <w:drawing>
          <wp:inline distT="0" distB="0" distL="0" distR="0" wp14:anchorId="1E884ABD" wp14:editId="60965FD2">
            <wp:extent cx="6120130" cy="2377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14AFD" w14:textId="10B572EF" w:rsidR="001024BF" w:rsidRDefault="00734F07" w:rsidP="009D0DE6">
      <w:pPr>
        <w:spacing w:after="0"/>
        <w:rPr>
          <w:b/>
          <w:color w:val="FF0000"/>
        </w:rPr>
      </w:pPr>
      <w:r>
        <w:rPr>
          <w:noProof/>
          <w:lang w:eastAsia="en-GB"/>
        </w:rPr>
        <w:drawing>
          <wp:inline distT="0" distB="0" distL="0" distR="0" wp14:anchorId="1C06E529" wp14:editId="4B57338B">
            <wp:extent cx="6120130" cy="2600325"/>
            <wp:effectExtent l="0" t="0" r="0" b="952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E2A59" w14:textId="113E0AC9" w:rsidR="001F0109" w:rsidRDefault="001F0109" w:rsidP="009D0DE6">
      <w:pPr>
        <w:spacing w:after="0"/>
        <w:rPr>
          <w:b/>
        </w:rPr>
      </w:pPr>
    </w:p>
    <w:p w14:paraId="28DB77C6" w14:textId="66DFA5C5" w:rsidR="002F4D3C" w:rsidRDefault="00734F07" w:rsidP="009D0DE6">
      <w:pPr>
        <w:spacing w:after="0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CE751AE" wp14:editId="4C3518E0">
            <wp:extent cx="6120130" cy="3996055"/>
            <wp:effectExtent l="0" t="0" r="0" b="444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F254F" w14:textId="0E5D0864" w:rsidR="00256D75" w:rsidRDefault="00734F07" w:rsidP="009D0DE6">
      <w:pPr>
        <w:spacing w:after="0"/>
        <w:rPr>
          <w:b/>
        </w:rPr>
      </w:pPr>
      <w:r>
        <w:rPr>
          <w:noProof/>
          <w:lang w:eastAsia="en-GB"/>
        </w:rPr>
        <w:drawing>
          <wp:inline distT="0" distB="0" distL="0" distR="0" wp14:anchorId="22179D47" wp14:editId="084E498F">
            <wp:extent cx="6120130" cy="3482340"/>
            <wp:effectExtent l="0" t="0" r="0" b="381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C160" w14:textId="6B613BB4" w:rsidR="008822BA" w:rsidRDefault="008822BA" w:rsidP="003A7DA7">
      <w:pPr>
        <w:rPr>
          <w:color w:val="FF0000"/>
        </w:rPr>
      </w:pPr>
    </w:p>
    <w:p w14:paraId="51C18F50" w14:textId="76F9F762" w:rsidR="003A77F2" w:rsidRDefault="003A77F2" w:rsidP="003A7DA7"/>
    <w:p w14:paraId="0E877311" w14:textId="2C0836B2" w:rsidR="00BF0BC5" w:rsidRPr="00C867FA" w:rsidRDefault="00BF0BC5" w:rsidP="003A7DA7"/>
    <w:p w14:paraId="6DD45B81" w14:textId="161DE0ED" w:rsidR="003677E3" w:rsidRDefault="00375A5B" w:rsidP="003677E3">
      <w:pPr>
        <w:spacing w:after="0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134A8F09" wp14:editId="73764AA4">
            <wp:extent cx="6120130" cy="2793365"/>
            <wp:effectExtent l="0" t="0" r="0" b="698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DE2D3" w14:textId="33479657" w:rsidR="008B07AE" w:rsidRDefault="008B07AE" w:rsidP="003677E3">
      <w:pPr>
        <w:spacing w:after="0"/>
        <w:rPr>
          <w:b/>
        </w:rPr>
      </w:pPr>
    </w:p>
    <w:p w14:paraId="6DD45B9A" w14:textId="77777777" w:rsidR="007A6711" w:rsidRDefault="007A6711" w:rsidP="00734F07">
      <w:pPr>
        <w:pStyle w:val="Heading2"/>
        <w:jc w:val="center"/>
      </w:pPr>
      <w:r>
        <w:t xml:space="preserve">END OF </w:t>
      </w:r>
      <w:r w:rsidR="00602BEF">
        <w:t>ADDITIONAL ASSESSMENTS</w:t>
      </w:r>
      <w:r>
        <w:t xml:space="preserve"> TAB</w:t>
      </w:r>
    </w:p>
    <w:p w14:paraId="1F9D2E51" w14:textId="3D64B3FE" w:rsidR="00FE688F" w:rsidRDefault="00375A5B" w:rsidP="00734F07">
      <w:pPr>
        <w:pStyle w:val="Heading2"/>
        <w:jc w:val="center"/>
      </w:pPr>
      <w:r>
        <w:t>What are we worried about TAB.</w:t>
      </w:r>
    </w:p>
    <w:p w14:paraId="6C069118" w14:textId="1C1A70C3" w:rsidR="00FE688F" w:rsidRPr="00FE688F" w:rsidRDefault="00FE688F" w:rsidP="007A6711">
      <w:pPr>
        <w:spacing w:after="0"/>
        <w:jc w:val="center"/>
        <w:rPr>
          <w:b/>
          <w:color w:val="FF0000"/>
        </w:rPr>
      </w:pPr>
    </w:p>
    <w:p w14:paraId="6DD45B9B" w14:textId="77777777" w:rsidR="00C744CC" w:rsidRDefault="00C744CC" w:rsidP="007A6711">
      <w:pPr>
        <w:spacing w:after="0"/>
        <w:jc w:val="center"/>
        <w:rPr>
          <w:b/>
        </w:rPr>
      </w:pPr>
    </w:p>
    <w:p w14:paraId="4F22CCD1" w14:textId="42EBD1DB" w:rsidR="00065279" w:rsidRDefault="00184828" w:rsidP="008F5886">
      <w:pPr>
        <w:spacing w:after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6BDE9A6B" wp14:editId="315CE4D3">
            <wp:extent cx="6120130" cy="871220"/>
            <wp:effectExtent l="0" t="0" r="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921C" w14:textId="5101A70B" w:rsidR="00F47644" w:rsidRDefault="00F47644" w:rsidP="00C130B7">
      <w:pPr>
        <w:spacing w:after="0"/>
        <w:rPr>
          <w:noProof/>
          <w:lang w:eastAsia="en-GB"/>
        </w:rPr>
      </w:pPr>
    </w:p>
    <w:p w14:paraId="2A55DE2F" w14:textId="4ABAF406" w:rsidR="00AE3C15" w:rsidRDefault="00AC228E" w:rsidP="00C130B7">
      <w:pPr>
        <w:spacing w:after="0"/>
        <w:rPr>
          <w:b/>
          <w:color w:val="FF0000"/>
        </w:rPr>
      </w:pPr>
      <w:r>
        <w:rPr>
          <w:noProof/>
          <w:lang w:eastAsia="en-GB"/>
        </w:rPr>
        <w:drawing>
          <wp:inline distT="0" distB="0" distL="0" distR="0" wp14:anchorId="01305676" wp14:editId="5E338034">
            <wp:extent cx="6120130" cy="2653665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44CCD" w14:textId="7B64E214" w:rsidR="00F47644" w:rsidRDefault="00F47644" w:rsidP="00C130B7">
      <w:pPr>
        <w:spacing w:after="0"/>
        <w:rPr>
          <w:b/>
          <w:color w:val="FF0000"/>
        </w:rPr>
      </w:pPr>
    </w:p>
    <w:p w14:paraId="71F78E35" w14:textId="0472DDC6" w:rsidR="000B1E24" w:rsidRDefault="00A73CFD" w:rsidP="008F5886">
      <w:pPr>
        <w:spacing w:after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45B2A808" wp14:editId="1BB324FB">
            <wp:extent cx="6120130" cy="428625"/>
            <wp:effectExtent l="0" t="0" r="0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84061"/>
                    <a:stretch/>
                  </pic:blipFill>
                  <pic:spPr bwMode="auto">
                    <a:xfrm>
                      <a:off x="0" y="0"/>
                      <a:ext cx="612013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59275" w14:textId="78CA34D6" w:rsidR="00C130B7" w:rsidRDefault="00F52CBD" w:rsidP="008F5886">
      <w:pPr>
        <w:spacing w:after="0"/>
        <w:jc w:val="center"/>
        <w:rPr>
          <w:noProof/>
          <w:color w:val="FF0000"/>
          <w:lang w:eastAsia="en-GB"/>
        </w:rPr>
      </w:pPr>
      <w:r>
        <w:rPr>
          <w:noProof/>
          <w:color w:val="FF0000"/>
          <w:lang w:eastAsia="en-GB"/>
        </w:rPr>
        <w:t xml:space="preserve"> </w:t>
      </w:r>
    </w:p>
    <w:p w14:paraId="484F8A0E" w14:textId="74B4DA77" w:rsidR="00F52CBD" w:rsidRDefault="00AC228E" w:rsidP="008F5886">
      <w:pPr>
        <w:spacing w:after="0"/>
        <w:jc w:val="center"/>
        <w:rPr>
          <w:noProof/>
          <w:color w:val="FF0000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92DF30D" wp14:editId="79AD8527">
            <wp:extent cx="6120130" cy="2296795"/>
            <wp:effectExtent l="0" t="0" r="0" b="825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DA004" w14:textId="38EBDE63" w:rsidR="00D8116C" w:rsidRDefault="00AC228E" w:rsidP="00D8116C">
      <w:pPr>
        <w:spacing w:after="0"/>
        <w:rPr>
          <w:b/>
          <w:color w:val="FF0000"/>
        </w:rPr>
      </w:pPr>
      <w:r>
        <w:rPr>
          <w:noProof/>
          <w:lang w:eastAsia="en-GB"/>
        </w:rPr>
        <w:drawing>
          <wp:inline distT="0" distB="0" distL="0" distR="0" wp14:anchorId="4BBF4325" wp14:editId="715DC2FF">
            <wp:extent cx="6120130" cy="2296160"/>
            <wp:effectExtent l="0" t="0" r="0" b="889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82E5" w14:textId="6BC2E960" w:rsidR="007D7200" w:rsidRDefault="007D7200" w:rsidP="008F5886">
      <w:pPr>
        <w:spacing w:after="0"/>
        <w:jc w:val="center"/>
        <w:rPr>
          <w:b/>
        </w:rPr>
      </w:pPr>
    </w:p>
    <w:p w14:paraId="54EDCDC1" w14:textId="0141DB6B" w:rsidR="0034782B" w:rsidRDefault="0034782B" w:rsidP="00AC228E">
      <w:pPr>
        <w:pStyle w:val="Heading2"/>
        <w:jc w:val="center"/>
      </w:pPr>
      <w:r>
        <w:t>End of What we are worried about TAB</w:t>
      </w:r>
    </w:p>
    <w:p w14:paraId="16856F78" w14:textId="1811FB54" w:rsidR="0034782B" w:rsidRDefault="0034782B" w:rsidP="00AC228E">
      <w:pPr>
        <w:pStyle w:val="Heading2"/>
        <w:jc w:val="center"/>
      </w:pPr>
      <w:r>
        <w:t>Start of What is working well TAB.</w:t>
      </w:r>
    </w:p>
    <w:p w14:paraId="1CA857ED" w14:textId="77777777" w:rsidR="0034782B" w:rsidRDefault="0034782B" w:rsidP="008F5886">
      <w:pPr>
        <w:spacing w:after="0"/>
        <w:jc w:val="center"/>
        <w:rPr>
          <w:b/>
        </w:rPr>
      </w:pPr>
    </w:p>
    <w:p w14:paraId="41FB39C8" w14:textId="4E761498" w:rsidR="0034782B" w:rsidRDefault="00184828" w:rsidP="008F5886">
      <w:pPr>
        <w:spacing w:after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2300DDCB" wp14:editId="1EA6BE27">
            <wp:extent cx="6120130" cy="871220"/>
            <wp:effectExtent l="0" t="0" r="0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B117F" w14:textId="77777777" w:rsidR="00A875A5" w:rsidRDefault="00A875A5" w:rsidP="008F5886">
      <w:pPr>
        <w:spacing w:after="0"/>
        <w:jc w:val="center"/>
        <w:rPr>
          <w:b/>
        </w:rPr>
      </w:pPr>
    </w:p>
    <w:p w14:paraId="6BEAFDD1" w14:textId="7789E235" w:rsidR="00A875A5" w:rsidRDefault="00A875A5" w:rsidP="008F5886">
      <w:pPr>
        <w:spacing w:after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711DBA4D" wp14:editId="1C8953E2">
            <wp:extent cx="6120130" cy="661670"/>
            <wp:effectExtent l="0" t="0" r="0" b="508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383F4" w14:textId="350E992A" w:rsidR="004221E5" w:rsidRDefault="00535BF5" w:rsidP="00C7603C">
      <w:pPr>
        <w:spacing w:after="0"/>
        <w:rPr>
          <w:b/>
          <w:color w:val="FF0000"/>
        </w:rPr>
      </w:pPr>
      <w:r w:rsidRPr="00C7603C">
        <w:rPr>
          <w:noProof/>
          <w:color w:val="FF0000"/>
          <w:lang w:eastAsia="en-GB"/>
        </w:rPr>
        <w:drawing>
          <wp:inline distT="0" distB="0" distL="0" distR="0" wp14:anchorId="71BF91FC" wp14:editId="41B8E7CE">
            <wp:extent cx="6120130" cy="409575"/>
            <wp:effectExtent l="0" t="0" r="0" b="952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91054"/>
                    <a:stretch/>
                  </pic:blipFill>
                  <pic:spPr bwMode="auto">
                    <a:xfrm>
                      <a:off x="0" y="0"/>
                      <a:ext cx="612013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6A2B9" w14:textId="7BE1C00B" w:rsidR="00AC228E" w:rsidRDefault="00AC228E" w:rsidP="00C7603C">
      <w:pPr>
        <w:spacing w:after="0"/>
        <w:rPr>
          <w:b/>
          <w:color w:val="FF0000"/>
        </w:rPr>
      </w:pPr>
      <w:r>
        <w:rPr>
          <w:noProof/>
          <w:lang w:eastAsia="en-GB"/>
        </w:rPr>
        <w:drawing>
          <wp:inline distT="0" distB="0" distL="0" distR="0" wp14:anchorId="1E9152DF" wp14:editId="03726463">
            <wp:extent cx="6120130" cy="97282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8B94" w14:textId="7EF92359" w:rsidR="004221E5" w:rsidRDefault="00AC228E" w:rsidP="008F5886">
      <w:pPr>
        <w:spacing w:after="0"/>
        <w:jc w:val="center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6CE12A2" wp14:editId="4ADCDDE3">
            <wp:extent cx="6120130" cy="1971675"/>
            <wp:effectExtent l="0" t="0" r="0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5BAC" w14:textId="00EDC75C" w:rsidR="008F5886" w:rsidRPr="007D7200" w:rsidRDefault="00AC228E" w:rsidP="00480D3C">
      <w:pPr>
        <w:spacing w:after="0"/>
        <w:jc w:val="center"/>
        <w:rPr>
          <w:b/>
          <w:color w:val="FF0000"/>
        </w:rPr>
      </w:pPr>
      <w:r>
        <w:rPr>
          <w:noProof/>
          <w:lang w:eastAsia="en-GB"/>
        </w:rPr>
        <w:drawing>
          <wp:inline distT="0" distB="0" distL="0" distR="0" wp14:anchorId="3D05C49A" wp14:editId="09AA5083">
            <wp:extent cx="6120130" cy="233299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5BAD" w14:textId="671B5DC4" w:rsidR="008F5886" w:rsidRDefault="008F5886" w:rsidP="008F5886">
      <w:pPr>
        <w:spacing w:after="0"/>
        <w:jc w:val="center"/>
        <w:rPr>
          <w:b/>
        </w:rPr>
      </w:pPr>
    </w:p>
    <w:p w14:paraId="6DD45BB2" w14:textId="17C7645A" w:rsidR="008950A6" w:rsidRDefault="008950A6" w:rsidP="00AC228E">
      <w:pPr>
        <w:pStyle w:val="Heading2"/>
        <w:jc w:val="center"/>
      </w:pPr>
      <w:r>
        <w:t xml:space="preserve">END OF </w:t>
      </w:r>
      <w:r w:rsidRPr="0034782B">
        <w:t>Working Well</w:t>
      </w:r>
      <w:r>
        <w:t xml:space="preserve"> </w:t>
      </w:r>
      <w:r w:rsidR="007D7200">
        <w:t xml:space="preserve"> </w:t>
      </w:r>
      <w:r>
        <w:t>TAB</w:t>
      </w:r>
    </w:p>
    <w:p w14:paraId="5ACB17AA" w14:textId="3C57AE86" w:rsidR="00933244" w:rsidRDefault="00933244" w:rsidP="00AC228E">
      <w:pPr>
        <w:pStyle w:val="Heading2"/>
        <w:jc w:val="center"/>
      </w:pPr>
      <w:r>
        <w:t>Next steps TAB</w:t>
      </w:r>
    </w:p>
    <w:p w14:paraId="5531A33B" w14:textId="3DE5DCC1" w:rsidR="000B31F9" w:rsidRDefault="0096619A" w:rsidP="008F5886">
      <w:pPr>
        <w:spacing w:after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3652ACC8" wp14:editId="0E96B672">
            <wp:extent cx="6120130" cy="901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B96A4" w14:textId="63E9D490" w:rsidR="00AC228E" w:rsidRDefault="00AC228E" w:rsidP="008F5886">
      <w:pPr>
        <w:spacing w:after="0"/>
        <w:jc w:val="center"/>
        <w:rPr>
          <w:b/>
        </w:rPr>
      </w:pPr>
      <w:r>
        <w:rPr>
          <w:b/>
        </w:rPr>
        <w:t>Missing from live</w:t>
      </w:r>
    </w:p>
    <w:p w14:paraId="6DD45BBB" w14:textId="4B650DCA" w:rsidR="008950A6" w:rsidRDefault="008950A6" w:rsidP="008F5886">
      <w:pPr>
        <w:spacing w:after="0"/>
        <w:jc w:val="center"/>
        <w:rPr>
          <w:b/>
        </w:rPr>
      </w:pPr>
    </w:p>
    <w:p w14:paraId="41FF5606" w14:textId="63FD1340" w:rsidR="00633A1B" w:rsidRDefault="007B6D36" w:rsidP="008F5886">
      <w:pPr>
        <w:spacing w:after="0"/>
        <w:rPr>
          <w:b/>
          <w:color w:val="FF0000"/>
        </w:rPr>
      </w:pPr>
      <w:r>
        <w:rPr>
          <w:noProof/>
          <w:lang w:eastAsia="en-GB"/>
        </w:rPr>
        <w:drawing>
          <wp:inline distT="0" distB="0" distL="0" distR="0" wp14:anchorId="7ED86A4B" wp14:editId="0A90D0E5">
            <wp:extent cx="6120130" cy="333375"/>
            <wp:effectExtent l="0" t="0" r="0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91779"/>
                    <a:stretch/>
                  </pic:blipFill>
                  <pic:spPr bwMode="auto">
                    <a:xfrm>
                      <a:off x="0" y="0"/>
                      <a:ext cx="612013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7FB26" w14:textId="792D5731" w:rsidR="00A67646" w:rsidRDefault="000A39D6" w:rsidP="008F5886">
      <w:pPr>
        <w:spacing w:after="0"/>
        <w:rPr>
          <w:b/>
          <w:color w:val="FF0000"/>
        </w:rPr>
      </w:pPr>
      <w:r>
        <w:rPr>
          <w:noProof/>
          <w:lang w:eastAsia="en-GB"/>
        </w:rPr>
        <w:drawing>
          <wp:inline distT="0" distB="0" distL="0" distR="0" wp14:anchorId="5B76EFC8" wp14:editId="03D7AC65">
            <wp:extent cx="6120130" cy="155067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E543" w14:textId="5AE983BC" w:rsidR="00A67646" w:rsidRDefault="00AC228E" w:rsidP="008F5886">
      <w:pPr>
        <w:spacing w:after="0"/>
        <w:rPr>
          <w:b/>
          <w:color w:val="FF0000"/>
        </w:rPr>
      </w:pPr>
      <w:r>
        <w:rPr>
          <w:b/>
          <w:color w:val="FF0000"/>
        </w:rPr>
        <w:lastRenderedPageBreak/>
        <w:t>In live -</w:t>
      </w:r>
      <w:r>
        <w:rPr>
          <w:noProof/>
          <w:lang w:eastAsia="en-GB"/>
        </w:rPr>
        <w:drawing>
          <wp:inline distT="0" distB="0" distL="0" distR="0" wp14:anchorId="4B6FA83A" wp14:editId="71892FE1">
            <wp:extent cx="6120130" cy="105156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D090" w14:textId="77777777" w:rsidR="00AC228E" w:rsidRDefault="00AC228E" w:rsidP="008F5886">
      <w:pPr>
        <w:spacing w:after="0"/>
        <w:rPr>
          <w:b/>
          <w:color w:val="FF0000"/>
        </w:rPr>
      </w:pPr>
    </w:p>
    <w:p w14:paraId="6893E7AC" w14:textId="4625A263" w:rsidR="00AC228E" w:rsidRDefault="00AC228E" w:rsidP="008F5886">
      <w:pPr>
        <w:spacing w:after="0"/>
        <w:rPr>
          <w:b/>
          <w:color w:val="FF0000"/>
        </w:rPr>
      </w:pPr>
      <w:r>
        <w:rPr>
          <w:noProof/>
          <w:lang w:eastAsia="en-GB"/>
        </w:rPr>
        <w:drawing>
          <wp:inline distT="0" distB="0" distL="0" distR="0" wp14:anchorId="2CD377D3" wp14:editId="0F6FC952">
            <wp:extent cx="6120130" cy="15201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28508" w14:textId="051FCE89" w:rsidR="00A67646" w:rsidRDefault="00AC228E" w:rsidP="004E67BF">
      <w:pPr>
        <w:spacing w:after="0"/>
        <w:rPr>
          <w:b/>
          <w:color w:val="FF0000"/>
        </w:rPr>
      </w:pPr>
      <w:r>
        <w:rPr>
          <w:noProof/>
          <w:lang w:eastAsia="en-GB"/>
        </w:rPr>
        <w:drawing>
          <wp:inline distT="0" distB="0" distL="0" distR="0" wp14:anchorId="304302C9" wp14:editId="33235DEB">
            <wp:extent cx="6120130" cy="16192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87C8" w14:textId="07FAEB5E" w:rsidR="00A67646" w:rsidRDefault="00AC228E" w:rsidP="004E67BF">
      <w:pPr>
        <w:spacing w:after="0"/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402434C3" wp14:editId="1FFA231A">
            <wp:extent cx="6120130" cy="155003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67F9" w14:textId="56505E27" w:rsidR="00AC228E" w:rsidRPr="00AC228E" w:rsidRDefault="00AC228E" w:rsidP="004E67BF">
      <w:pPr>
        <w:spacing w:after="0"/>
        <w:rPr>
          <w:color w:val="FF0000"/>
        </w:rPr>
      </w:pPr>
      <w:r>
        <w:rPr>
          <w:noProof/>
          <w:lang w:eastAsia="en-GB"/>
        </w:rPr>
        <w:lastRenderedPageBreak/>
        <w:drawing>
          <wp:inline distT="0" distB="0" distL="0" distR="0" wp14:anchorId="25DA5CC2" wp14:editId="086AC7A3">
            <wp:extent cx="6120130" cy="155956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38D169" wp14:editId="3B9E4DBB">
            <wp:extent cx="6120130" cy="1576070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C296" w14:textId="5F69FB31" w:rsidR="000A39D6" w:rsidRDefault="000A39D6" w:rsidP="004E67BF">
      <w:pPr>
        <w:spacing w:after="0"/>
        <w:rPr>
          <w:b/>
          <w:color w:val="FF0000"/>
        </w:rPr>
      </w:pPr>
    </w:p>
    <w:p w14:paraId="29BA055E" w14:textId="7FD67564" w:rsidR="000A39D6" w:rsidRDefault="000A39D6" w:rsidP="004E67BF">
      <w:pPr>
        <w:spacing w:after="0"/>
        <w:rPr>
          <w:b/>
          <w:color w:val="FF0000"/>
        </w:rPr>
      </w:pPr>
    </w:p>
    <w:p w14:paraId="404F7ECA" w14:textId="6162816D" w:rsidR="007C294F" w:rsidRDefault="007C294F" w:rsidP="007C294F">
      <w:pPr>
        <w:spacing w:after="0"/>
        <w:rPr>
          <w:rStyle w:val="hinttext1"/>
          <w:rFonts w:ascii="Arial" w:hAnsi="Arial" w:cs="Arial"/>
          <w:sz w:val="17"/>
          <w:szCs w:val="17"/>
        </w:rPr>
      </w:pPr>
      <w:r w:rsidRPr="007C294F">
        <w:rPr>
          <w:rStyle w:val="hinttext1"/>
          <w:rFonts w:ascii="Arial" w:hAnsi="Arial" w:cs="Arial"/>
          <w:sz w:val="17"/>
          <w:szCs w:val="17"/>
        </w:rPr>
        <w:t xml:space="preserve"> </w:t>
      </w:r>
      <w:r>
        <w:rPr>
          <w:rStyle w:val="hinttext1"/>
          <w:rFonts w:ascii="Arial" w:hAnsi="Arial" w:cs="Arial"/>
          <w:sz w:val="17"/>
          <w:szCs w:val="17"/>
        </w:rPr>
        <w:t xml:space="preserve"> </w:t>
      </w:r>
      <w:r w:rsidRPr="007C294F">
        <w:rPr>
          <w:rStyle w:val="hinttext1"/>
          <w:rFonts w:ascii="Arial" w:hAnsi="Arial" w:cs="Arial"/>
          <w:color w:val="FF0000"/>
          <w:sz w:val="17"/>
          <w:szCs w:val="17"/>
        </w:rPr>
        <w:t xml:space="preserve">AMEND wording - On a scale of 0 to 10 where 10 is there </w:t>
      </w:r>
      <w:r w:rsidRPr="007C294F">
        <w:rPr>
          <w:rStyle w:val="hinttext1"/>
          <w:rFonts w:ascii="Arial" w:hAnsi="Arial" w:cs="Arial"/>
          <w:color w:val="FF0000"/>
          <w:sz w:val="17"/>
          <w:szCs w:val="17"/>
          <w:highlight w:val="yellow"/>
        </w:rPr>
        <w:t>are</w:t>
      </w:r>
      <w:r w:rsidRPr="007C294F">
        <w:rPr>
          <w:rStyle w:val="hinttext1"/>
          <w:rFonts w:ascii="Arial" w:hAnsi="Arial" w:cs="Arial"/>
          <w:color w:val="FF0000"/>
          <w:sz w:val="17"/>
          <w:szCs w:val="17"/>
        </w:rPr>
        <w:t xml:space="preserve"> no real worries about the child and 0 is there are serious concerns</w:t>
      </w:r>
      <w:r w:rsidRPr="007C294F">
        <w:rPr>
          <w:rStyle w:val="hinttext1"/>
          <w:rFonts w:ascii="Arial" w:hAnsi="Arial" w:cs="Arial"/>
          <w:color w:val="FF0000"/>
          <w:sz w:val="17"/>
          <w:szCs w:val="17"/>
          <w:highlight w:val="yellow"/>
        </w:rPr>
        <w:t>,</w:t>
      </w:r>
      <w:r w:rsidRPr="007C294F">
        <w:rPr>
          <w:rStyle w:val="hinttext1"/>
          <w:rFonts w:ascii="Arial" w:hAnsi="Arial" w:cs="Arial"/>
          <w:color w:val="FF0000"/>
          <w:sz w:val="17"/>
          <w:szCs w:val="17"/>
        </w:rPr>
        <w:t xml:space="preserve"> where would you scale this today?</w:t>
      </w:r>
    </w:p>
    <w:p w14:paraId="12B54AEF" w14:textId="6082A7F6" w:rsidR="00A67646" w:rsidRDefault="00A67646" w:rsidP="004E67BF">
      <w:pPr>
        <w:spacing w:after="0"/>
        <w:rPr>
          <w:b/>
          <w:color w:val="FF0000"/>
        </w:rPr>
      </w:pPr>
    </w:p>
    <w:p w14:paraId="6DD45BCC" w14:textId="72BDFFAC" w:rsidR="008F5886" w:rsidRDefault="00C16D87" w:rsidP="008F5886">
      <w:pPr>
        <w:spacing w:after="0"/>
        <w:rPr>
          <w:b/>
        </w:rPr>
      </w:pPr>
      <w:r>
        <w:rPr>
          <w:noProof/>
          <w:lang w:eastAsia="en-GB"/>
        </w:rPr>
        <w:drawing>
          <wp:inline distT="0" distB="0" distL="0" distR="0" wp14:anchorId="7E066CC1" wp14:editId="241F4F8F">
            <wp:extent cx="6120130" cy="7874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A6D6E" w14:textId="68B4E522" w:rsidR="00131039" w:rsidRDefault="00131039" w:rsidP="008F5886">
      <w:pPr>
        <w:spacing w:after="0"/>
        <w:rPr>
          <w:b/>
        </w:rPr>
      </w:pPr>
      <w:r>
        <w:rPr>
          <w:noProof/>
          <w:lang w:eastAsia="en-GB"/>
        </w:rPr>
        <w:drawing>
          <wp:inline distT="0" distB="0" distL="0" distR="0" wp14:anchorId="7EC730D3" wp14:editId="3AA908F0">
            <wp:extent cx="935568" cy="1485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6481" t="40573" r="87868" b="38156"/>
                    <a:stretch/>
                  </pic:blipFill>
                  <pic:spPr bwMode="auto">
                    <a:xfrm>
                      <a:off x="0" y="0"/>
                      <a:ext cx="955223" cy="1517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D9168" w14:textId="603BD40C" w:rsidR="008A0806" w:rsidRPr="00BC1E43" w:rsidRDefault="008A0806" w:rsidP="008F5886">
      <w:pPr>
        <w:spacing w:after="0"/>
        <w:rPr>
          <w:noProof/>
          <w:color w:val="FF0000"/>
          <w:lang w:eastAsia="en-GB"/>
        </w:rPr>
      </w:pPr>
    </w:p>
    <w:p w14:paraId="6DD45BCE" w14:textId="70605EB9" w:rsidR="008950A6" w:rsidRDefault="00C16D87" w:rsidP="008F5886">
      <w:pPr>
        <w:spacing w:after="0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C1EC629" wp14:editId="67E90F79">
            <wp:extent cx="6120130" cy="32600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E802B" w14:textId="0795BE02" w:rsidR="002944A9" w:rsidRDefault="002944A9" w:rsidP="008F5886">
      <w:pPr>
        <w:spacing w:after="0"/>
        <w:rPr>
          <w:b/>
          <w:color w:val="FF0000"/>
        </w:rPr>
      </w:pPr>
    </w:p>
    <w:p w14:paraId="6C9BEBDC" w14:textId="5AAA9A0E" w:rsidR="00BC1E43" w:rsidRPr="00B96696" w:rsidRDefault="00C16D87" w:rsidP="008F5886">
      <w:pPr>
        <w:spacing w:after="0"/>
        <w:rPr>
          <w:b/>
          <w:color w:val="FF0000"/>
        </w:rPr>
      </w:pPr>
      <w:r>
        <w:rPr>
          <w:noProof/>
          <w:lang w:eastAsia="en-GB"/>
        </w:rPr>
        <w:drawing>
          <wp:inline distT="0" distB="0" distL="0" distR="0" wp14:anchorId="5DE4EE24" wp14:editId="5BB609A5">
            <wp:extent cx="6120130" cy="3538855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5759" w14:textId="719CF5C6" w:rsidR="00B96696" w:rsidRDefault="00B96696" w:rsidP="008F5886">
      <w:pPr>
        <w:spacing w:after="0"/>
        <w:rPr>
          <w:b/>
        </w:rPr>
      </w:pPr>
    </w:p>
    <w:p w14:paraId="1FC1DF6A" w14:textId="2D8DB048" w:rsidR="00B96696" w:rsidRDefault="00B96696" w:rsidP="008F5886">
      <w:pPr>
        <w:spacing w:after="0"/>
        <w:rPr>
          <w:b/>
        </w:rPr>
      </w:pPr>
    </w:p>
    <w:p w14:paraId="04C23214" w14:textId="1D5DF6A8" w:rsidR="00B96696" w:rsidRDefault="00B96696" w:rsidP="008F5886">
      <w:pPr>
        <w:spacing w:after="0"/>
        <w:rPr>
          <w:b/>
        </w:rPr>
      </w:pPr>
    </w:p>
    <w:p w14:paraId="7755F99C" w14:textId="338EFA84" w:rsidR="005E273F" w:rsidRDefault="00C16D87" w:rsidP="008F5886">
      <w:pPr>
        <w:spacing w:after="0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F2D6F99" wp14:editId="41B767C4">
            <wp:extent cx="6120130" cy="2640330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9BF2" w14:textId="77777777" w:rsidR="00B96696" w:rsidRDefault="00B96696" w:rsidP="008F5886">
      <w:pPr>
        <w:spacing w:after="0"/>
        <w:rPr>
          <w:b/>
        </w:rPr>
      </w:pPr>
    </w:p>
    <w:p w14:paraId="6DD45BE4" w14:textId="7EAF1159" w:rsidR="008F5886" w:rsidRDefault="008F5886" w:rsidP="008F5886">
      <w:pPr>
        <w:spacing w:after="0"/>
        <w:rPr>
          <w:b/>
        </w:rPr>
      </w:pPr>
    </w:p>
    <w:p w14:paraId="2A077906" w14:textId="77777777" w:rsidR="00895D6F" w:rsidRDefault="008F5886" w:rsidP="00A062FB">
      <w:pPr>
        <w:spacing w:after="0"/>
        <w:jc w:val="center"/>
        <w:rPr>
          <w:b/>
        </w:rPr>
      </w:pPr>
      <w:r>
        <w:rPr>
          <w:b/>
        </w:rPr>
        <w:t xml:space="preserve">END OF </w:t>
      </w:r>
      <w:r w:rsidR="00B60F80">
        <w:rPr>
          <w:b/>
        </w:rPr>
        <w:t>NEXT STEPS</w:t>
      </w:r>
      <w:r>
        <w:rPr>
          <w:b/>
        </w:rPr>
        <w:t xml:space="preserve"> TAB</w:t>
      </w:r>
    </w:p>
    <w:p w14:paraId="02B652EE" w14:textId="77777777" w:rsidR="006D20B3" w:rsidRDefault="006D20B3" w:rsidP="00A062FB">
      <w:pPr>
        <w:spacing w:after="0"/>
        <w:jc w:val="center"/>
        <w:rPr>
          <w:b/>
        </w:rPr>
      </w:pPr>
    </w:p>
    <w:p w14:paraId="27982863" w14:textId="13523317" w:rsidR="006D20B3" w:rsidRDefault="006D20B3" w:rsidP="00A062FB">
      <w:pPr>
        <w:spacing w:after="0"/>
        <w:jc w:val="center"/>
        <w:rPr>
          <w:b/>
        </w:rPr>
      </w:pPr>
      <w:r>
        <w:rPr>
          <w:b/>
        </w:rPr>
        <w:t xml:space="preserve">Factors identified tab </w:t>
      </w:r>
    </w:p>
    <w:p w14:paraId="1D397527" w14:textId="5A4EBCF2" w:rsidR="006D20B3" w:rsidRDefault="006D20B3" w:rsidP="00A062FB">
      <w:pPr>
        <w:spacing w:after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19B367F5" wp14:editId="5CE61B68">
            <wp:extent cx="6120130" cy="901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0959" w14:textId="77777777" w:rsidR="006D20B3" w:rsidRDefault="006D20B3" w:rsidP="00A062FB">
      <w:pPr>
        <w:spacing w:after="0"/>
        <w:jc w:val="center"/>
        <w:rPr>
          <w:b/>
        </w:rPr>
      </w:pPr>
    </w:p>
    <w:p w14:paraId="59836D4D" w14:textId="15D3251E" w:rsidR="006D20B3" w:rsidRDefault="00C16D87" w:rsidP="00A062FB">
      <w:pPr>
        <w:spacing w:after="0"/>
        <w:jc w:val="center"/>
        <w:rPr>
          <w:b/>
        </w:rPr>
      </w:pPr>
      <w:r w:rsidRPr="00C16D87">
        <w:rPr>
          <w:noProof/>
          <w:shd w:val="clear" w:color="auto" w:fill="833C0B" w:themeFill="accent2" w:themeFillShade="80"/>
          <w:lang w:eastAsia="en-GB"/>
        </w:rPr>
        <w:drawing>
          <wp:inline distT="0" distB="0" distL="0" distR="0" wp14:anchorId="60439A75" wp14:editId="75843329">
            <wp:extent cx="6120130" cy="3655060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BC503" w14:textId="20260321" w:rsidR="00FF501B" w:rsidRDefault="00FF501B" w:rsidP="00A062FB">
      <w:pPr>
        <w:spacing w:after="0"/>
        <w:jc w:val="center"/>
        <w:rPr>
          <w:b/>
        </w:rPr>
      </w:pPr>
    </w:p>
    <w:p w14:paraId="4CC1BC37" w14:textId="0A3F1BB3" w:rsidR="006D20B3" w:rsidRDefault="00C16D87" w:rsidP="00A062FB">
      <w:pPr>
        <w:spacing w:after="0"/>
        <w:jc w:val="center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2166936" wp14:editId="58D4460F">
            <wp:extent cx="6120130" cy="397383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095D3" w14:textId="5D505E98" w:rsidR="00C16D87" w:rsidRDefault="00C16D87" w:rsidP="00A062FB">
      <w:pPr>
        <w:spacing w:after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6F49DDAF" wp14:editId="4DC7CC40">
            <wp:extent cx="6120130" cy="36861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00513" w14:textId="45C487D7" w:rsidR="006D20B3" w:rsidRDefault="006D20B3" w:rsidP="00C16D87">
      <w:pPr>
        <w:pStyle w:val="Heading2"/>
        <w:jc w:val="center"/>
      </w:pPr>
      <w:r>
        <w:lastRenderedPageBreak/>
        <w:t>End of Factors Identified tab</w:t>
      </w:r>
    </w:p>
    <w:p w14:paraId="6C4C4A1F" w14:textId="77777777" w:rsidR="006D20B3" w:rsidRDefault="006D20B3" w:rsidP="00C16D87">
      <w:pPr>
        <w:pStyle w:val="Heading2"/>
        <w:jc w:val="center"/>
      </w:pPr>
    </w:p>
    <w:p w14:paraId="31A31A5A" w14:textId="04F39988" w:rsidR="00FF501B" w:rsidRDefault="00FF501B" w:rsidP="00C16D87">
      <w:pPr>
        <w:pStyle w:val="Heading2"/>
        <w:jc w:val="center"/>
      </w:pPr>
      <w:r>
        <w:t xml:space="preserve">Start of </w:t>
      </w:r>
      <w:r w:rsidR="006D20B3">
        <w:t xml:space="preserve">Authorisation required </w:t>
      </w:r>
      <w:r>
        <w:t xml:space="preserve"> TAB</w:t>
      </w:r>
    </w:p>
    <w:p w14:paraId="1C259AFF" w14:textId="26FB6F63" w:rsidR="006D20B3" w:rsidRDefault="00C16D87" w:rsidP="00A062FB">
      <w:pPr>
        <w:spacing w:after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16ECDEEB" wp14:editId="5DC18121">
            <wp:extent cx="6120130" cy="3540760"/>
            <wp:effectExtent l="0" t="0" r="0" b="254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6AC0F" w14:textId="6383A587" w:rsidR="00FF501B" w:rsidRDefault="00FF501B" w:rsidP="00C16D87">
      <w:pPr>
        <w:pStyle w:val="Heading2"/>
        <w:jc w:val="center"/>
      </w:pPr>
    </w:p>
    <w:p w14:paraId="6E96F6FC" w14:textId="4129D9A0" w:rsidR="00FF501B" w:rsidRDefault="006D20B3" w:rsidP="00C16D87">
      <w:pPr>
        <w:pStyle w:val="Heading2"/>
        <w:jc w:val="center"/>
      </w:pPr>
      <w:r>
        <w:t>End of Authorisation required Tab</w:t>
      </w:r>
    </w:p>
    <w:p w14:paraId="443EDF97" w14:textId="45B47613" w:rsidR="008A0806" w:rsidRDefault="006D20B3" w:rsidP="00C16D87">
      <w:pPr>
        <w:pStyle w:val="Heading2"/>
        <w:jc w:val="center"/>
      </w:pPr>
      <w:r>
        <w:t xml:space="preserve">Start of Manager </w:t>
      </w:r>
      <w:r w:rsidR="00C16D87">
        <w:t>Oversight</w:t>
      </w:r>
      <w:r>
        <w:t xml:space="preserve"> tab.</w:t>
      </w:r>
    </w:p>
    <w:p w14:paraId="1B71CF7C" w14:textId="43CEB78E" w:rsidR="008A0806" w:rsidRDefault="008A0806" w:rsidP="00A062FB">
      <w:pPr>
        <w:spacing w:after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6C64A929" wp14:editId="7C59C348">
            <wp:extent cx="6120130" cy="643255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A9E7" w14:textId="6B55E368" w:rsidR="008A0806" w:rsidRDefault="008A0806" w:rsidP="00A062FB">
      <w:pPr>
        <w:spacing w:after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5901EA71" wp14:editId="72AF17BA">
            <wp:extent cx="6120130" cy="3651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E3D2C" w14:textId="51CFBC08" w:rsidR="008A0806" w:rsidRDefault="00C16D87" w:rsidP="00A062FB">
      <w:pPr>
        <w:spacing w:after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296D5B25" wp14:editId="416EE7D7">
            <wp:extent cx="6120130" cy="2866781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t="11651"/>
                    <a:stretch/>
                  </pic:blipFill>
                  <pic:spPr bwMode="auto">
                    <a:xfrm>
                      <a:off x="0" y="0"/>
                      <a:ext cx="6120130" cy="2866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2A127" w14:textId="654DBBEF" w:rsidR="00C16D87" w:rsidRDefault="00C16D87" w:rsidP="00A062FB">
      <w:pPr>
        <w:spacing w:after="0"/>
        <w:jc w:val="center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722FBC81" wp14:editId="72B1C4F5">
            <wp:extent cx="6120130" cy="1627505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8C55" w14:textId="13966B45" w:rsidR="005E273F" w:rsidRDefault="005E273F" w:rsidP="00A062FB">
      <w:pPr>
        <w:spacing w:after="0"/>
        <w:jc w:val="center"/>
        <w:rPr>
          <w:b/>
        </w:rPr>
      </w:pPr>
    </w:p>
    <w:p w14:paraId="6DD45BF1" w14:textId="55FA32F4" w:rsidR="008F5886" w:rsidRDefault="00865856" w:rsidP="00C16D87">
      <w:pPr>
        <w:pStyle w:val="Heading2"/>
        <w:jc w:val="center"/>
      </w:pPr>
      <w:r>
        <w:t>END of MANAGER oversight tab.</w:t>
      </w:r>
    </w:p>
    <w:p w14:paraId="6DD45C02" w14:textId="77777777" w:rsidR="000808AE" w:rsidRDefault="000808AE" w:rsidP="000808AE">
      <w:pPr>
        <w:spacing w:after="0"/>
        <w:jc w:val="center"/>
        <w:rPr>
          <w:b/>
        </w:rPr>
      </w:pPr>
    </w:p>
    <w:p w14:paraId="6DD45C04" w14:textId="6A0D6F8C" w:rsidR="000808AE" w:rsidRDefault="00FF1ECA" w:rsidP="00FF1ECA">
      <w:pPr>
        <w:spacing w:after="0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D45CD3" wp14:editId="6DD45CD4">
                <wp:simplePos x="0" y="0"/>
                <wp:positionH relativeFrom="column">
                  <wp:posOffset>3647194</wp:posOffset>
                </wp:positionH>
                <wp:positionV relativeFrom="paragraph">
                  <wp:posOffset>920257</wp:posOffset>
                </wp:positionV>
                <wp:extent cx="443552" cy="6824"/>
                <wp:effectExtent l="0" t="57150" r="33020" b="8890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552" cy="68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5E6A66" id="Straight Arrow Connector 50" o:spid="_x0000_s1026" type="#_x0000_t32" style="position:absolute;margin-left:287.2pt;margin-top:72.45pt;width:34.95pt;height: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Pr="00FF1E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D45CD5" wp14:editId="6DD45CD6">
                <wp:simplePos x="0" y="0"/>
                <wp:positionH relativeFrom="column">
                  <wp:posOffset>4164965</wp:posOffset>
                </wp:positionH>
                <wp:positionV relativeFrom="paragraph">
                  <wp:posOffset>592294</wp:posOffset>
                </wp:positionV>
                <wp:extent cx="1958340" cy="586740"/>
                <wp:effectExtent l="0" t="0" r="22860" b="2286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45CFB" w14:textId="77777777" w:rsidR="00FF1ECA" w:rsidRDefault="00FF1ECA" w:rsidP="00FF1ECA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D45D1E" wp14:editId="6DD45D1F">
                                  <wp:extent cx="1821976" cy="472022"/>
                                  <wp:effectExtent l="0" t="0" r="6985" b="4445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2"/>
                                          <a:srcRect l="10999" t="49072" r="77156" b="436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681" cy="485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45CD5" id="Text Box 2" o:spid="_x0000_s1027" type="#_x0000_t202" style="position:absolute;margin-left:327.95pt;margin-top:46.65pt;width:154.2pt;height:46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">
                <v:textbox>
                  <w:txbxContent>
                    <w:p w14:paraId="6DD45CFB" w14:textId="77777777" w:rsidR="00FF1ECA" w:rsidRDefault="00FF1ECA" w:rsidP="00FF1ECA">
                      <w:pPr>
                        <w:spacing w:after="0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D45D1E" wp14:editId="6DD45D1F">
                            <wp:extent cx="1821976" cy="472022"/>
                            <wp:effectExtent l="0" t="0" r="6985" b="4445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2"/>
                                    <a:srcRect l="10999" t="49072" r="77156" b="436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5681" cy="4859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DD45CD7" wp14:editId="6DD45CD8">
            <wp:extent cx="6120130" cy="2410460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5C05" w14:textId="77777777" w:rsidR="000808AE" w:rsidRDefault="000808AE" w:rsidP="000808AE">
      <w:pPr>
        <w:jc w:val="center"/>
        <w:rPr>
          <w:rFonts w:ascii="Cambria" w:hAnsi="Cambria"/>
          <w:b/>
          <w:color w:val="2E74B5" w:themeColor="accent1" w:themeShade="BF"/>
          <w:sz w:val="40"/>
          <w:szCs w:val="40"/>
        </w:rPr>
      </w:pPr>
    </w:p>
    <w:p w14:paraId="6DD45C06" w14:textId="77777777" w:rsidR="000808AE" w:rsidRDefault="000808AE" w:rsidP="000808AE">
      <w:pPr>
        <w:jc w:val="center"/>
        <w:rPr>
          <w:rFonts w:ascii="Cambria" w:hAnsi="Cambria"/>
          <w:b/>
          <w:color w:val="2E74B5" w:themeColor="accent1" w:themeShade="BF"/>
          <w:sz w:val="40"/>
          <w:szCs w:val="40"/>
        </w:rPr>
      </w:pPr>
      <w:r w:rsidRPr="00AB1AAD">
        <w:rPr>
          <w:rFonts w:ascii="Cambria" w:hAnsi="Cambria"/>
          <w:b/>
          <w:color w:val="2E74B5" w:themeColor="accent1" w:themeShade="BF"/>
          <w:sz w:val="40"/>
          <w:szCs w:val="40"/>
        </w:rPr>
        <w:t>END OF FORM</w:t>
      </w:r>
    </w:p>
    <w:p w14:paraId="6DD45C09" w14:textId="77777777" w:rsidR="000808AE" w:rsidRPr="00E97162" w:rsidRDefault="000808AE" w:rsidP="000808AE">
      <w:pPr>
        <w:rPr>
          <w:rFonts w:ascii="Cambria" w:hAnsi="Cambria"/>
          <w:color w:val="2E74B5" w:themeColor="accent1" w:themeShade="BF"/>
          <w:sz w:val="24"/>
          <w:szCs w:val="24"/>
        </w:rPr>
      </w:pPr>
      <w:r w:rsidRPr="00E97162">
        <w:rPr>
          <w:rFonts w:ascii="Cambria" w:hAnsi="Cambria"/>
          <w:color w:val="2E74B5" w:themeColor="accent1" w:themeShade="BF"/>
          <w:sz w:val="24"/>
          <w:szCs w:val="24"/>
        </w:rPr>
        <w:t>Other Information</w:t>
      </w:r>
    </w:p>
    <w:p w14:paraId="6DD45C0A" w14:textId="77777777" w:rsidR="000808AE" w:rsidRDefault="000808AE" w:rsidP="000808AE">
      <w:pPr>
        <w:rPr>
          <w:rFonts w:cstheme="minorHAnsi"/>
        </w:rPr>
      </w:pPr>
      <w:r w:rsidRPr="00483E68">
        <w:rPr>
          <w:rFonts w:cstheme="minorHAnsi"/>
        </w:rPr>
        <w:t>Manager Authorisation Required</w:t>
      </w:r>
    </w:p>
    <w:p w14:paraId="6DD45C0B" w14:textId="77777777" w:rsidR="000808AE" w:rsidRPr="00E97162" w:rsidRDefault="000808AE" w:rsidP="000808AE">
      <w:pPr>
        <w:rPr>
          <w:rFonts w:ascii="Cambria" w:hAnsi="Cambria"/>
          <w:color w:val="2E74B5" w:themeColor="accent1" w:themeShade="BF"/>
          <w:sz w:val="24"/>
          <w:szCs w:val="24"/>
        </w:rPr>
      </w:pPr>
      <w:r w:rsidRPr="00E97162">
        <w:rPr>
          <w:rFonts w:ascii="Cambria" w:hAnsi="Cambria"/>
          <w:color w:val="2E74B5" w:themeColor="accent1" w:themeShade="BF"/>
          <w:sz w:val="24"/>
          <w:szCs w:val="24"/>
        </w:rPr>
        <w:t>Triggers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8"/>
        <w:gridCol w:w="923"/>
        <w:gridCol w:w="1288"/>
        <w:gridCol w:w="223"/>
        <w:gridCol w:w="4741"/>
        <w:gridCol w:w="890"/>
        <w:gridCol w:w="580"/>
      </w:tblGrid>
      <w:tr w:rsidR="000808AE" w14:paraId="6DD45C12" w14:textId="77777777" w:rsidTr="00D37F08">
        <w:trPr>
          <w:trHeight w:val="250"/>
        </w:trPr>
        <w:tc>
          <w:tcPr>
            <w:tcW w:w="758" w:type="dxa"/>
            <w:shd w:val="clear" w:color="auto" w:fill="D9D9D9" w:themeFill="background1" w:themeFillShade="D9"/>
          </w:tcPr>
          <w:p w14:paraId="6DD45C0C" w14:textId="77777777" w:rsidR="000808AE" w:rsidRPr="009876E2" w:rsidRDefault="000808AE" w:rsidP="00635DB1">
            <w:pPr>
              <w:rPr>
                <w:b/>
              </w:rPr>
            </w:pPr>
            <w:r w:rsidRPr="009876E2">
              <w:rPr>
                <w:b/>
              </w:rPr>
              <w:t>Q No:</w:t>
            </w:r>
          </w:p>
        </w:tc>
        <w:tc>
          <w:tcPr>
            <w:tcW w:w="923" w:type="dxa"/>
          </w:tcPr>
          <w:p w14:paraId="6DD45C0D" w14:textId="77777777" w:rsidR="000808AE" w:rsidRDefault="003C52D3" w:rsidP="00635DB1">
            <w:r>
              <w:t>26.1.20</w:t>
            </w:r>
          </w:p>
        </w:tc>
        <w:tc>
          <w:tcPr>
            <w:tcW w:w="1288" w:type="dxa"/>
            <w:shd w:val="clear" w:color="auto" w:fill="D9D9D9" w:themeFill="background1" w:themeFillShade="D9"/>
          </w:tcPr>
          <w:p w14:paraId="6DD45C0E" w14:textId="77777777" w:rsidR="000808AE" w:rsidRPr="009876E2" w:rsidRDefault="000808AE" w:rsidP="00635DB1">
            <w:pPr>
              <w:rPr>
                <w:b/>
              </w:rPr>
            </w:pPr>
            <w:r w:rsidRPr="009876E2">
              <w:rPr>
                <w:b/>
              </w:rPr>
              <w:t>Q Text:</w:t>
            </w:r>
          </w:p>
        </w:tc>
        <w:tc>
          <w:tcPr>
            <w:tcW w:w="4964" w:type="dxa"/>
            <w:gridSpan w:val="2"/>
          </w:tcPr>
          <w:p w14:paraId="6DD45C0F" w14:textId="77777777" w:rsidR="000808AE" w:rsidRDefault="003C52D3" w:rsidP="00635DB1">
            <w:r>
              <w:t>Assessment Completed</w:t>
            </w:r>
            <w:r w:rsidR="000808AE">
              <w:t>?</w:t>
            </w:r>
          </w:p>
        </w:tc>
        <w:tc>
          <w:tcPr>
            <w:tcW w:w="890" w:type="dxa"/>
            <w:shd w:val="clear" w:color="auto" w:fill="D9D9D9" w:themeFill="background1" w:themeFillShade="D9"/>
          </w:tcPr>
          <w:p w14:paraId="6DD45C10" w14:textId="77777777" w:rsidR="000808AE" w:rsidRPr="009876E2" w:rsidRDefault="000808AE" w:rsidP="00635DB1">
            <w:proofErr w:type="spellStart"/>
            <w:r w:rsidRPr="009876E2">
              <w:rPr>
                <w:b/>
              </w:rPr>
              <w:t>Mand</w:t>
            </w:r>
            <w:proofErr w:type="spellEnd"/>
            <w:r w:rsidRPr="009876E2">
              <w:rPr>
                <w:b/>
              </w:rPr>
              <w:t>?</w:t>
            </w:r>
            <w:r>
              <w:rPr>
                <w:b/>
              </w:rPr>
              <w:t xml:space="preserve">  </w:t>
            </w:r>
          </w:p>
        </w:tc>
        <w:tc>
          <w:tcPr>
            <w:tcW w:w="580" w:type="dxa"/>
          </w:tcPr>
          <w:p w14:paraId="6DD45C11" w14:textId="77777777" w:rsidR="000808AE" w:rsidRPr="009876E2" w:rsidRDefault="003C52D3" w:rsidP="00635DB1">
            <w:r>
              <w:t>Y</w:t>
            </w:r>
          </w:p>
        </w:tc>
      </w:tr>
      <w:tr w:rsidR="000808AE" w14:paraId="6DD45C17" w14:textId="77777777" w:rsidTr="00D37F08">
        <w:trPr>
          <w:trHeight w:val="250"/>
        </w:trPr>
        <w:tc>
          <w:tcPr>
            <w:tcW w:w="1681" w:type="dxa"/>
            <w:gridSpan w:val="2"/>
            <w:shd w:val="clear" w:color="auto" w:fill="D9D9D9" w:themeFill="background1" w:themeFillShade="D9"/>
          </w:tcPr>
          <w:p w14:paraId="6DD45C13" w14:textId="77777777" w:rsidR="000808AE" w:rsidRPr="009876E2" w:rsidRDefault="000808AE" w:rsidP="00635DB1">
            <w:pPr>
              <w:rPr>
                <w:b/>
              </w:rPr>
            </w:pPr>
            <w:r w:rsidRPr="009876E2">
              <w:rPr>
                <w:b/>
              </w:rPr>
              <w:t>Answer Selected</w:t>
            </w:r>
          </w:p>
        </w:tc>
        <w:tc>
          <w:tcPr>
            <w:tcW w:w="1511" w:type="dxa"/>
            <w:gridSpan w:val="2"/>
            <w:shd w:val="clear" w:color="auto" w:fill="D9D9D9" w:themeFill="background1" w:themeFillShade="D9"/>
          </w:tcPr>
          <w:p w14:paraId="6DD45C14" w14:textId="77777777" w:rsidR="000808AE" w:rsidRPr="009876E2" w:rsidRDefault="000808AE" w:rsidP="00635DB1">
            <w:pPr>
              <w:rPr>
                <w:b/>
              </w:rPr>
            </w:pPr>
            <w:r w:rsidRPr="009876E2">
              <w:rPr>
                <w:b/>
              </w:rPr>
              <w:t>Item triggered</w:t>
            </w:r>
          </w:p>
        </w:tc>
        <w:tc>
          <w:tcPr>
            <w:tcW w:w="4741" w:type="dxa"/>
            <w:shd w:val="clear" w:color="auto" w:fill="D9D9D9" w:themeFill="background1" w:themeFillShade="D9"/>
          </w:tcPr>
          <w:p w14:paraId="6DD45C15" w14:textId="77777777" w:rsidR="000808AE" w:rsidRPr="009876E2" w:rsidRDefault="000808AE" w:rsidP="00635DB1">
            <w:pPr>
              <w:rPr>
                <w:b/>
              </w:rPr>
            </w:pPr>
            <w:r w:rsidRPr="009876E2">
              <w:rPr>
                <w:b/>
              </w:rPr>
              <w:t>Details</w:t>
            </w:r>
          </w:p>
        </w:tc>
        <w:tc>
          <w:tcPr>
            <w:tcW w:w="1470" w:type="dxa"/>
            <w:gridSpan w:val="2"/>
            <w:shd w:val="clear" w:color="auto" w:fill="D9D9D9" w:themeFill="background1" w:themeFillShade="D9"/>
          </w:tcPr>
          <w:p w14:paraId="6DD45C16" w14:textId="77777777" w:rsidR="000808AE" w:rsidRPr="009876E2" w:rsidRDefault="000808AE" w:rsidP="00635DB1">
            <w:pPr>
              <w:rPr>
                <w:b/>
              </w:rPr>
            </w:pPr>
            <w:r w:rsidRPr="009876E2">
              <w:rPr>
                <w:b/>
              </w:rPr>
              <w:t>Assign To</w:t>
            </w:r>
          </w:p>
        </w:tc>
      </w:tr>
      <w:tr w:rsidR="000808AE" w14:paraId="6DD45C1D" w14:textId="77777777" w:rsidTr="00D37F08">
        <w:trPr>
          <w:trHeight w:val="1267"/>
        </w:trPr>
        <w:tc>
          <w:tcPr>
            <w:tcW w:w="1681" w:type="dxa"/>
            <w:gridSpan w:val="2"/>
          </w:tcPr>
          <w:p w14:paraId="6DD45C18" w14:textId="77777777" w:rsidR="000808AE" w:rsidRDefault="000808AE" w:rsidP="00635DB1">
            <w:r>
              <w:t>Yes</w:t>
            </w:r>
          </w:p>
        </w:tc>
        <w:tc>
          <w:tcPr>
            <w:tcW w:w="1511" w:type="dxa"/>
            <w:gridSpan w:val="2"/>
          </w:tcPr>
          <w:p w14:paraId="6DD45C19" w14:textId="77777777" w:rsidR="000808AE" w:rsidRDefault="000808AE" w:rsidP="00635DB1">
            <w:r>
              <w:t xml:space="preserve">Activity </w:t>
            </w:r>
          </w:p>
        </w:tc>
        <w:tc>
          <w:tcPr>
            <w:tcW w:w="4741" w:type="dxa"/>
          </w:tcPr>
          <w:p w14:paraId="6DD45C1A" w14:textId="77777777" w:rsidR="000808AE" w:rsidRDefault="000808AE" w:rsidP="003C52D3">
            <w:r>
              <w:rPr>
                <w:b/>
              </w:rPr>
              <w:t xml:space="preserve">C-Worker Alerts and Reminders \ </w:t>
            </w:r>
            <w:r w:rsidR="003C52D3">
              <w:rPr>
                <w:b/>
              </w:rPr>
              <w:t xml:space="preserve">Alert:  Single Assessment Awaiting </w:t>
            </w:r>
            <w:r>
              <w:rPr>
                <w:b/>
              </w:rPr>
              <w:t xml:space="preserve">Authorisation </w:t>
            </w:r>
            <w:r>
              <w:t xml:space="preserve">created upon assessment completion.  High priority.  </w:t>
            </w:r>
          </w:p>
          <w:p w14:paraId="6DD45C1B" w14:textId="77777777" w:rsidR="003C52D3" w:rsidRDefault="003C52D3" w:rsidP="003C52D3">
            <w:pPr>
              <w:rPr>
                <w:b/>
              </w:rPr>
            </w:pPr>
            <w:r>
              <w:t>Activity Requested and Status Date:  Assessment Outcome Date</w:t>
            </w:r>
          </w:p>
        </w:tc>
        <w:tc>
          <w:tcPr>
            <w:tcW w:w="1470" w:type="dxa"/>
            <w:gridSpan w:val="2"/>
          </w:tcPr>
          <w:p w14:paraId="6DD45C1C" w14:textId="77777777" w:rsidR="000808AE" w:rsidRDefault="000808AE" w:rsidP="00635DB1">
            <w:r>
              <w:t>Determine in assessment</w:t>
            </w:r>
          </w:p>
        </w:tc>
      </w:tr>
    </w:tbl>
    <w:p w14:paraId="6DD45C20" w14:textId="77777777" w:rsidR="000808AE" w:rsidRPr="008F5886" w:rsidRDefault="000808AE" w:rsidP="00C16D87">
      <w:pPr>
        <w:spacing w:after="0"/>
        <w:jc w:val="center"/>
        <w:rPr>
          <w:b/>
        </w:rPr>
      </w:pPr>
      <w:bookmarkStart w:id="0" w:name="_GoBack"/>
      <w:bookmarkEnd w:id="0"/>
    </w:p>
    <w:sectPr w:rsidR="000808AE" w:rsidRPr="008F5886" w:rsidSect="00536A28">
      <w:headerReference w:type="default" r:id="rId74"/>
      <w:footerReference w:type="default" r:id="rId75"/>
      <w:pgSz w:w="11906" w:h="16838"/>
      <w:pgMar w:top="1440" w:right="1134" w:bottom="1135" w:left="1134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D45CDB" w14:textId="77777777" w:rsidR="004730D2" w:rsidRDefault="004730D2" w:rsidP="004730D2">
      <w:pPr>
        <w:spacing w:after="0" w:line="240" w:lineRule="auto"/>
      </w:pPr>
      <w:r>
        <w:separator/>
      </w:r>
    </w:p>
  </w:endnote>
  <w:endnote w:type="continuationSeparator" w:id="0">
    <w:p w14:paraId="6DD45CDC" w14:textId="77777777" w:rsidR="004730D2" w:rsidRDefault="004730D2" w:rsidP="0047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4"/>
      <w:gridCol w:w="8674"/>
    </w:tblGrid>
    <w:tr w:rsidR="00536A28" w:rsidRPr="001A5A0D" w14:paraId="4F63F66F" w14:textId="77777777" w:rsidTr="00536A28"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833C0B" w:themeFill="accent2" w:themeFillShade="80"/>
        </w:tcPr>
        <w:p w14:paraId="14016B12" w14:textId="77777777" w:rsidR="00536A28" w:rsidRPr="001A5A0D" w:rsidRDefault="00536A28" w:rsidP="00536A28">
          <w:pPr>
            <w:pStyle w:val="Footer"/>
            <w:jc w:val="right"/>
            <w:rPr>
              <w:b/>
              <w:color w:val="FFFFFF" w:themeColor="background1"/>
            </w:rPr>
          </w:pPr>
          <w:r w:rsidRPr="001A5A0D">
            <w:fldChar w:fldCharType="begin"/>
          </w:r>
          <w:r w:rsidRPr="001A5A0D">
            <w:instrText xml:space="preserve"> PAGE   \* MERGEFORMAT </w:instrText>
          </w:r>
          <w:r w:rsidRPr="001A5A0D">
            <w:fldChar w:fldCharType="separate"/>
          </w:r>
          <w:r w:rsidR="00C16D87" w:rsidRPr="00C16D87">
            <w:rPr>
              <w:noProof/>
              <w:color w:val="FFFFFF" w:themeColor="background1"/>
            </w:rPr>
            <w:t>18</w:t>
          </w:r>
          <w:r w:rsidRPr="001A5A0D"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14:paraId="15754851" w14:textId="77777777" w:rsidR="00536A28" w:rsidRPr="000548A2" w:rsidRDefault="00536A28" w:rsidP="00536A28">
          <w:pPr>
            <w:pStyle w:val="Footer"/>
            <w:rPr>
              <w:sz w:val="20"/>
              <w:szCs w:val="20"/>
            </w:rPr>
          </w:pPr>
          <w:r w:rsidRPr="000548A2">
            <w:rPr>
              <w:rFonts w:asciiTheme="majorHAnsi" w:eastAsiaTheme="majorEastAsia" w:hAnsiTheme="majorHAnsi" w:cstheme="majorBidi"/>
              <w:sz w:val="20"/>
              <w:szCs w:val="20"/>
            </w:rPr>
            <w:fldChar w:fldCharType="begin"/>
          </w:r>
          <w:r w:rsidRPr="000548A2">
            <w:rPr>
              <w:rFonts w:asciiTheme="majorHAnsi" w:eastAsiaTheme="majorEastAsia" w:hAnsiTheme="majorHAnsi" w:cstheme="majorBidi"/>
              <w:sz w:val="20"/>
              <w:szCs w:val="20"/>
            </w:rPr>
            <w:instrText xml:space="preserve"> FILENAME \* MERGEFORMAT </w:instrText>
          </w:r>
          <w:r w:rsidRPr="000548A2">
            <w:rPr>
              <w:rFonts w:asciiTheme="majorHAnsi" w:eastAsiaTheme="majorEastAsia" w:hAnsiTheme="majorHAnsi" w:cstheme="majorBidi"/>
              <w:sz w:val="20"/>
              <w:szCs w:val="20"/>
            </w:rPr>
            <w:fldChar w:fldCharType="separate"/>
          </w:r>
          <w:r>
            <w:rPr>
              <w:rFonts w:asciiTheme="majorHAnsi" w:eastAsiaTheme="majorEastAsia" w:hAnsiTheme="majorHAnsi" w:cstheme="majorBidi"/>
              <w:noProof/>
              <w:sz w:val="20"/>
              <w:szCs w:val="20"/>
            </w:rPr>
            <w:t>Child and Family assessment SOS Form Final</w:t>
          </w:r>
          <w:r w:rsidRPr="000548A2">
            <w:rPr>
              <w:rFonts w:asciiTheme="majorHAnsi" w:eastAsiaTheme="majorEastAsia" w:hAnsiTheme="majorHAnsi" w:cstheme="majorBidi"/>
              <w:sz w:val="20"/>
              <w:szCs w:val="20"/>
            </w:rPr>
            <w:fldChar w:fldCharType="end"/>
          </w:r>
          <w:r w:rsidRPr="000548A2">
            <w:rPr>
              <w:sz w:val="20"/>
              <w:szCs w:val="20"/>
            </w:rPr>
            <w:t>|Jain Kidsley |</w:t>
          </w:r>
          <w:r w:rsidRPr="000548A2">
            <w:rPr>
              <w:b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25/01/2019</w:t>
          </w:r>
        </w:p>
      </w:tc>
    </w:tr>
  </w:tbl>
  <w:p w14:paraId="6DD45CE0" w14:textId="77777777" w:rsidR="004730D2" w:rsidRDefault="004730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D45CD9" w14:textId="77777777" w:rsidR="004730D2" w:rsidRDefault="004730D2" w:rsidP="004730D2">
      <w:pPr>
        <w:spacing w:after="0" w:line="240" w:lineRule="auto"/>
      </w:pPr>
      <w:r>
        <w:separator/>
      </w:r>
    </w:p>
  </w:footnote>
  <w:footnote w:type="continuationSeparator" w:id="0">
    <w:p w14:paraId="6DD45CDA" w14:textId="77777777" w:rsidR="004730D2" w:rsidRDefault="004730D2" w:rsidP="00473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D45CDD" w14:textId="37F113A1" w:rsidR="004730D2" w:rsidRDefault="007E25A7" w:rsidP="004730D2">
    <w:pPr>
      <w:pStyle w:val="Header"/>
      <w:pBdr>
        <w:bottom w:val="thickThinSmallGap" w:sz="24" w:space="1" w:color="823B0B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 xml:space="preserve">Child and Family </w:t>
    </w:r>
    <w:r w:rsidR="004730D2">
      <w:rPr>
        <w:rFonts w:asciiTheme="majorHAnsi" w:eastAsiaTheme="majorEastAsia" w:hAnsiTheme="majorHAnsi" w:cstheme="majorBidi"/>
        <w:sz w:val="32"/>
        <w:szCs w:val="32"/>
      </w:rPr>
      <w:t>Assessment</w:t>
    </w:r>
    <w:r w:rsidR="00697F38">
      <w:rPr>
        <w:rFonts w:asciiTheme="majorHAnsi" w:eastAsiaTheme="majorEastAsia" w:hAnsiTheme="majorHAnsi" w:cstheme="majorBidi"/>
        <w:sz w:val="32"/>
        <w:szCs w:val="32"/>
      </w:rPr>
      <w:t xml:space="preserve">– Signs of Safety </w:t>
    </w:r>
    <w:r>
      <w:rPr>
        <w:rFonts w:asciiTheme="majorHAnsi" w:eastAsiaTheme="majorEastAsia" w:hAnsiTheme="majorHAnsi" w:cstheme="majorBidi"/>
        <w:sz w:val="32"/>
        <w:szCs w:val="32"/>
      </w:rPr>
      <w:t>build v</w:t>
    </w:r>
    <w:r w:rsidR="003A7DA7">
      <w:rPr>
        <w:rFonts w:asciiTheme="majorHAnsi" w:eastAsiaTheme="majorEastAsia" w:hAnsiTheme="majorHAnsi" w:cstheme="majorBidi"/>
        <w:sz w:val="32"/>
        <w:szCs w:val="32"/>
      </w:rPr>
      <w:t>4</w:t>
    </w:r>
  </w:p>
  <w:p w14:paraId="6DD45CDE" w14:textId="77777777" w:rsidR="004730D2" w:rsidRDefault="004730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DD15DC"/>
    <w:multiLevelType w:val="hybridMultilevel"/>
    <w:tmpl w:val="8EF2413C"/>
    <w:lvl w:ilvl="0" w:tplc="075A57C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0D2"/>
    <w:rsid w:val="00057EEE"/>
    <w:rsid w:val="00060E09"/>
    <w:rsid w:val="00065279"/>
    <w:rsid w:val="000808AE"/>
    <w:rsid w:val="00092475"/>
    <w:rsid w:val="000A39D6"/>
    <w:rsid w:val="000B1CC5"/>
    <w:rsid w:val="000B1E24"/>
    <w:rsid w:val="000B31F9"/>
    <w:rsid w:val="001024BF"/>
    <w:rsid w:val="00117B0D"/>
    <w:rsid w:val="00131039"/>
    <w:rsid w:val="00131AFD"/>
    <w:rsid w:val="001406FC"/>
    <w:rsid w:val="00173B00"/>
    <w:rsid w:val="00184828"/>
    <w:rsid w:val="00186034"/>
    <w:rsid w:val="00195655"/>
    <w:rsid w:val="001B4CE4"/>
    <w:rsid w:val="001D4A7F"/>
    <w:rsid w:val="001D4ED0"/>
    <w:rsid w:val="001D538B"/>
    <w:rsid w:val="001D6CD2"/>
    <w:rsid w:val="001F0109"/>
    <w:rsid w:val="00202A27"/>
    <w:rsid w:val="00206C9A"/>
    <w:rsid w:val="00243A35"/>
    <w:rsid w:val="002530C1"/>
    <w:rsid w:val="00256D75"/>
    <w:rsid w:val="0026321E"/>
    <w:rsid w:val="00280D4C"/>
    <w:rsid w:val="002944A9"/>
    <w:rsid w:val="002A1B60"/>
    <w:rsid w:val="002B1111"/>
    <w:rsid w:val="002C6811"/>
    <w:rsid w:val="002D784B"/>
    <w:rsid w:val="002F4D3C"/>
    <w:rsid w:val="00312B2C"/>
    <w:rsid w:val="00340946"/>
    <w:rsid w:val="0034782B"/>
    <w:rsid w:val="003566A4"/>
    <w:rsid w:val="003677E3"/>
    <w:rsid w:val="00375A5B"/>
    <w:rsid w:val="003A77F2"/>
    <w:rsid w:val="003A7DA7"/>
    <w:rsid w:val="003B20CE"/>
    <w:rsid w:val="003C52D3"/>
    <w:rsid w:val="003E3367"/>
    <w:rsid w:val="003F2B1D"/>
    <w:rsid w:val="00417F92"/>
    <w:rsid w:val="004221E5"/>
    <w:rsid w:val="00431E91"/>
    <w:rsid w:val="00464813"/>
    <w:rsid w:val="004730D2"/>
    <w:rsid w:val="00480D3C"/>
    <w:rsid w:val="004D1D9A"/>
    <w:rsid w:val="004D7795"/>
    <w:rsid w:val="004E5321"/>
    <w:rsid w:val="004E6045"/>
    <w:rsid w:val="004E67BF"/>
    <w:rsid w:val="00535BF5"/>
    <w:rsid w:val="00536A28"/>
    <w:rsid w:val="0055142F"/>
    <w:rsid w:val="00567128"/>
    <w:rsid w:val="00591402"/>
    <w:rsid w:val="005A40F7"/>
    <w:rsid w:val="005E273F"/>
    <w:rsid w:val="00602BEF"/>
    <w:rsid w:val="00622A5D"/>
    <w:rsid w:val="00633A1B"/>
    <w:rsid w:val="00671C33"/>
    <w:rsid w:val="006763FD"/>
    <w:rsid w:val="00697F38"/>
    <w:rsid w:val="006C51F3"/>
    <w:rsid w:val="006D20B3"/>
    <w:rsid w:val="007102CA"/>
    <w:rsid w:val="00734F07"/>
    <w:rsid w:val="007506AE"/>
    <w:rsid w:val="0077591D"/>
    <w:rsid w:val="007A6711"/>
    <w:rsid w:val="007B6D36"/>
    <w:rsid w:val="007C294F"/>
    <w:rsid w:val="007D0E16"/>
    <w:rsid w:val="007D7200"/>
    <w:rsid w:val="007E25A7"/>
    <w:rsid w:val="007F4511"/>
    <w:rsid w:val="00805F9E"/>
    <w:rsid w:val="00807187"/>
    <w:rsid w:val="00811067"/>
    <w:rsid w:val="00832108"/>
    <w:rsid w:val="00865856"/>
    <w:rsid w:val="008666BF"/>
    <w:rsid w:val="008822BA"/>
    <w:rsid w:val="008916EB"/>
    <w:rsid w:val="008950A6"/>
    <w:rsid w:val="00895D6F"/>
    <w:rsid w:val="008A0806"/>
    <w:rsid w:val="008B067F"/>
    <w:rsid w:val="008B07AE"/>
    <w:rsid w:val="008D250B"/>
    <w:rsid w:val="008F512C"/>
    <w:rsid w:val="008F5886"/>
    <w:rsid w:val="00922109"/>
    <w:rsid w:val="00933244"/>
    <w:rsid w:val="00945B3F"/>
    <w:rsid w:val="0096619A"/>
    <w:rsid w:val="00982F06"/>
    <w:rsid w:val="009A1AA8"/>
    <w:rsid w:val="009A451A"/>
    <w:rsid w:val="009D0DE6"/>
    <w:rsid w:val="009F47F4"/>
    <w:rsid w:val="009F6922"/>
    <w:rsid w:val="00A062FB"/>
    <w:rsid w:val="00A66765"/>
    <w:rsid w:val="00A67646"/>
    <w:rsid w:val="00A73CFD"/>
    <w:rsid w:val="00A85B93"/>
    <w:rsid w:val="00A875A5"/>
    <w:rsid w:val="00AC228E"/>
    <w:rsid w:val="00AE34ED"/>
    <w:rsid w:val="00AE3C15"/>
    <w:rsid w:val="00AF7B6D"/>
    <w:rsid w:val="00B60F80"/>
    <w:rsid w:val="00B730BE"/>
    <w:rsid w:val="00B96696"/>
    <w:rsid w:val="00BB15FC"/>
    <w:rsid w:val="00BC1E43"/>
    <w:rsid w:val="00BF0BC5"/>
    <w:rsid w:val="00BF604E"/>
    <w:rsid w:val="00C042FF"/>
    <w:rsid w:val="00C130B7"/>
    <w:rsid w:val="00C16D87"/>
    <w:rsid w:val="00C40608"/>
    <w:rsid w:val="00C409DD"/>
    <w:rsid w:val="00C744CC"/>
    <w:rsid w:val="00C7603C"/>
    <w:rsid w:val="00C867FA"/>
    <w:rsid w:val="00CA622E"/>
    <w:rsid w:val="00CE0CD1"/>
    <w:rsid w:val="00D37F08"/>
    <w:rsid w:val="00D46AB6"/>
    <w:rsid w:val="00D8116C"/>
    <w:rsid w:val="00DA65BD"/>
    <w:rsid w:val="00DB25B2"/>
    <w:rsid w:val="00DF5F75"/>
    <w:rsid w:val="00E0542A"/>
    <w:rsid w:val="00E14A04"/>
    <w:rsid w:val="00E7384F"/>
    <w:rsid w:val="00ED7BFB"/>
    <w:rsid w:val="00EF613E"/>
    <w:rsid w:val="00F13CF4"/>
    <w:rsid w:val="00F37474"/>
    <w:rsid w:val="00F47644"/>
    <w:rsid w:val="00F52CBD"/>
    <w:rsid w:val="00FA7C63"/>
    <w:rsid w:val="00FE688F"/>
    <w:rsid w:val="00FF1ECA"/>
    <w:rsid w:val="00FF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6DD45B41"/>
  <w15:chartTrackingRefBased/>
  <w15:docId w15:val="{7D541D9C-BEDF-49A8-9D2F-9EA4E62B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A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0D2"/>
  </w:style>
  <w:style w:type="paragraph" w:styleId="Footer">
    <w:name w:val="footer"/>
    <w:basedOn w:val="Normal"/>
    <w:link w:val="FooterChar"/>
    <w:uiPriority w:val="99"/>
    <w:unhideWhenUsed/>
    <w:rsid w:val="00473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0D2"/>
  </w:style>
  <w:style w:type="table" w:styleId="TableGrid">
    <w:name w:val="Table Grid"/>
    <w:basedOn w:val="TableNormal"/>
    <w:uiPriority w:val="59"/>
    <w:rsid w:val="000808A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30C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2530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688F"/>
    <w:rPr>
      <w:color w:val="954F72" w:themeColor="followedHyperlink"/>
      <w:u w:val="single"/>
    </w:rPr>
  </w:style>
  <w:style w:type="character" w:customStyle="1" w:styleId="qtext">
    <w:name w:val="qtext"/>
    <w:basedOn w:val="DefaultParagraphFont"/>
    <w:rsid w:val="002F4D3C"/>
  </w:style>
  <w:style w:type="character" w:customStyle="1" w:styleId="greytext1">
    <w:name w:val="greytext1"/>
    <w:basedOn w:val="DefaultParagraphFont"/>
    <w:rsid w:val="002F4D3C"/>
    <w:rPr>
      <w:color w:val="AAAAAA"/>
    </w:rPr>
  </w:style>
  <w:style w:type="character" w:customStyle="1" w:styleId="hinttext1">
    <w:name w:val="hinttext1"/>
    <w:basedOn w:val="DefaultParagraphFont"/>
    <w:rsid w:val="007C294F"/>
    <w:rPr>
      <w:color w:val="8B4601"/>
    </w:rPr>
  </w:style>
  <w:style w:type="character" w:customStyle="1" w:styleId="Heading2Char">
    <w:name w:val="Heading 2 Char"/>
    <w:basedOn w:val="DefaultParagraphFont"/>
    <w:link w:val="Heading2"/>
    <w:uiPriority w:val="9"/>
    <w:rsid w:val="00536A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3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Retention xmlns="6775481e-d354-4591-b94c-aadc8bf39f8b" xsi:nil="true"/>
    <Document_x0020_type xmlns="ae1d9d89-4eec-485d-a76e-e10e3f7077e1">Working documents</Document_x0020_type>
    <Status xmlns="6775481e-d354-4591-b94c-aadc8bf39f8b">Unclassified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549EDC28B1C4BB52AED4F1A5C5583" ma:contentTypeVersion="4" ma:contentTypeDescription="Create a new document." ma:contentTypeScope="" ma:versionID="0a6fe52be85771c4fb53d539804f0f86">
  <xsd:schema xmlns:xsd="http://www.w3.org/2001/XMLSchema" xmlns:p="http://schemas.microsoft.com/office/2006/metadata/properties" xmlns:ns3="6775481e-d354-4591-b94c-aadc8bf39f8b" xmlns:ns4="ae1d9d89-4eec-485d-a76e-e10e3f7077e1" targetNamespace="http://schemas.microsoft.com/office/2006/metadata/properties" ma:root="true" ma:fieldsID="3122f2678230822705b0b8aea92a97ca" ns3:_="" ns4:_="">
    <xsd:import namespace="6775481e-d354-4591-b94c-aadc8bf39f8b"/>
    <xsd:import namespace="ae1d9d89-4eec-485d-a76e-e10e3f7077e1"/>
    <xsd:element name="properties">
      <xsd:complexType>
        <xsd:sequence>
          <xsd:element name="documentManagement">
            <xsd:complexType>
              <xsd:all>
                <xsd:element ref="ns3:Retention" minOccurs="0"/>
                <xsd:element ref="ns3:Status"/>
                <xsd:element ref="ns4:Document_x0020_typ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6775481e-d354-4591-b94c-aadc8bf39f8b" elementFormDefault="qualified">
    <xsd:import namespace="http://schemas.microsoft.com/office/2006/documentManagement/types"/>
    <xsd:element name="Retention" ma:index="11" nillable="true" ma:displayName="Retention" ma:description="Please identify the period your document should be retained for." ma:format="Dropdown" ma:internalName="Retention">
      <xsd:simpleType>
        <xsd:restriction base="dms:Choice">
          <xsd:enumeration value="6 months"/>
          <xsd:enumeration value="1 year"/>
          <xsd:enumeration value="2 years"/>
          <xsd:enumeration value="5 years"/>
          <xsd:enumeration value="7 years"/>
          <xsd:enumeration value="10 years"/>
          <xsd:enumeration value="25 years"/>
          <xsd:enumeration value="75 years"/>
          <xsd:enumeration value="Perpetual"/>
        </xsd:restriction>
      </xsd:simpleType>
    </xsd:element>
    <xsd:element name="Status" ma:index="12" ma:displayName="Status" ma:default="Unclassified" ma:description="Please select the security status applicable to your document." ma:format="Dropdown" ma:internalName="Status">
      <xsd:simpleType>
        <xsd:restriction base="dms:Choice">
          <xsd:enumeration value="Restricted"/>
          <xsd:enumeration value="Protected"/>
          <xsd:enumeration value="Unclassified"/>
        </xsd:restriction>
      </xsd:simpleType>
    </xsd:element>
  </xsd:schema>
  <xsd:schema xmlns:xsd="http://www.w3.org/2001/XMLSchema" xmlns:dms="http://schemas.microsoft.com/office/2006/documentManagement/types" targetNamespace="ae1d9d89-4eec-485d-a76e-e10e3f7077e1" elementFormDefault="qualified">
    <xsd:import namespace="http://schemas.microsoft.com/office/2006/documentManagement/types"/>
    <xsd:element name="Document_x0020_type" ma:index="13" ma:displayName="Document type" ma:format="RadioButtons" ma:internalName="Document_x0020_type">
      <xsd:simpleType>
        <xsd:restriction base="dms:Choice">
          <xsd:enumeration value="Benefits"/>
          <xsd:enumeration value="Comms"/>
          <xsd:enumeration value="Overview and management documents"/>
          <xsd:enumeration value="Plans"/>
          <xsd:enumeration value="RAID"/>
          <xsd:enumeration value="Reporting"/>
          <xsd:enumeration value="Resources"/>
          <xsd:enumeration value="Working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9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7D5F58-6198-4A7F-8DEC-F068FE4F1FFE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ae1d9d89-4eec-485d-a76e-e10e3f7077e1"/>
    <ds:schemaRef ds:uri="6775481e-d354-4591-b94c-aadc8bf39f8b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98BE88D-31BD-4811-B840-00BDC7829F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75481e-d354-4591-b94c-aadc8bf39f8b"/>
    <ds:schemaRef ds:uri="ae1d9d89-4eec-485d-a76e-e10e3f7077e1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F7EAAE19-5FF2-4574-BB22-DA9AEFFA9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3A2E5D57</Template>
  <TotalTime>620</TotalTime>
  <Pages>19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 and Family Assessment SOS Final</vt:lpstr>
    </vt:vector>
  </TitlesOfParts>
  <Company>Northants County Council</Company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and Family Assessment SOS Final</dc:title>
  <dc:subject/>
  <dc:creator>JKidsley</dc:creator>
  <cp:keywords>Signs of safety Assessment </cp:keywords>
  <dc:description>replaces Single assessment form</dc:description>
  <cp:lastModifiedBy>jkidsley</cp:lastModifiedBy>
  <cp:revision>34</cp:revision>
  <dcterms:created xsi:type="dcterms:W3CDTF">2018-06-04T12:37:00Z</dcterms:created>
  <dcterms:modified xsi:type="dcterms:W3CDTF">2019-03-06T12:41:00Z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0x010100C53549EDC28B1C4BB52AED4F1A5C5583</vt:lpwstr>
  </property>
</Properties>
</file>