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8A2E6" w14:textId="171D3985" w:rsidR="00F2371F" w:rsidRDefault="009E1D50">
      <w:pPr>
        <w:rPr>
          <w:b/>
          <w:color w:val="FF0000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81C6B9F" wp14:editId="1F9A5663">
            <wp:extent cx="5731510" cy="17672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C21">
        <w:rPr>
          <w:b/>
          <w:color w:val="FF0000"/>
          <w:sz w:val="20"/>
          <w:szCs w:val="20"/>
        </w:rPr>
        <w:t xml:space="preserve">    </w:t>
      </w:r>
    </w:p>
    <w:p w14:paraId="04C6C1DC" w14:textId="1CC728D2" w:rsidR="009E1D50" w:rsidRDefault="009E1D50">
      <w:pPr>
        <w:rPr>
          <w:b/>
          <w:color w:val="FF0000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F75D0D7" wp14:editId="710658E2">
            <wp:extent cx="5731510" cy="3371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79D4" w14:textId="6E51DAB0" w:rsidR="000639DC" w:rsidRPr="00F2371F" w:rsidRDefault="000639DC">
      <w:pPr>
        <w:rPr>
          <w:b/>
          <w:color w:val="FF0000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53F815B" wp14:editId="3A170619">
            <wp:extent cx="5731510" cy="12280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F4B8" w14:textId="3D78FDCF" w:rsidR="001B0854" w:rsidRDefault="00A26A5D" w:rsidP="001B0854">
      <w:pPr>
        <w:spacing w:after="0"/>
        <w:rPr>
          <w:noProof/>
        </w:rPr>
      </w:pPr>
      <w:r>
        <w:rPr>
          <w:noProof/>
          <w:lang w:eastAsia="en-GB"/>
        </w:rPr>
        <w:drawing>
          <wp:inline distT="0" distB="0" distL="0" distR="0" wp14:anchorId="65ADC5A3" wp14:editId="12292142">
            <wp:extent cx="5731510" cy="4916706"/>
            <wp:effectExtent l="0" t="0" r="254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AC47" w14:textId="77777777" w:rsidR="00A26A5D" w:rsidRDefault="00A26A5D" w:rsidP="001B0854">
      <w:pPr>
        <w:spacing w:after="0"/>
        <w:rPr>
          <w:noProof/>
        </w:rPr>
      </w:pPr>
    </w:p>
    <w:p w14:paraId="52F02942" w14:textId="77777777" w:rsidR="001B0854" w:rsidRPr="00892E1C" w:rsidRDefault="001B0854" w:rsidP="001B0854">
      <w:pPr>
        <w:spacing w:after="0"/>
        <w:rPr>
          <w:noProof/>
          <w:sz w:val="18"/>
          <w:szCs w:val="18"/>
          <w:lang w:eastAsia="en-GB"/>
        </w:rPr>
      </w:pPr>
    </w:p>
    <w:p w14:paraId="626BB0D3" w14:textId="3CA80261" w:rsidR="00412D55" w:rsidRDefault="00F15A0A" w:rsidP="00EC3B77">
      <w:pPr>
        <w:pStyle w:val="Heading2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t>End of family details TAB</w:t>
      </w:r>
    </w:p>
    <w:p w14:paraId="2AA15E2A" w14:textId="5B2EBD10" w:rsidR="00EC3B77" w:rsidRPr="00EC3B77" w:rsidRDefault="00EC3B77" w:rsidP="00EC3B77">
      <w:pPr>
        <w:pStyle w:val="Heading2"/>
        <w:jc w:val="center"/>
        <w:rPr>
          <w:lang w:eastAsia="en-GB"/>
        </w:rPr>
      </w:pPr>
      <w:r>
        <w:rPr>
          <w:lang w:eastAsia="en-GB"/>
        </w:rPr>
        <w:t>START OF RECORD OF DISCUSSION TAB</w:t>
      </w:r>
    </w:p>
    <w:p w14:paraId="4A91A156" w14:textId="014F8E44" w:rsidR="00C15256" w:rsidRDefault="00C43B03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641178AE" wp14:editId="6B060624">
            <wp:extent cx="5731510" cy="8604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E464" w14:textId="5AE85BC8" w:rsidR="00F15A0A" w:rsidRDefault="00F15A0A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1F15F95D" wp14:editId="23C14B4F">
            <wp:extent cx="5731510" cy="801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E177" w14:textId="69F1F761" w:rsidR="002E35D2" w:rsidRDefault="003C4059" w:rsidP="00FD00BC">
      <w:pPr>
        <w:spacing w:after="0" w:line="240" w:lineRule="auto"/>
        <w:rPr>
          <w:i/>
          <w:color w:val="E36C0A" w:themeColor="accent6" w:themeShade="BF"/>
        </w:rPr>
      </w:pPr>
      <w:r>
        <w:rPr>
          <w:noProof/>
          <w:lang w:eastAsia="en-GB"/>
        </w:rPr>
        <w:drawing>
          <wp:inline distT="0" distB="0" distL="0" distR="0" wp14:anchorId="02AC38D5" wp14:editId="71B5E64D">
            <wp:extent cx="5731510" cy="1551940"/>
            <wp:effectExtent l="0" t="0" r="254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9211" w14:textId="28EA90F2" w:rsidR="00337D64" w:rsidRDefault="00F15A0A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49C75447" wp14:editId="7C5266AC">
            <wp:extent cx="5731510" cy="8604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86FA" w14:textId="2C87B739" w:rsidR="00826F62" w:rsidRDefault="00826F62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6D8CDDF8" wp14:editId="78DCE322">
            <wp:extent cx="5731510" cy="41148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41D2" w14:textId="1838FDDB" w:rsidR="00746646" w:rsidRPr="008D3025" w:rsidRDefault="00CA3F12" w:rsidP="00746646">
      <w:pPr>
        <w:spacing w:after="0"/>
        <w:rPr>
          <w:b/>
          <w:i/>
          <w:noProof/>
          <w:color w:val="FF0000"/>
          <w:sz w:val="14"/>
        </w:rPr>
      </w:pPr>
      <w:r>
        <w:rPr>
          <w:noProof/>
          <w:lang w:eastAsia="en-GB"/>
        </w:rPr>
        <w:lastRenderedPageBreak/>
        <w:drawing>
          <wp:inline distT="0" distB="0" distL="0" distR="0" wp14:anchorId="712D2AC6" wp14:editId="3D24E95F">
            <wp:extent cx="5731510" cy="7854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20">
        <w:br w:type="textWrapping" w:clear="all"/>
      </w:r>
      <w:r w:rsidR="00746646" w:rsidRPr="008D3025">
        <w:rPr>
          <w:b/>
          <w:i/>
          <w:noProof/>
          <w:color w:val="FF0000"/>
          <w:sz w:val="14"/>
        </w:rPr>
        <w:t xml:space="preserve">Shared with </w:t>
      </w:r>
      <w:r w:rsidR="00746646">
        <w:rPr>
          <w:b/>
          <w:i/>
          <w:noProof/>
          <w:color w:val="FF0000"/>
          <w:sz w:val="14"/>
        </w:rPr>
        <w:t>Outcome S47 form</w:t>
      </w:r>
    </w:p>
    <w:p w14:paraId="6D5EB62B" w14:textId="785BB49F" w:rsidR="00337D64" w:rsidRDefault="00337D64" w:rsidP="00FD00BC">
      <w:pPr>
        <w:spacing w:after="0" w:line="240" w:lineRule="auto"/>
      </w:pPr>
    </w:p>
    <w:p w14:paraId="14FBA90E" w14:textId="1BA07381" w:rsidR="00C15256" w:rsidRDefault="004607E9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0BB006A0" wp14:editId="579B6447">
            <wp:extent cx="4852086" cy="842906"/>
            <wp:effectExtent l="0" t="0" r="5715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8595" cy="8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7BD64E" wp14:editId="6FE93D14">
            <wp:extent cx="5731510" cy="1493520"/>
            <wp:effectExtent l="0" t="0" r="254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8743" w14:textId="61D92ACA" w:rsidR="004031C0" w:rsidRDefault="004031C0" w:rsidP="004031C0">
      <w:pPr>
        <w:spacing w:after="0" w:line="240" w:lineRule="auto"/>
      </w:pPr>
    </w:p>
    <w:p w14:paraId="73405A5B" w14:textId="30025F8B" w:rsidR="00826F62" w:rsidRDefault="004607E9" w:rsidP="004031C0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66182831" wp14:editId="73078CE3">
            <wp:extent cx="5731510" cy="1702435"/>
            <wp:effectExtent l="0" t="0" r="254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8952" w14:textId="42B1DFD8" w:rsidR="004031C0" w:rsidRDefault="004031C0" w:rsidP="004031C0">
      <w:pPr>
        <w:spacing w:after="0" w:line="240" w:lineRule="auto"/>
      </w:pPr>
    </w:p>
    <w:p w14:paraId="2CCBC046" w14:textId="604A7D71" w:rsidR="00A00CF8" w:rsidRDefault="00A00CF8" w:rsidP="00FD00BC">
      <w:pPr>
        <w:spacing w:after="0" w:line="240" w:lineRule="auto"/>
      </w:pPr>
    </w:p>
    <w:p w14:paraId="3227D09F" w14:textId="3BB93F7D" w:rsidR="002E35D2" w:rsidRDefault="004607E9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4CC57075" wp14:editId="3795BC93">
            <wp:extent cx="5731510" cy="1451610"/>
            <wp:effectExtent l="0" t="0" r="254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F375" w14:textId="77777777" w:rsidR="002E35D2" w:rsidRDefault="002E35D2" w:rsidP="00FD00BC">
      <w:pPr>
        <w:spacing w:after="0" w:line="240" w:lineRule="auto"/>
      </w:pPr>
    </w:p>
    <w:p w14:paraId="263DDEEA" w14:textId="51E8A1F3" w:rsidR="00FD00BC" w:rsidRDefault="00EC3B77" w:rsidP="00EC3B77">
      <w:pPr>
        <w:pStyle w:val="Heading2"/>
        <w:jc w:val="center"/>
      </w:pPr>
      <w:r>
        <w:t>End of Record of discussion TAB</w:t>
      </w:r>
    </w:p>
    <w:p w14:paraId="2B17FA43" w14:textId="6499B74D" w:rsidR="00EC3B77" w:rsidRDefault="00EC3B77" w:rsidP="00EC3B77">
      <w:pPr>
        <w:pStyle w:val="Heading2"/>
        <w:jc w:val="center"/>
      </w:pPr>
      <w:r>
        <w:t>Start of Actions and Decisions TAB</w:t>
      </w:r>
    </w:p>
    <w:p w14:paraId="528F2A43" w14:textId="1B504E95" w:rsidR="00FD00BC" w:rsidRDefault="00FD00BC" w:rsidP="00FD00BC">
      <w:pPr>
        <w:spacing w:after="0" w:line="240" w:lineRule="auto"/>
      </w:pPr>
    </w:p>
    <w:p w14:paraId="574F7F0A" w14:textId="1C83BC51" w:rsidR="00FD00BC" w:rsidRDefault="008B73B7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6680C2CB" wp14:editId="0D5EBC25">
            <wp:extent cx="5731510" cy="34598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71413"/>
                    <a:stretch/>
                  </pic:blipFill>
                  <pic:spPr bwMode="auto">
                    <a:xfrm>
                      <a:off x="0" y="0"/>
                      <a:ext cx="5731510" cy="34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464C6" w14:textId="04DC2AB3" w:rsidR="00FD00BC" w:rsidRDefault="00EC3B77" w:rsidP="00FD00BC">
      <w:pPr>
        <w:spacing w:after="0" w:line="24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4178C" wp14:editId="4679FE63">
                <wp:simplePos x="0" y="0"/>
                <wp:positionH relativeFrom="column">
                  <wp:posOffset>1066800</wp:posOffset>
                </wp:positionH>
                <wp:positionV relativeFrom="paragraph">
                  <wp:posOffset>667385</wp:posOffset>
                </wp:positionV>
                <wp:extent cx="3676650" cy="0"/>
                <wp:effectExtent l="0" t="76200" r="1905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0172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84pt;margin-top:52.55pt;width:289.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" strokecolor="#4579b8 [3044]">
                <v:stroke endarrow="block"/>
              </v:shape>
            </w:pict>
          </mc:Fallback>
        </mc:AlternateContent>
      </w:r>
      <w:r w:rsidR="00223E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37B4A" wp14:editId="02F2D517">
                <wp:simplePos x="0" y="0"/>
                <wp:positionH relativeFrom="column">
                  <wp:posOffset>4744995</wp:posOffset>
                </wp:positionH>
                <wp:positionV relativeFrom="paragraph">
                  <wp:posOffset>430581</wp:posOffset>
                </wp:positionV>
                <wp:extent cx="663386" cy="457098"/>
                <wp:effectExtent l="0" t="0" r="2286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86" cy="457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092B0" w14:textId="3C53643E" w:rsidR="00D61A05" w:rsidRDefault="00D61A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397E5B" wp14:editId="0DE3163D">
                                  <wp:extent cx="572819" cy="40767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49540" t="57524" r="47552" b="375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979" cy="417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37B4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73.6pt;margin-top:33.9pt;width:52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" fillcolor="white [3201]" strokeweight=".5pt">
                <v:textbox>
                  <w:txbxContent>
                    <w:p w14:paraId="769092B0" w14:textId="3C53643E" w:rsidR="00D61A05" w:rsidRDefault="00D61A0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397E5B" wp14:editId="0DE3163D">
                            <wp:extent cx="572819" cy="40767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49540" t="57524" r="47552" b="375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5979" cy="4170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3EBB">
        <w:rPr>
          <w:noProof/>
          <w:lang w:eastAsia="en-GB"/>
        </w:rPr>
        <w:drawing>
          <wp:inline distT="0" distB="0" distL="0" distR="0" wp14:anchorId="3CE93570" wp14:editId="6E1A3BF2">
            <wp:extent cx="5731510" cy="848995"/>
            <wp:effectExtent l="0" t="0" r="2540" b="825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1481A" w14:textId="45FE7F70" w:rsidR="008B73B7" w:rsidRDefault="008B73B7" w:rsidP="00FD00BC">
      <w:pPr>
        <w:spacing w:after="0" w:line="240" w:lineRule="auto"/>
      </w:pPr>
    </w:p>
    <w:p w14:paraId="69A7B55E" w14:textId="0978C13C" w:rsidR="00D61A05" w:rsidRPr="008B73B7" w:rsidRDefault="003C4059" w:rsidP="00FD00BC">
      <w:pPr>
        <w:spacing w:after="0" w:line="240" w:lineRule="auto"/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7899DF47" wp14:editId="42894280">
            <wp:extent cx="5731510" cy="790575"/>
            <wp:effectExtent l="0" t="0" r="2540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4A6F" w14:textId="5274FC23" w:rsidR="00D61A05" w:rsidRDefault="00223EBB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6CF9B9E8" wp14:editId="016EF6B0">
            <wp:extent cx="5731510" cy="844550"/>
            <wp:effectExtent l="0" t="0" r="254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8E11" w14:textId="301C6A00" w:rsidR="008B73B7" w:rsidRDefault="00EC3B77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4D1B4968" wp14:editId="456ED574">
            <wp:extent cx="5731510" cy="8902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EEAF" w14:textId="77777777" w:rsidR="00EC3B77" w:rsidRDefault="00EC3B77" w:rsidP="00FD00BC">
      <w:pPr>
        <w:spacing w:after="0" w:line="240" w:lineRule="auto"/>
      </w:pPr>
    </w:p>
    <w:p w14:paraId="2E6E059C" w14:textId="4B459CB4" w:rsidR="003E4822" w:rsidRDefault="003E4822" w:rsidP="00FD00BC">
      <w:pPr>
        <w:spacing w:after="0" w:line="240" w:lineRule="auto"/>
      </w:pPr>
    </w:p>
    <w:p w14:paraId="41B629BA" w14:textId="11754268" w:rsidR="003E4822" w:rsidRDefault="00223EBB" w:rsidP="00FD00BC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5A814461" wp14:editId="2298641E">
            <wp:extent cx="5731510" cy="2145665"/>
            <wp:effectExtent l="0" t="0" r="2540" b="698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2840" w14:textId="105960CE" w:rsidR="00746646" w:rsidRDefault="00746646" w:rsidP="00746646">
      <w:pPr>
        <w:rPr>
          <w:noProof/>
          <w:lang w:eastAsia="en-GB"/>
        </w:rPr>
      </w:pPr>
      <w:r w:rsidRPr="008D3025">
        <w:rPr>
          <w:b/>
          <w:i/>
          <w:noProof/>
          <w:color w:val="FF0000"/>
          <w:sz w:val="14"/>
        </w:rPr>
        <w:t xml:space="preserve">Shared </w:t>
      </w:r>
      <w:r>
        <w:rPr>
          <w:b/>
          <w:i/>
          <w:noProof/>
          <w:color w:val="FF0000"/>
          <w:sz w:val="14"/>
        </w:rPr>
        <w:t>most  forms</w:t>
      </w:r>
    </w:p>
    <w:p w14:paraId="1D9A6016" w14:textId="2952210B" w:rsidR="003D6881" w:rsidRDefault="00223EBB" w:rsidP="008B73B7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ECA6828" wp14:editId="5C362191">
            <wp:extent cx="5731510" cy="811530"/>
            <wp:effectExtent l="0" t="0" r="2540" b="762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C5BA" w14:textId="1B2FCF27" w:rsidR="00D61A05" w:rsidRDefault="00746646" w:rsidP="00D61A05">
      <w:pPr>
        <w:rPr>
          <w:noProof/>
          <w:lang w:eastAsia="en-GB"/>
        </w:rPr>
      </w:pPr>
      <w:r w:rsidRPr="008D3025">
        <w:rPr>
          <w:b/>
          <w:i/>
          <w:noProof/>
          <w:color w:val="FF0000"/>
          <w:sz w:val="14"/>
        </w:rPr>
        <w:t xml:space="preserve">Shared with </w:t>
      </w:r>
      <w:r>
        <w:rPr>
          <w:b/>
          <w:i/>
          <w:noProof/>
          <w:color w:val="FF0000"/>
          <w:sz w:val="14"/>
        </w:rPr>
        <w:t>Outcome S47 form</w:t>
      </w:r>
    </w:p>
    <w:p w14:paraId="3E5181AD" w14:textId="77777777" w:rsidR="00EC3B77" w:rsidRDefault="00EC3B77" w:rsidP="00D61A05">
      <w:pPr>
        <w:rPr>
          <w:noProof/>
          <w:lang w:eastAsia="en-GB"/>
        </w:rPr>
      </w:pPr>
    </w:p>
    <w:p w14:paraId="104DCBA9" w14:textId="215F66E8" w:rsidR="00D61A05" w:rsidRDefault="00D61A05" w:rsidP="00D61A05"/>
    <w:p w14:paraId="5EFB79F8" w14:textId="7CE1BADB" w:rsidR="00D61A05" w:rsidRDefault="00EC3B77" w:rsidP="00FD00BC">
      <w:pPr>
        <w:tabs>
          <w:tab w:val="left" w:pos="145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A7032" wp14:editId="179745D9">
                <wp:simplePos x="0" y="0"/>
                <wp:positionH relativeFrom="column">
                  <wp:posOffset>3886199</wp:posOffset>
                </wp:positionH>
                <wp:positionV relativeFrom="paragraph">
                  <wp:posOffset>584200</wp:posOffset>
                </wp:positionV>
                <wp:extent cx="1914525" cy="9334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FD1D4" w14:textId="7847A5FE" w:rsidR="00EC3B77" w:rsidRDefault="00EC3B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B80166" wp14:editId="10CDC1E4">
                                  <wp:extent cx="1638909" cy="7810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l="52068" t="37045" r="38105" b="544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619" cy="782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7032" id="Text Box 10" o:spid="_x0000_s1027" type="#_x0000_t202" style="position:absolute;margin-left:306pt;margin-top:46pt;width:150.7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" fillcolor="white [3201]" strokeweight=".5pt">
                <v:textbox>
                  <w:txbxContent>
                    <w:p w14:paraId="498FD1D4" w14:textId="7847A5FE" w:rsidR="00EC3B77" w:rsidRDefault="00EC3B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B80166" wp14:editId="10CDC1E4">
                            <wp:extent cx="1638909" cy="7810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4"/>
                                    <a:srcRect l="52068" t="37045" r="38105" b="544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2619" cy="782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1EFFC5C" wp14:editId="5F3DFB10">
            <wp:extent cx="5731510" cy="231711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B551" w14:textId="11CB289E" w:rsidR="00D61A05" w:rsidRDefault="00D61A05" w:rsidP="00FD00BC">
      <w:pPr>
        <w:tabs>
          <w:tab w:val="left" w:pos="1455"/>
        </w:tabs>
        <w:rPr>
          <w:noProof/>
          <w:lang w:eastAsia="en-GB"/>
        </w:rPr>
      </w:pPr>
      <w:r>
        <w:rPr>
          <w:noProof/>
          <w:lang w:eastAsia="en-GB"/>
        </w:rPr>
        <w:t>Triggers: - To accommodate the EDT,starting a Strategy Discussion. A 2</w:t>
      </w:r>
      <w:r w:rsidRPr="00D61A05">
        <w:rPr>
          <w:noProof/>
          <w:vertAlign w:val="superscript"/>
          <w:lang w:eastAsia="en-GB"/>
        </w:rPr>
        <w:t>nd</w:t>
      </w:r>
      <w:r>
        <w:rPr>
          <w:noProof/>
          <w:lang w:eastAsia="en-GB"/>
        </w:rPr>
        <w:t xml:space="preserve"> will need to be opened and then the outcome of S47 dicussion form opened by the team handling the case.</w:t>
      </w:r>
    </w:p>
    <w:p w14:paraId="1F24F376" w14:textId="0DF651A4" w:rsidR="00D61A05" w:rsidRDefault="00D61A05" w:rsidP="00FD00BC">
      <w:pPr>
        <w:tabs>
          <w:tab w:val="left" w:pos="1455"/>
        </w:tabs>
        <w:rPr>
          <w:noProof/>
          <w:lang w:eastAsia="en-GB"/>
        </w:rPr>
      </w:pPr>
      <w:r>
        <w:rPr>
          <w:noProof/>
          <w:lang w:eastAsia="en-GB"/>
        </w:rPr>
        <w:t>Q</w:t>
      </w:r>
      <w:r w:rsidR="00FD23C5">
        <w:rPr>
          <w:noProof/>
          <w:lang w:eastAsia="en-GB"/>
        </w:rPr>
        <w:t>6</w:t>
      </w:r>
      <w:r>
        <w:rPr>
          <w:noProof/>
          <w:lang w:eastAsia="en-GB"/>
        </w:rPr>
        <w:t>.1.1</w:t>
      </w:r>
    </w:p>
    <w:p w14:paraId="14176DBA" w14:textId="51AB8E0A" w:rsidR="00D61A05" w:rsidRPr="003E4822" w:rsidRDefault="00D61A05" w:rsidP="00FD00BC">
      <w:pPr>
        <w:tabs>
          <w:tab w:val="left" w:pos="1455"/>
        </w:tabs>
        <w:rPr>
          <w:noProof/>
          <w:color w:val="FF0000"/>
          <w:lang w:eastAsia="en-GB"/>
        </w:rPr>
      </w:pPr>
      <w:r w:rsidRPr="003E4822">
        <w:rPr>
          <w:noProof/>
          <w:color w:val="FF0000"/>
          <w:lang w:eastAsia="en-GB"/>
        </w:rPr>
        <w:t xml:space="preserve"> YES – opens </w:t>
      </w:r>
      <w:r w:rsidR="003E4822" w:rsidRPr="003E4822">
        <w:rPr>
          <w:noProof/>
          <w:color w:val="FF0000"/>
          <w:lang w:eastAsia="en-GB"/>
        </w:rPr>
        <w:t xml:space="preserve">new </w:t>
      </w:r>
      <w:r w:rsidRPr="003E4822">
        <w:rPr>
          <w:noProof/>
          <w:color w:val="FF0000"/>
          <w:lang w:eastAsia="en-GB"/>
        </w:rPr>
        <w:t>S47 outcome form. ( used by all)</w:t>
      </w:r>
    </w:p>
    <w:p w14:paraId="47F17ACB" w14:textId="4B4764A0" w:rsidR="00D61A05" w:rsidRDefault="00D61A05" w:rsidP="00FD00BC">
      <w:pPr>
        <w:tabs>
          <w:tab w:val="left" w:pos="1455"/>
        </w:tabs>
        <w:rPr>
          <w:noProof/>
          <w:lang w:eastAsia="en-GB"/>
        </w:rPr>
      </w:pPr>
      <w:r>
        <w:rPr>
          <w:noProof/>
          <w:lang w:eastAsia="en-GB"/>
        </w:rPr>
        <w:t>EDT Only – opens person / org chooser – open 2</w:t>
      </w:r>
      <w:r w:rsidRPr="00D61A05">
        <w:rPr>
          <w:noProof/>
          <w:vertAlign w:val="superscript"/>
          <w:lang w:eastAsia="en-GB"/>
        </w:rPr>
        <w:t>nd</w:t>
      </w:r>
      <w:r>
        <w:rPr>
          <w:noProof/>
          <w:lang w:eastAsia="en-GB"/>
        </w:rPr>
        <w:t xml:space="preserve"> Strategy dicussion form. To be assigned to new team</w:t>
      </w:r>
    </w:p>
    <w:p w14:paraId="289AD578" w14:textId="27EC630D" w:rsidR="00D61A05" w:rsidRDefault="00FD23C5" w:rsidP="00FD00BC">
      <w:pPr>
        <w:tabs>
          <w:tab w:val="left" w:pos="1455"/>
        </w:tabs>
        <w:rPr>
          <w:noProof/>
          <w:lang w:eastAsia="en-GB"/>
        </w:rPr>
      </w:pPr>
      <w:r>
        <w:rPr>
          <w:noProof/>
          <w:lang w:eastAsia="en-GB"/>
        </w:rPr>
        <w:t>6</w:t>
      </w:r>
      <w:r w:rsidR="007F307E">
        <w:rPr>
          <w:noProof/>
          <w:lang w:eastAsia="en-GB"/>
        </w:rPr>
        <w:t>.1.2</w:t>
      </w:r>
    </w:p>
    <w:p w14:paraId="2139EC9A" w14:textId="4485877D" w:rsidR="007F307E" w:rsidRPr="003E4822" w:rsidRDefault="007F307E" w:rsidP="00FD00BC">
      <w:pPr>
        <w:tabs>
          <w:tab w:val="left" w:pos="1455"/>
        </w:tabs>
        <w:rPr>
          <w:noProof/>
          <w:color w:val="FF0000"/>
          <w:lang w:eastAsia="en-GB"/>
        </w:rPr>
      </w:pPr>
      <w:r w:rsidRPr="003E4822">
        <w:rPr>
          <w:noProof/>
          <w:color w:val="FF0000"/>
          <w:lang w:eastAsia="en-GB"/>
        </w:rPr>
        <w:t xml:space="preserve">YES –opens </w:t>
      </w:r>
      <w:r w:rsidR="003E4822" w:rsidRPr="003E4822">
        <w:rPr>
          <w:noProof/>
          <w:color w:val="FF0000"/>
          <w:lang w:eastAsia="en-GB"/>
        </w:rPr>
        <w:t>New Child and Family Sos Assessment form.</w:t>
      </w:r>
    </w:p>
    <w:p w14:paraId="6E1F4EED" w14:textId="1EBB26F0" w:rsidR="007F307E" w:rsidRDefault="007F307E" w:rsidP="00FD00BC">
      <w:pPr>
        <w:tabs>
          <w:tab w:val="left" w:pos="1455"/>
        </w:tabs>
        <w:rPr>
          <w:noProof/>
          <w:lang w:eastAsia="en-GB"/>
        </w:rPr>
      </w:pPr>
      <w:r>
        <w:rPr>
          <w:noProof/>
          <w:lang w:eastAsia="en-GB"/>
        </w:rPr>
        <w:t>EDT leave – not answered – as SA is passed to the team who outcome the 2</w:t>
      </w:r>
      <w:r w:rsidRPr="007F307E">
        <w:rPr>
          <w:noProof/>
          <w:vertAlign w:val="superscript"/>
          <w:lang w:eastAsia="en-GB"/>
        </w:rPr>
        <w:t>nd</w:t>
      </w:r>
      <w:r>
        <w:rPr>
          <w:noProof/>
          <w:lang w:eastAsia="en-GB"/>
        </w:rPr>
        <w:t xml:space="preserve"> strategy discussion.</w:t>
      </w:r>
    </w:p>
    <w:p w14:paraId="47303056" w14:textId="77777777" w:rsidR="007F307E" w:rsidRDefault="007F307E" w:rsidP="00FD00BC">
      <w:pPr>
        <w:tabs>
          <w:tab w:val="left" w:pos="1455"/>
        </w:tabs>
        <w:rPr>
          <w:noProof/>
          <w:lang w:eastAsia="en-GB"/>
        </w:rPr>
      </w:pPr>
    </w:p>
    <w:p w14:paraId="0CD19AE9" w14:textId="77777777" w:rsidR="007F307E" w:rsidRDefault="007F307E" w:rsidP="00FD00BC">
      <w:pPr>
        <w:tabs>
          <w:tab w:val="left" w:pos="1455"/>
        </w:tabs>
        <w:rPr>
          <w:noProof/>
          <w:lang w:eastAsia="en-GB"/>
        </w:rPr>
      </w:pPr>
    </w:p>
    <w:p w14:paraId="70830631" w14:textId="1DF4D98A" w:rsidR="00D61A05" w:rsidRPr="00FD00BC" w:rsidRDefault="00D61A05" w:rsidP="00FD00BC">
      <w:pPr>
        <w:tabs>
          <w:tab w:val="left" w:pos="1455"/>
        </w:tabs>
      </w:pPr>
    </w:p>
    <w:sectPr w:rsidR="00D61A05" w:rsidRPr="00FD00BC" w:rsidSect="00080F4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285" w:right="1440" w:bottom="709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1CCECD" w14:textId="77777777" w:rsidR="005502A2" w:rsidRDefault="005502A2" w:rsidP="00453E93">
      <w:pPr>
        <w:spacing w:after="0" w:line="240" w:lineRule="auto"/>
      </w:pPr>
      <w:r>
        <w:separator/>
      </w:r>
    </w:p>
  </w:endnote>
  <w:endnote w:type="continuationSeparator" w:id="0">
    <w:p w14:paraId="09861427" w14:textId="77777777" w:rsidR="005502A2" w:rsidRDefault="005502A2" w:rsidP="0045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35105" w14:textId="77777777" w:rsidR="00E93C21" w:rsidRDefault="00E93C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3"/>
      <w:gridCol w:w="8123"/>
    </w:tblGrid>
    <w:tr w:rsidR="00F21A36" w:rsidRPr="002E0AB1" w14:paraId="4B4F3F9C" w14:textId="77777777" w:rsidTr="00E42D35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14:paraId="045A96EB" w14:textId="77777777" w:rsidR="00F21A36" w:rsidRPr="002E0AB1" w:rsidRDefault="00F21A36" w:rsidP="00F21A36">
          <w:pPr>
            <w:tabs>
              <w:tab w:val="center" w:pos="4680"/>
              <w:tab w:val="right" w:pos="9360"/>
            </w:tabs>
            <w:jc w:val="right"/>
            <w:rPr>
              <w:b/>
              <w:color w:val="FFFFFF"/>
            </w:rPr>
          </w:pPr>
          <w:r w:rsidRPr="002E0AB1">
            <w:rPr>
              <w:noProof/>
              <w:color w:val="FFFFFF"/>
            </w:rPr>
            <w:fldChar w:fldCharType="begin"/>
          </w:r>
          <w:r w:rsidRPr="002E0AB1">
            <w:rPr>
              <w:noProof/>
              <w:color w:val="FFFFFF"/>
            </w:rPr>
            <w:instrText xml:space="preserve"> PAGE   \* MERGEFORMAT </w:instrText>
          </w:r>
          <w:r w:rsidRPr="002E0AB1">
            <w:rPr>
              <w:noProof/>
              <w:color w:val="FFFFFF"/>
            </w:rPr>
            <w:fldChar w:fldCharType="separate"/>
          </w:r>
          <w:r w:rsidR="00E93C21">
            <w:rPr>
              <w:noProof/>
              <w:color w:val="FFFFFF"/>
            </w:rPr>
            <w:t>1</w:t>
          </w:r>
          <w:r w:rsidRPr="002E0AB1"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225C55AB" w14:textId="24C69C59" w:rsidR="00F21A36" w:rsidRPr="002E0AB1" w:rsidRDefault="00F21A36" w:rsidP="00080F40">
          <w:pPr>
            <w:tabs>
              <w:tab w:val="center" w:pos="4680"/>
              <w:tab w:val="right" w:pos="9360"/>
            </w:tabs>
          </w:pPr>
          <w:r w:rsidRPr="002E0AB1">
            <w:rPr>
              <w:noProof/>
            </w:rPr>
            <w:fldChar w:fldCharType="begin"/>
          </w:r>
          <w:r w:rsidRPr="002E0AB1">
            <w:rPr>
              <w:noProof/>
            </w:rPr>
            <w:instrText xml:space="preserve"> FILENAME  \* Caps  \* MERGEFORMAT </w:instrText>
          </w:r>
          <w:r w:rsidRPr="002E0AB1">
            <w:rPr>
              <w:noProof/>
            </w:rPr>
            <w:fldChar w:fldCharType="separate"/>
          </w:r>
          <w:r w:rsidR="002761A3">
            <w:rPr>
              <w:noProof/>
            </w:rPr>
            <w:t>CP Record Of Strategy Discussion SOS Final</w:t>
          </w:r>
          <w:r w:rsidRPr="002E0AB1">
            <w:rPr>
              <w:noProof/>
            </w:rPr>
            <w:fldChar w:fldCharType="end"/>
          </w:r>
          <w:r w:rsidRPr="002E0AB1">
            <w:t xml:space="preserve"> |  Jain Kidsley |</w:t>
          </w:r>
          <w:r w:rsidR="00080F40">
            <w:t>24/01/2019</w:t>
          </w:r>
        </w:p>
      </w:tc>
    </w:tr>
  </w:tbl>
  <w:p w14:paraId="19E1BDAB" w14:textId="304AA2ED" w:rsidR="005502A2" w:rsidRPr="00F21A36" w:rsidRDefault="005502A2" w:rsidP="00F21A36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598B1" w14:textId="77777777" w:rsidR="00E93C21" w:rsidRDefault="00E93C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E1154" w14:textId="77777777" w:rsidR="005502A2" w:rsidRDefault="005502A2" w:rsidP="00453E93">
      <w:pPr>
        <w:spacing w:after="0" w:line="240" w:lineRule="auto"/>
      </w:pPr>
      <w:r>
        <w:separator/>
      </w:r>
    </w:p>
  </w:footnote>
  <w:footnote w:type="continuationSeparator" w:id="0">
    <w:p w14:paraId="34A9CB62" w14:textId="77777777" w:rsidR="005502A2" w:rsidRDefault="005502A2" w:rsidP="00453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0B6AB" w14:textId="77777777" w:rsidR="00E93C21" w:rsidRDefault="00E93C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9593D" w14:textId="77777777" w:rsidR="00EC3B77" w:rsidRDefault="00EC3B77" w:rsidP="00080F40">
    <w:pPr>
      <w:pStyle w:val="Header"/>
      <w:pBdr>
        <w:bottom w:val="thickThinSmallGap" w:sz="24" w:space="1" w:color="622423" w:themeColor="accent2" w:themeShade="7F"/>
      </w:pBdr>
      <w:spacing w:after="0" w:line="240" w:lineRule="auto"/>
      <w:rPr>
        <w:rFonts w:ascii="Calibri Light" w:eastAsia="Times New Roman" w:hAnsi="Calibri Light"/>
        <w:sz w:val="32"/>
        <w:szCs w:val="24"/>
      </w:rPr>
    </w:pPr>
  </w:p>
  <w:p w14:paraId="13A7C8F6" w14:textId="038C3A7A" w:rsidR="005502A2" w:rsidRPr="00080F40" w:rsidRDefault="00E43EE4" w:rsidP="00080F40">
    <w:pPr>
      <w:pStyle w:val="Header"/>
      <w:pBdr>
        <w:bottom w:val="thickThinSmallGap" w:sz="24" w:space="1" w:color="622423" w:themeColor="accent2" w:themeShade="7F"/>
      </w:pBdr>
      <w:spacing w:after="0" w:line="240" w:lineRule="auto"/>
      <w:rPr>
        <w:rFonts w:ascii="Calibri Light" w:hAnsi="Calibri Light"/>
        <w:sz w:val="32"/>
        <w:szCs w:val="24"/>
      </w:rPr>
    </w:pPr>
    <w:r w:rsidRPr="00080F40">
      <w:rPr>
        <w:rFonts w:ascii="Calibri Light" w:eastAsia="Times New Roman" w:hAnsi="Calibri Light"/>
        <w:sz w:val="32"/>
        <w:szCs w:val="24"/>
      </w:rPr>
      <w:t xml:space="preserve">CP Record of strategy Discussion </w:t>
    </w:r>
    <w:r w:rsidR="0016403C" w:rsidRPr="00080F40">
      <w:rPr>
        <w:rFonts w:ascii="Calibri Light" w:eastAsia="Times New Roman" w:hAnsi="Calibri Light"/>
        <w:sz w:val="32"/>
        <w:szCs w:val="24"/>
      </w:rPr>
      <w:t xml:space="preserve">SOS </w:t>
    </w:r>
    <w:r w:rsidR="00080F40">
      <w:rPr>
        <w:rFonts w:ascii="Calibri Light" w:eastAsia="Times New Roman" w:hAnsi="Calibri Light"/>
        <w:sz w:val="32"/>
        <w:szCs w:val="24"/>
      </w:rPr>
      <w:t>Final</w:t>
    </w:r>
    <w:r w:rsidR="002E35D2" w:rsidRPr="00080F40">
      <w:rPr>
        <w:rFonts w:ascii="Calibri Light" w:eastAsia="Times New Roman" w:hAnsi="Calibri Light"/>
        <w:sz w:val="32"/>
        <w:szCs w:val="2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D7888" w14:textId="77777777" w:rsidR="00E93C21" w:rsidRDefault="00E93C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96E"/>
    <w:multiLevelType w:val="multilevel"/>
    <w:tmpl w:val="3E0E3156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82D4A4B"/>
    <w:multiLevelType w:val="hybridMultilevel"/>
    <w:tmpl w:val="70B67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E4E0B"/>
    <w:multiLevelType w:val="hybridMultilevel"/>
    <w:tmpl w:val="D05CD0A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722885"/>
    <w:multiLevelType w:val="hybridMultilevel"/>
    <w:tmpl w:val="BA20113E"/>
    <w:lvl w:ilvl="0" w:tplc="871A5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94175F"/>
    <w:multiLevelType w:val="hybridMultilevel"/>
    <w:tmpl w:val="2BE69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E0EAE"/>
    <w:multiLevelType w:val="hybridMultilevel"/>
    <w:tmpl w:val="A202D974"/>
    <w:lvl w:ilvl="0" w:tplc="71009A0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C41AB9"/>
    <w:multiLevelType w:val="hybridMultilevel"/>
    <w:tmpl w:val="72F81926"/>
    <w:lvl w:ilvl="0" w:tplc="DB409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51281F"/>
    <w:multiLevelType w:val="hybridMultilevel"/>
    <w:tmpl w:val="0D9208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A4A4B"/>
    <w:multiLevelType w:val="hybridMultilevel"/>
    <w:tmpl w:val="DCF2B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0930AA"/>
    <w:multiLevelType w:val="hybridMultilevel"/>
    <w:tmpl w:val="F8BCEC54"/>
    <w:lvl w:ilvl="0" w:tplc="0E0E9C1A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420BB"/>
    <w:multiLevelType w:val="hybridMultilevel"/>
    <w:tmpl w:val="16A4E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F4478"/>
    <w:multiLevelType w:val="hybridMultilevel"/>
    <w:tmpl w:val="5E94DDC6"/>
    <w:lvl w:ilvl="0" w:tplc="0672AC6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307F2"/>
    <w:multiLevelType w:val="hybridMultilevel"/>
    <w:tmpl w:val="A6B4CDCA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7F2B91"/>
    <w:multiLevelType w:val="hybridMultilevel"/>
    <w:tmpl w:val="1F3A4E5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444F01"/>
    <w:multiLevelType w:val="hybridMultilevel"/>
    <w:tmpl w:val="1856DCD0"/>
    <w:lvl w:ilvl="0" w:tplc="ECC289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F37BFC"/>
    <w:multiLevelType w:val="hybridMultilevel"/>
    <w:tmpl w:val="A7028B2E"/>
    <w:lvl w:ilvl="0" w:tplc="CEBA2DF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31FB1"/>
    <w:multiLevelType w:val="hybridMultilevel"/>
    <w:tmpl w:val="ECBC8C64"/>
    <w:lvl w:ilvl="0" w:tplc="1952B73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6A27CE"/>
    <w:multiLevelType w:val="multilevel"/>
    <w:tmpl w:val="1266339A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9"/>
  </w:num>
  <w:num w:numId="9">
    <w:abstractNumId w:val="16"/>
  </w:num>
  <w:num w:numId="10">
    <w:abstractNumId w:val="12"/>
  </w:num>
  <w:num w:numId="11">
    <w:abstractNumId w:val="15"/>
  </w:num>
  <w:num w:numId="12">
    <w:abstractNumId w:val="2"/>
  </w:num>
  <w:num w:numId="13">
    <w:abstractNumId w:val="13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5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54"/>
    <w:rsid w:val="00002E51"/>
    <w:rsid w:val="0000690F"/>
    <w:rsid w:val="00014B8A"/>
    <w:rsid w:val="00016C01"/>
    <w:rsid w:val="00021220"/>
    <w:rsid w:val="00022332"/>
    <w:rsid w:val="00023161"/>
    <w:rsid w:val="00027537"/>
    <w:rsid w:val="000341A5"/>
    <w:rsid w:val="00034860"/>
    <w:rsid w:val="00036CDE"/>
    <w:rsid w:val="0003782F"/>
    <w:rsid w:val="00040678"/>
    <w:rsid w:val="000415C5"/>
    <w:rsid w:val="00043B0A"/>
    <w:rsid w:val="000440DA"/>
    <w:rsid w:val="0004663A"/>
    <w:rsid w:val="000514C6"/>
    <w:rsid w:val="00055992"/>
    <w:rsid w:val="00062218"/>
    <w:rsid w:val="00062B42"/>
    <w:rsid w:val="000639DC"/>
    <w:rsid w:val="000647C7"/>
    <w:rsid w:val="00064813"/>
    <w:rsid w:val="000661C0"/>
    <w:rsid w:val="00072E26"/>
    <w:rsid w:val="00080449"/>
    <w:rsid w:val="00080F40"/>
    <w:rsid w:val="00086031"/>
    <w:rsid w:val="000903D9"/>
    <w:rsid w:val="00090E3A"/>
    <w:rsid w:val="000934EB"/>
    <w:rsid w:val="000976C4"/>
    <w:rsid w:val="000A0039"/>
    <w:rsid w:val="000A0834"/>
    <w:rsid w:val="000A0D66"/>
    <w:rsid w:val="000A0F87"/>
    <w:rsid w:val="000A4A4E"/>
    <w:rsid w:val="000A5B32"/>
    <w:rsid w:val="000A6C98"/>
    <w:rsid w:val="000B0ED7"/>
    <w:rsid w:val="000B3169"/>
    <w:rsid w:val="000B3700"/>
    <w:rsid w:val="000C033F"/>
    <w:rsid w:val="000E085E"/>
    <w:rsid w:val="00100911"/>
    <w:rsid w:val="001048BE"/>
    <w:rsid w:val="001118F0"/>
    <w:rsid w:val="001148A3"/>
    <w:rsid w:val="001303F4"/>
    <w:rsid w:val="001402D8"/>
    <w:rsid w:val="00147366"/>
    <w:rsid w:val="00163D7D"/>
    <w:rsid w:val="0016403C"/>
    <w:rsid w:val="001669CB"/>
    <w:rsid w:val="0016777F"/>
    <w:rsid w:val="001729DB"/>
    <w:rsid w:val="001742D0"/>
    <w:rsid w:val="00182A81"/>
    <w:rsid w:val="001838B8"/>
    <w:rsid w:val="00185C13"/>
    <w:rsid w:val="00187C99"/>
    <w:rsid w:val="00187E29"/>
    <w:rsid w:val="00193DE7"/>
    <w:rsid w:val="00194158"/>
    <w:rsid w:val="00195130"/>
    <w:rsid w:val="0019641E"/>
    <w:rsid w:val="001A3FE3"/>
    <w:rsid w:val="001A5340"/>
    <w:rsid w:val="001B0854"/>
    <w:rsid w:val="001B1930"/>
    <w:rsid w:val="001B695B"/>
    <w:rsid w:val="001B771A"/>
    <w:rsid w:val="001C3520"/>
    <w:rsid w:val="001C4447"/>
    <w:rsid w:val="001C4672"/>
    <w:rsid w:val="001D390A"/>
    <w:rsid w:val="001E5210"/>
    <w:rsid w:val="001E719A"/>
    <w:rsid w:val="001E7A37"/>
    <w:rsid w:val="001F3426"/>
    <w:rsid w:val="00220D81"/>
    <w:rsid w:val="00223EBB"/>
    <w:rsid w:val="002432B3"/>
    <w:rsid w:val="00244AEA"/>
    <w:rsid w:val="0024730E"/>
    <w:rsid w:val="00251FE7"/>
    <w:rsid w:val="00253F02"/>
    <w:rsid w:val="00254F4F"/>
    <w:rsid w:val="00264125"/>
    <w:rsid w:val="00264541"/>
    <w:rsid w:val="00275FD2"/>
    <w:rsid w:val="002761A3"/>
    <w:rsid w:val="00280186"/>
    <w:rsid w:val="00281DC5"/>
    <w:rsid w:val="00290768"/>
    <w:rsid w:val="002950A1"/>
    <w:rsid w:val="002973C7"/>
    <w:rsid w:val="00297632"/>
    <w:rsid w:val="002A11F4"/>
    <w:rsid w:val="002A3761"/>
    <w:rsid w:val="002B4224"/>
    <w:rsid w:val="002C5FB1"/>
    <w:rsid w:val="002D1B0F"/>
    <w:rsid w:val="002D22EB"/>
    <w:rsid w:val="002E35D2"/>
    <w:rsid w:val="002F384E"/>
    <w:rsid w:val="003017B8"/>
    <w:rsid w:val="003028F3"/>
    <w:rsid w:val="003056B7"/>
    <w:rsid w:val="003106D8"/>
    <w:rsid w:val="00317674"/>
    <w:rsid w:val="003314A1"/>
    <w:rsid w:val="00332684"/>
    <w:rsid w:val="0033279E"/>
    <w:rsid w:val="003365B6"/>
    <w:rsid w:val="00337D64"/>
    <w:rsid w:val="00342392"/>
    <w:rsid w:val="00343519"/>
    <w:rsid w:val="00362354"/>
    <w:rsid w:val="0036607E"/>
    <w:rsid w:val="00367445"/>
    <w:rsid w:val="00372A3B"/>
    <w:rsid w:val="00373A25"/>
    <w:rsid w:val="00383DB9"/>
    <w:rsid w:val="00385FA7"/>
    <w:rsid w:val="003A552C"/>
    <w:rsid w:val="003B20BC"/>
    <w:rsid w:val="003B4C8A"/>
    <w:rsid w:val="003C4059"/>
    <w:rsid w:val="003C4B4E"/>
    <w:rsid w:val="003C518C"/>
    <w:rsid w:val="003C7C73"/>
    <w:rsid w:val="003D181F"/>
    <w:rsid w:val="003D299B"/>
    <w:rsid w:val="003D6366"/>
    <w:rsid w:val="003D6881"/>
    <w:rsid w:val="003E3B87"/>
    <w:rsid w:val="003E4564"/>
    <w:rsid w:val="003E4565"/>
    <w:rsid w:val="003E4822"/>
    <w:rsid w:val="003E7A23"/>
    <w:rsid w:val="003F1083"/>
    <w:rsid w:val="003F3CC9"/>
    <w:rsid w:val="00400823"/>
    <w:rsid w:val="00402480"/>
    <w:rsid w:val="004031C0"/>
    <w:rsid w:val="00407C56"/>
    <w:rsid w:val="00411202"/>
    <w:rsid w:val="00412857"/>
    <w:rsid w:val="00412D55"/>
    <w:rsid w:val="00425B38"/>
    <w:rsid w:val="00433C70"/>
    <w:rsid w:val="00435AB6"/>
    <w:rsid w:val="0044744B"/>
    <w:rsid w:val="00453751"/>
    <w:rsid w:val="00453E93"/>
    <w:rsid w:val="004548B2"/>
    <w:rsid w:val="004607E9"/>
    <w:rsid w:val="0046618E"/>
    <w:rsid w:val="00472E4F"/>
    <w:rsid w:val="00490F4A"/>
    <w:rsid w:val="00496A0C"/>
    <w:rsid w:val="004A5E0D"/>
    <w:rsid w:val="004B0857"/>
    <w:rsid w:val="004B6C4D"/>
    <w:rsid w:val="004C0E6A"/>
    <w:rsid w:val="004C36F1"/>
    <w:rsid w:val="004C716A"/>
    <w:rsid w:val="004D33C8"/>
    <w:rsid w:val="004D35B9"/>
    <w:rsid w:val="004E124A"/>
    <w:rsid w:val="004E37CE"/>
    <w:rsid w:val="004E3EC7"/>
    <w:rsid w:val="004E47A8"/>
    <w:rsid w:val="004E59D5"/>
    <w:rsid w:val="004E7CEB"/>
    <w:rsid w:val="004F157E"/>
    <w:rsid w:val="004F5310"/>
    <w:rsid w:val="004F5F0B"/>
    <w:rsid w:val="004F7554"/>
    <w:rsid w:val="004F7D5C"/>
    <w:rsid w:val="00504C45"/>
    <w:rsid w:val="00506181"/>
    <w:rsid w:val="00510A6F"/>
    <w:rsid w:val="00512EEB"/>
    <w:rsid w:val="0051525E"/>
    <w:rsid w:val="00523195"/>
    <w:rsid w:val="00523AA0"/>
    <w:rsid w:val="00540B7B"/>
    <w:rsid w:val="00543379"/>
    <w:rsid w:val="005448B4"/>
    <w:rsid w:val="005502A2"/>
    <w:rsid w:val="005503F6"/>
    <w:rsid w:val="005509B9"/>
    <w:rsid w:val="0056067E"/>
    <w:rsid w:val="00560A9B"/>
    <w:rsid w:val="00562447"/>
    <w:rsid w:val="005702EC"/>
    <w:rsid w:val="00571C54"/>
    <w:rsid w:val="00581422"/>
    <w:rsid w:val="0059756F"/>
    <w:rsid w:val="005A1611"/>
    <w:rsid w:val="005A197F"/>
    <w:rsid w:val="005A1A83"/>
    <w:rsid w:val="005A41E9"/>
    <w:rsid w:val="005B04BB"/>
    <w:rsid w:val="005B1563"/>
    <w:rsid w:val="005B32FB"/>
    <w:rsid w:val="005C0582"/>
    <w:rsid w:val="005C2C42"/>
    <w:rsid w:val="005C43A3"/>
    <w:rsid w:val="005D0D15"/>
    <w:rsid w:val="005D4EC8"/>
    <w:rsid w:val="005D54D2"/>
    <w:rsid w:val="005D6A6D"/>
    <w:rsid w:val="005E51E8"/>
    <w:rsid w:val="005E67C8"/>
    <w:rsid w:val="005F2F55"/>
    <w:rsid w:val="006073CC"/>
    <w:rsid w:val="006318D0"/>
    <w:rsid w:val="00643DB1"/>
    <w:rsid w:val="0064611E"/>
    <w:rsid w:val="00646DF8"/>
    <w:rsid w:val="0065598F"/>
    <w:rsid w:val="006625E1"/>
    <w:rsid w:val="00667DEE"/>
    <w:rsid w:val="006741A6"/>
    <w:rsid w:val="00674669"/>
    <w:rsid w:val="0067717A"/>
    <w:rsid w:val="006858C0"/>
    <w:rsid w:val="006905A0"/>
    <w:rsid w:val="006A3F92"/>
    <w:rsid w:val="006A4E67"/>
    <w:rsid w:val="006A70A6"/>
    <w:rsid w:val="006A77AD"/>
    <w:rsid w:val="006C07A0"/>
    <w:rsid w:val="006C4FA8"/>
    <w:rsid w:val="006C595E"/>
    <w:rsid w:val="006D14AC"/>
    <w:rsid w:val="006D3DBD"/>
    <w:rsid w:val="006D3EEF"/>
    <w:rsid w:val="006D4B97"/>
    <w:rsid w:val="006D57FA"/>
    <w:rsid w:val="006D5FE0"/>
    <w:rsid w:val="006E2BEB"/>
    <w:rsid w:val="006F19B6"/>
    <w:rsid w:val="006F1FE2"/>
    <w:rsid w:val="006F51B7"/>
    <w:rsid w:val="006F7616"/>
    <w:rsid w:val="0070020A"/>
    <w:rsid w:val="00702047"/>
    <w:rsid w:val="00704821"/>
    <w:rsid w:val="007052DE"/>
    <w:rsid w:val="00710622"/>
    <w:rsid w:val="00712606"/>
    <w:rsid w:val="00713D94"/>
    <w:rsid w:val="00713F05"/>
    <w:rsid w:val="00717C59"/>
    <w:rsid w:val="00724A8E"/>
    <w:rsid w:val="00740674"/>
    <w:rsid w:val="007449B0"/>
    <w:rsid w:val="00746646"/>
    <w:rsid w:val="007472AD"/>
    <w:rsid w:val="007520A3"/>
    <w:rsid w:val="00762454"/>
    <w:rsid w:val="007636E3"/>
    <w:rsid w:val="00765F22"/>
    <w:rsid w:val="007667A0"/>
    <w:rsid w:val="007679EC"/>
    <w:rsid w:val="00784684"/>
    <w:rsid w:val="007922B7"/>
    <w:rsid w:val="00793972"/>
    <w:rsid w:val="007953CB"/>
    <w:rsid w:val="00796162"/>
    <w:rsid w:val="007A0711"/>
    <w:rsid w:val="007B118A"/>
    <w:rsid w:val="007B2A79"/>
    <w:rsid w:val="007B5422"/>
    <w:rsid w:val="007B6A1B"/>
    <w:rsid w:val="007D1467"/>
    <w:rsid w:val="007E241B"/>
    <w:rsid w:val="007F00E9"/>
    <w:rsid w:val="007F307E"/>
    <w:rsid w:val="007F4EB7"/>
    <w:rsid w:val="007F5186"/>
    <w:rsid w:val="007F79A6"/>
    <w:rsid w:val="008025CE"/>
    <w:rsid w:val="0081246D"/>
    <w:rsid w:val="00826F62"/>
    <w:rsid w:val="00830ED8"/>
    <w:rsid w:val="008318C4"/>
    <w:rsid w:val="00832E20"/>
    <w:rsid w:val="00837069"/>
    <w:rsid w:val="00841B75"/>
    <w:rsid w:val="008531BE"/>
    <w:rsid w:val="00860836"/>
    <w:rsid w:val="00867304"/>
    <w:rsid w:val="0087052E"/>
    <w:rsid w:val="008727B3"/>
    <w:rsid w:val="00875D5F"/>
    <w:rsid w:val="00876DC8"/>
    <w:rsid w:val="0088104F"/>
    <w:rsid w:val="008825FB"/>
    <w:rsid w:val="008841AF"/>
    <w:rsid w:val="00885D56"/>
    <w:rsid w:val="00891C6C"/>
    <w:rsid w:val="00892E1C"/>
    <w:rsid w:val="00893131"/>
    <w:rsid w:val="008A1886"/>
    <w:rsid w:val="008A6256"/>
    <w:rsid w:val="008B3EB0"/>
    <w:rsid w:val="008B6A3E"/>
    <w:rsid w:val="008B6E31"/>
    <w:rsid w:val="008B73B7"/>
    <w:rsid w:val="008C134E"/>
    <w:rsid w:val="008C4112"/>
    <w:rsid w:val="008D0648"/>
    <w:rsid w:val="008D18D6"/>
    <w:rsid w:val="008D270C"/>
    <w:rsid w:val="008D6061"/>
    <w:rsid w:val="008D67BA"/>
    <w:rsid w:val="008E2373"/>
    <w:rsid w:val="008E4C76"/>
    <w:rsid w:val="008E53C4"/>
    <w:rsid w:val="008F2E6D"/>
    <w:rsid w:val="008F722D"/>
    <w:rsid w:val="00903FCE"/>
    <w:rsid w:val="009060DD"/>
    <w:rsid w:val="00925B34"/>
    <w:rsid w:val="009323FB"/>
    <w:rsid w:val="00932C87"/>
    <w:rsid w:val="00934B57"/>
    <w:rsid w:val="009364AB"/>
    <w:rsid w:val="009367CD"/>
    <w:rsid w:val="009419C6"/>
    <w:rsid w:val="00952104"/>
    <w:rsid w:val="009530FF"/>
    <w:rsid w:val="00954211"/>
    <w:rsid w:val="00955C68"/>
    <w:rsid w:val="00956505"/>
    <w:rsid w:val="0096583D"/>
    <w:rsid w:val="00974453"/>
    <w:rsid w:val="0097772F"/>
    <w:rsid w:val="00987FBD"/>
    <w:rsid w:val="009B04F4"/>
    <w:rsid w:val="009B36ED"/>
    <w:rsid w:val="009B3D9C"/>
    <w:rsid w:val="009B3E78"/>
    <w:rsid w:val="009B7E84"/>
    <w:rsid w:val="009D1AAB"/>
    <w:rsid w:val="009D46BA"/>
    <w:rsid w:val="009D7C5D"/>
    <w:rsid w:val="009E1374"/>
    <w:rsid w:val="009E1D50"/>
    <w:rsid w:val="009E2051"/>
    <w:rsid w:val="009F79B0"/>
    <w:rsid w:val="009F7F9B"/>
    <w:rsid w:val="00A00921"/>
    <w:rsid w:val="00A00CF8"/>
    <w:rsid w:val="00A016A0"/>
    <w:rsid w:val="00A11894"/>
    <w:rsid w:val="00A134B7"/>
    <w:rsid w:val="00A159C2"/>
    <w:rsid w:val="00A2374F"/>
    <w:rsid w:val="00A2465E"/>
    <w:rsid w:val="00A26A5D"/>
    <w:rsid w:val="00A30E7D"/>
    <w:rsid w:val="00A312C0"/>
    <w:rsid w:val="00A3685B"/>
    <w:rsid w:val="00A36BD4"/>
    <w:rsid w:val="00A373BF"/>
    <w:rsid w:val="00A37960"/>
    <w:rsid w:val="00A41011"/>
    <w:rsid w:val="00A44D22"/>
    <w:rsid w:val="00A55C07"/>
    <w:rsid w:val="00A61A86"/>
    <w:rsid w:val="00A6306D"/>
    <w:rsid w:val="00A75CBE"/>
    <w:rsid w:val="00A82321"/>
    <w:rsid w:val="00A87D09"/>
    <w:rsid w:val="00A87FA2"/>
    <w:rsid w:val="00A90E80"/>
    <w:rsid w:val="00A94444"/>
    <w:rsid w:val="00AA03D3"/>
    <w:rsid w:val="00AA0577"/>
    <w:rsid w:val="00AB79FA"/>
    <w:rsid w:val="00AC1A5E"/>
    <w:rsid w:val="00AC4157"/>
    <w:rsid w:val="00AC4EE9"/>
    <w:rsid w:val="00AC662F"/>
    <w:rsid w:val="00AC7E1B"/>
    <w:rsid w:val="00AD0A59"/>
    <w:rsid w:val="00AD12A9"/>
    <w:rsid w:val="00AD65A9"/>
    <w:rsid w:val="00AD6993"/>
    <w:rsid w:val="00AE61D4"/>
    <w:rsid w:val="00AE7967"/>
    <w:rsid w:val="00AF1E97"/>
    <w:rsid w:val="00AF5BD1"/>
    <w:rsid w:val="00AF6F2E"/>
    <w:rsid w:val="00B04E07"/>
    <w:rsid w:val="00B10935"/>
    <w:rsid w:val="00B12642"/>
    <w:rsid w:val="00B12E90"/>
    <w:rsid w:val="00B14A77"/>
    <w:rsid w:val="00B2066B"/>
    <w:rsid w:val="00B21971"/>
    <w:rsid w:val="00B36578"/>
    <w:rsid w:val="00B376DE"/>
    <w:rsid w:val="00B42769"/>
    <w:rsid w:val="00B44917"/>
    <w:rsid w:val="00B666D2"/>
    <w:rsid w:val="00B6790A"/>
    <w:rsid w:val="00B702D1"/>
    <w:rsid w:val="00B70630"/>
    <w:rsid w:val="00B716B9"/>
    <w:rsid w:val="00B725A2"/>
    <w:rsid w:val="00B7310F"/>
    <w:rsid w:val="00B73871"/>
    <w:rsid w:val="00B764E7"/>
    <w:rsid w:val="00B87E4C"/>
    <w:rsid w:val="00B93882"/>
    <w:rsid w:val="00B94850"/>
    <w:rsid w:val="00B97960"/>
    <w:rsid w:val="00BA583C"/>
    <w:rsid w:val="00BB3BD0"/>
    <w:rsid w:val="00BD61D0"/>
    <w:rsid w:val="00BE00CA"/>
    <w:rsid w:val="00BE07E8"/>
    <w:rsid w:val="00BE33E0"/>
    <w:rsid w:val="00BE3CAF"/>
    <w:rsid w:val="00BF05F5"/>
    <w:rsid w:val="00BF3154"/>
    <w:rsid w:val="00BF7585"/>
    <w:rsid w:val="00C05A19"/>
    <w:rsid w:val="00C05DA8"/>
    <w:rsid w:val="00C05DB0"/>
    <w:rsid w:val="00C05F9B"/>
    <w:rsid w:val="00C07C85"/>
    <w:rsid w:val="00C1228F"/>
    <w:rsid w:val="00C14321"/>
    <w:rsid w:val="00C15256"/>
    <w:rsid w:val="00C17DBE"/>
    <w:rsid w:val="00C23A26"/>
    <w:rsid w:val="00C23F8F"/>
    <w:rsid w:val="00C25327"/>
    <w:rsid w:val="00C25FE4"/>
    <w:rsid w:val="00C26F38"/>
    <w:rsid w:val="00C274A2"/>
    <w:rsid w:val="00C34D4A"/>
    <w:rsid w:val="00C3790C"/>
    <w:rsid w:val="00C40976"/>
    <w:rsid w:val="00C420E7"/>
    <w:rsid w:val="00C42CA1"/>
    <w:rsid w:val="00C43B03"/>
    <w:rsid w:val="00C4529F"/>
    <w:rsid w:val="00C52052"/>
    <w:rsid w:val="00C53A33"/>
    <w:rsid w:val="00C5719F"/>
    <w:rsid w:val="00C6163C"/>
    <w:rsid w:val="00C67147"/>
    <w:rsid w:val="00C71720"/>
    <w:rsid w:val="00C71CF1"/>
    <w:rsid w:val="00C735B3"/>
    <w:rsid w:val="00C803B9"/>
    <w:rsid w:val="00C86E19"/>
    <w:rsid w:val="00C904EF"/>
    <w:rsid w:val="00C92858"/>
    <w:rsid w:val="00CA3F12"/>
    <w:rsid w:val="00CB023B"/>
    <w:rsid w:val="00CB6AAE"/>
    <w:rsid w:val="00CB70F7"/>
    <w:rsid w:val="00CC0567"/>
    <w:rsid w:val="00CC353B"/>
    <w:rsid w:val="00CC3738"/>
    <w:rsid w:val="00CD2786"/>
    <w:rsid w:val="00CD2809"/>
    <w:rsid w:val="00CD4939"/>
    <w:rsid w:val="00CD560F"/>
    <w:rsid w:val="00CE33C8"/>
    <w:rsid w:val="00CF0BA2"/>
    <w:rsid w:val="00CF3F1D"/>
    <w:rsid w:val="00CF76A2"/>
    <w:rsid w:val="00D055CE"/>
    <w:rsid w:val="00D05EB9"/>
    <w:rsid w:val="00D10F4E"/>
    <w:rsid w:val="00D26335"/>
    <w:rsid w:val="00D41E60"/>
    <w:rsid w:val="00D44FC9"/>
    <w:rsid w:val="00D47FC9"/>
    <w:rsid w:val="00D51ECB"/>
    <w:rsid w:val="00D61A05"/>
    <w:rsid w:val="00D65D3F"/>
    <w:rsid w:val="00D65F66"/>
    <w:rsid w:val="00D7691D"/>
    <w:rsid w:val="00D7773E"/>
    <w:rsid w:val="00D9704C"/>
    <w:rsid w:val="00DA122B"/>
    <w:rsid w:val="00DA602F"/>
    <w:rsid w:val="00DB1990"/>
    <w:rsid w:val="00DB6533"/>
    <w:rsid w:val="00DC2209"/>
    <w:rsid w:val="00DC4B83"/>
    <w:rsid w:val="00DC63F1"/>
    <w:rsid w:val="00DD17DD"/>
    <w:rsid w:val="00DE229F"/>
    <w:rsid w:val="00DE3F5D"/>
    <w:rsid w:val="00DF21DE"/>
    <w:rsid w:val="00DF495C"/>
    <w:rsid w:val="00DF663A"/>
    <w:rsid w:val="00E06ED2"/>
    <w:rsid w:val="00E12F29"/>
    <w:rsid w:val="00E13245"/>
    <w:rsid w:val="00E1596B"/>
    <w:rsid w:val="00E20024"/>
    <w:rsid w:val="00E248D7"/>
    <w:rsid w:val="00E3084A"/>
    <w:rsid w:val="00E3613C"/>
    <w:rsid w:val="00E43EE4"/>
    <w:rsid w:val="00E43F12"/>
    <w:rsid w:val="00E46F8E"/>
    <w:rsid w:val="00E504BC"/>
    <w:rsid w:val="00E547AC"/>
    <w:rsid w:val="00E54DFD"/>
    <w:rsid w:val="00E64B9B"/>
    <w:rsid w:val="00E707C9"/>
    <w:rsid w:val="00E71E74"/>
    <w:rsid w:val="00E814BF"/>
    <w:rsid w:val="00E93C21"/>
    <w:rsid w:val="00E97797"/>
    <w:rsid w:val="00EA2ED0"/>
    <w:rsid w:val="00EA44CA"/>
    <w:rsid w:val="00EA57DA"/>
    <w:rsid w:val="00EA5DFB"/>
    <w:rsid w:val="00EA7611"/>
    <w:rsid w:val="00EB2698"/>
    <w:rsid w:val="00EB575B"/>
    <w:rsid w:val="00EC3B77"/>
    <w:rsid w:val="00EC4259"/>
    <w:rsid w:val="00EC5C2E"/>
    <w:rsid w:val="00EC6FA8"/>
    <w:rsid w:val="00EC757C"/>
    <w:rsid w:val="00ED2631"/>
    <w:rsid w:val="00ED52CE"/>
    <w:rsid w:val="00ED65E0"/>
    <w:rsid w:val="00ED695C"/>
    <w:rsid w:val="00EE612A"/>
    <w:rsid w:val="00EE68A2"/>
    <w:rsid w:val="00EF0D3F"/>
    <w:rsid w:val="00EF1D28"/>
    <w:rsid w:val="00EF5D1D"/>
    <w:rsid w:val="00F01BE0"/>
    <w:rsid w:val="00F15A0A"/>
    <w:rsid w:val="00F20062"/>
    <w:rsid w:val="00F21A36"/>
    <w:rsid w:val="00F2371F"/>
    <w:rsid w:val="00F23B80"/>
    <w:rsid w:val="00F2631C"/>
    <w:rsid w:val="00F36BE4"/>
    <w:rsid w:val="00F3753F"/>
    <w:rsid w:val="00F57B2E"/>
    <w:rsid w:val="00F63BF7"/>
    <w:rsid w:val="00F66F3D"/>
    <w:rsid w:val="00F83A9A"/>
    <w:rsid w:val="00FA1BBA"/>
    <w:rsid w:val="00FA4C22"/>
    <w:rsid w:val="00FB09EB"/>
    <w:rsid w:val="00FB30F8"/>
    <w:rsid w:val="00FB46DB"/>
    <w:rsid w:val="00FC28D9"/>
    <w:rsid w:val="00FC3117"/>
    <w:rsid w:val="00FC62FA"/>
    <w:rsid w:val="00FD00BC"/>
    <w:rsid w:val="00FD23C5"/>
    <w:rsid w:val="00FD4D13"/>
    <w:rsid w:val="00FD6BF3"/>
    <w:rsid w:val="00FD7FB5"/>
    <w:rsid w:val="00FE0336"/>
    <w:rsid w:val="00FE18C2"/>
    <w:rsid w:val="00FE2FC7"/>
    <w:rsid w:val="00FE4033"/>
    <w:rsid w:val="00FE528E"/>
    <w:rsid w:val="00FE580D"/>
    <w:rsid w:val="00FF265C"/>
    <w:rsid w:val="00FF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."/>
  <w:listSeparator w:val=","/>
  <w14:docId w14:val="358A144C"/>
  <w15:docId w15:val="{94A34F83-A19D-4A22-B678-F85B4AE1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82F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B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E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E93"/>
  </w:style>
  <w:style w:type="paragraph" w:styleId="Footer">
    <w:name w:val="footer"/>
    <w:basedOn w:val="Normal"/>
    <w:link w:val="FooterChar"/>
    <w:uiPriority w:val="99"/>
    <w:unhideWhenUsed/>
    <w:rsid w:val="00453E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E93"/>
  </w:style>
  <w:style w:type="paragraph" w:styleId="ListParagraph">
    <w:name w:val="List Paragraph"/>
    <w:basedOn w:val="Normal"/>
    <w:uiPriority w:val="34"/>
    <w:qFormat/>
    <w:rsid w:val="000647C7"/>
    <w:pPr>
      <w:ind w:left="720"/>
      <w:contextualSpacing/>
    </w:pPr>
  </w:style>
  <w:style w:type="table" w:styleId="TableGrid">
    <w:name w:val="Table Grid"/>
    <w:basedOn w:val="TableNormal"/>
    <w:uiPriority w:val="59"/>
    <w:rsid w:val="000647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695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87E4C"/>
    <w:rPr>
      <w:color w:val="0000FF"/>
      <w:u w:val="single"/>
    </w:rPr>
  </w:style>
  <w:style w:type="character" w:customStyle="1" w:styleId="srch-url">
    <w:name w:val="srch-url"/>
    <w:basedOn w:val="DefaultParagraphFont"/>
    <w:rsid w:val="00560A9B"/>
  </w:style>
  <w:style w:type="paragraph" w:customStyle="1" w:styleId="Default">
    <w:name w:val="Default"/>
    <w:rsid w:val="00C143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F7616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98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C3B7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Retention xmlns="6775481e-d354-4591-b94c-aadc8bf39f8b" xsi:nil="true"/>
    <Document_x0020_type xmlns="ae1d9d89-4eec-485d-a76e-e10e3f7077e1">Working documents</Document_x0020_type>
    <Status xmlns="6775481e-d354-4591-b94c-aadc8bf39f8b">Unclassified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549EDC28B1C4BB52AED4F1A5C5583" ma:contentTypeVersion="4" ma:contentTypeDescription="Create a new document." ma:contentTypeScope="" ma:versionID="0a6fe52be85771c4fb53d539804f0f86">
  <xsd:schema xmlns:xsd="http://www.w3.org/2001/XMLSchema" xmlns:p="http://schemas.microsoft.com/office/2006/metadata/properties" xmlns:ns3="6775481e-d354-4591-b94c-aadc8bf39f8b" xmlns:ns4="ae1d9d89-4eec-485d-a76e-e10e3f7077e1" targetNamespace="http://schemas.microsoft.com/office/2006/metadata/properties" ma:root="true" ma:fieldsID="3122f2678230822705b0b8aea92a97ca" ns3:_="" ns4:_="">
    <xsd:import namespace="6775481e-d354-4591-b94c-aadc8bf39f8b"/>
    <xsd:import namespace="ae1d9d89-4eec-485d-a76e-e10e3f7077e1"/>
    <xsd:element name="properties">
      <xsd:complexType>
        <xsd:sequence>
          <xsd:element name="documentManagement">
            <xsd:complexType>
              <xsd:all>
                <xsd:element ref="ns3:Retention" minOccurs="0"/>
                <xsd:element ref="ns3:Status"/>
                <xsd:element ref="ns4:Document_x0020_typ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6775481e-d354-4591-b94c-aadc8bf39f8b" elementFormDefault="qualified">
    <xsd:import namespace="http://schemas.microsoft.com/office/2006/documentManagement/types"/>
    <xsd:element name="Retention" ma:index="11" nillable="true" ma:displayName="Retention" ma:description="Please identify the period your document should be retained for." ma:format="Dropdown" ma:internalName="Retention">
      <xsd:simpleType>
        <xsd:restriction base="dms:Choice">
          <xsd:enumeration value="6 months"/>
          <xsd:enumeration value="1 year"/>
          <xsd:enumeration value="2 years"/>
          <xsd:enumeration value="5 years"/>
          <xsd:enumeration value="7 years"/>
          <xsd:enumeration value="10 years"/>
          <xsd:enumeration value="25 years"/>
          <xsd:enumeration value="75 years"/>
          <xsd:enumeration value="Perpetual"/>
        </xsd:restriction>
      </xsd:simpleType>
    </xsd:element>
    <xsd:element name="Status" ma:index="12" ma:displayName="Status" ma:default="Unclassified" ma:description="Please select the security status applicable to your document." ma:format="Dropdown" ma:internalName="Status">
      <xsd:simpleType>
        <xsd:restriction base="dms:Choice">
          <xsd:enumeration value="Restricted"/>
          <xsd:enumeration value="Protected"/>
          <xsd:enumeration value="Unclassified"/>
        </xsd:restriction>
      </xsd:simpleType>
    </xsd:element>
  </xsd:schema>
  <xsd:schema xmlns:xsd="http://www.w3.org/2001/XMLSchema" xmlns:dms="http://schemas.microsoft.com/office/2006/documentManagement/types" targetNamespace="ae1d9d89-4eec-485d-a76e-e10e3f7077e1" elementFormDefault="qualified">
    <xsd:import namespace="http://schemas.microsoft.com/office/2006/documentManagement/types"/>
    <xsd:element name="Document_x0020_type" ma:index="13" ma:displayName="Document type" ma:format="RadioButtons" ma:internalName="Document_x0020_type">
      <xsd:simpleType>
        <xsd:restriction base="dms:Choice">
          <xsd:enumeration value="Benefits"/>
          <xsd:enumeration value="Comms"/>
          <xsd:enumeration value="Overview and management documents"/>
          <xsd:enumeration value="Plans"/>
          <xsd:enumeration value="RAID"/>
          <xsd:enumeration value="Reporting"/>
          <xsd:enumeration value="Resources"/>
          <xsd:enumeration value="Working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9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595B2-3A66-4159-974B-2F66D7896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7D6D55-4546-4AF1-9597-2AACEBC2C82C}">
  <ds:schemaRefs>
    <ds:schemaRef ds:uri="http://purl.org/dc/dcmitype/"/>
    <ds:schemaRef ds:uri="http://schemas.microsoft.com/office/2006/metadata/properties"/>
    <ds:schemaRef ds:uri="6775481e-d354-4591-b94c-aadc8bf39f8b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ae1d9d89-4eec-485d-a76e-e10e3f7077e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92F355F-6DEB-4120-AB6C-CA93A877F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75481e-d354-4591-b94c-aadc8bf39f8b"/>
    <ds:schemaRef ds:uri="ae1d9d89-4eec-485d-a76e-e10e3f7077e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2A7D305-A823-4921-AF18-38836D74C0F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3E6A452-517C-47FD-95E8-2609E9B14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36870D90</Template>
  <TotalTime>34</TotalTime>
  <Pages>5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Eform record of Strategy Discussion</vt:lpstr>
    </vt:vector>
  </TitlesOfParts>
  <Company>Northamptonshire County Council</Company>
  <LinksUpToDate>false</LinksUpToDate>
  <CharactersWithSpaces>759</CharactersWithSpaces>
  <SharedDoc>false</SharedDoc>
  <HLinks>
    <vt:vector size="84" baseType="variant">
      <vt:variant>
        <vt:i4>7536767</vt:i4>
      </vt:variant>
      <vt:variant>
        <vt:i4>30</vt:i4>
      </vt:variant>
      <vt:variant>
        <vt:i4>0</vt:i4>
      </vt:variant>
      <vt:variant>
        <vt:i4>5</vt:i4>
      </vt:variant>
      <vt:variant>
        <vt:lpwstr>http://ccl/sites/scs/Training/Strengthening Practice Programme Folder Contents.pdf</vt:lpwstr>
      </vt:variant>
      <vt:variant>
        <vt:lpwstr/>
      </vt:variant>
      <vt:variant>
        <vt:i4>8060960</vt:i4>
      </vt:variant>
      <vt:variant>
        <vt:i4>27</vt:i4>
      </vt:variant>
      <vt:variant>
        <vt:i4>0</vt:i4>
      </vt:variant>
      <vt:variant>
        <vt:i4>5</vt:i4>
      </vt:variant>
      <vt:variant>
        <vt:lpwstr>http://www.rip.org.uk/</vt:lpwstr>
      </vt:variant>
      <vt:variant>
        <vt:lpwstr/>
      </vt:variant>
      <vt:variant>
        <vt:i4>7471230</vt:i4>
      </vt:variant>
      <vt:variant>
        <vt:i4>24</vt:i4>
      </vt:variant>
      <vt:variant>
        <vt:i4>0</vt:i4>
      </vt:variant>
      <vt:variant>
        <vt:i4>5</vt:i4>
      </vt:variant>
      <vt:variant>
        <vt:lpwstr>http://www.northamptonshirescb.org.uk/social-care/cse-professionals/cse-assessment/</vt:lpwstr>
      </vt:variant>
      <vt:variant>
        <vt:lpwstr/>
      </vt:variant>
      <vt:variant>
        <vt:i4>1376273</vt:i4>
      </vt:variant>
      <vt:variant>
        <vt:i4>21</vt:i4>
      </vt:variant>
      <vt:variant>
        <vt:i4>0</vt:i4>
      </vt:variant>
      <vt:variant>
        <vt:i4>5</vt:i4>
      </vt:variant>
      <vt:variant>
        <vt:lpwstr>http://ccl/sites/scs/NCC policies procedures and flowcharts/Heritage Framework - Practice Guidance for Childrens Social Work Staff - September 2014.docx</vt:lpwstr>
      </vt:variant>
      <vt:variant>
        <vt:lpwstr/>
      </vt:variant>
      <vt:variant>
        <vt:i4>7471230</vt:i4>
      </vt:variant>
      <vt:variant>
        <vt:i4>18</vt:i4>
      </vt:variant>
      <vt:variant>
        <vt:i4>0</vt:i4>
      </vt:variant>
      <vt:variant>
        <vt:i4>5</vt:i4>
      </vt:variant>
      <vt:variant>
        <vt:lpwstr>http://www.northamptonshirescb.org.uk/social-care/cse-professionals/cse-assessment/</vt:lpwstr>
      </vt:variant>
      <vt:variant>
        <vt:lpwstr/>
      </vt:variant>
      <vt:variant>
        <vt:i4>8060960</vt:i4>
      </vt:variant>
      <vt:variant>
        <vt:i4>15</vt:i4>
      </vt:variant>
      <vt:variant>
        <vt:i4>0</vt:i4>
      </vt:variant>
      <vt:variant>
        <vt:i4>5</vt:i4>
      </vt:variant>
      <vt:variant>
        <vt:lpwstr>http://www.rip.org.uk/</vt:lpwstr>
      </vt:variant>
      <vt:variant>
        <vt:lpwstr/>
      </vt:variant>
      <vt:variant>
        <vt:i4>4522001</vt:i4>
      </vt:variant>
      <vt:variant>
        <vt:i4>12</vt:i4>
      </vt:variant>
      <vt:variant>
        <vt:i4>0</vt:i4>
      </vt:variant>
      <vt:variant>
        <vt:i4>5</vt:i4>
      </vt:variant>
      <vt:variant>
        <vt:lpwstr>http://ccl/sites/scs/Training/Forms/AllItems.aspx</vt:lpwstr>
      </vt:variant>
      <vt:variant>
        <vt:lpwstr/>
      </vt:variant>
      <vt:variant>
        <vt:i4>3735598</vt:i4>
      </vt:variant>
      <vt:variant>
        <vt:i4>9</vt:i4>
      </vt:variant>
      <vt:variant>
        <vt:i4>0</vt:i4>
      </vt:variant>
      <vt:variant>
        <vt:i4>5</vt:i4>
      </vt:variant>
      <vt:variant>
        <vt:lpwstr>http://www.northamptonshire.gov.uk/en/councilservices/Council/transparency/information-policies/Pages/Data-protection.aspx</vt:lpwstr>
      </vt:variant>
      <vt:variant>
        <vt:lpwstr/>
      </vt:variant>
      <vt:variant>
        <vt:i4>5439507</vt:i4>
      </vt:variant>
      <vt:variant>
        <vt:i4>6</vt:i4>
      </vt:variant>
      <vt:variant>
        <vt:i4>0</vt:i4>
      </vt:variant>
      <vt:variant>
        <vt:i4>5</vt:i4>
      </vt:variant>
      <vt:variant>
        <vt:lpwstr>http://ccl/sites/scs/Templates/Have Your Say Postcard.pdf</vt:lpwstr>
      </vt:variant>
      <vt:variant>
        <vt:lpwstr/>
      </vt:variant>
      <vt:variant>
        <vt:i4>4653145</vt:i4>
      </vt:variant>
      <vt:variant>
        <vt:i4>3</vt:i4>
      </vt:variant>
      <vt:variant>
        <vt:i4>0</vt:i4>
      </vt:variant>
      <vt:variant>
        <vt:i4>5</vt:i4>
      </vt:variant>
      <vt:variant>
        <vt:lpwstr>http://ccl/sites/scs/Templates/Initial Complaint Form - Customer Version.pdf</vt:lpwstr>
      </vt:variant>
      <vt:variant>
        <vt:lpwstr/>
      </vt:variant>
      <vt:variant>
        <vt:i4>4522001</vt:i4>
      </vt:variant>
      <vt:variant>
        <vt:i4>0</vt:i4>
      </vt:variant>
      <vt:variant>
        <vt:i4>0</vt:i4>
      </vt:variant>
      <vt:variant>
        <vt:i4>5</vt:i4>
      </vt:variant>
      <vt:variant>
        <vt:lpwstr>http://ccl/sites/scs/Training/Forms/AllItems.aspx</vt:lpwstr>
      </vt:variant>
      <vt:variant>
        <vt:lpwstr/>
      </vt:variant>
      <vt:variant>
        <vt:i4>458754</vt:i4>
      </vt:variant>
      <vt:variant>
        <vt:i4>6</vt:i4>
      </vt:variant>
      <vt:variant>
        <vt:i4>0</vt:i4>
      </vt:variant>
      <vt:variant>
        <vt:i4>5</vt:i4>
      </vt:variant>
      <vt:variant>
        <vt:lpwstr>http://ccl/sites/scs/Templates/Consent Form 080812DRAFT (2).docx</vt:lpwstr>
      </vt:variant>
      <vt:variant>
        <vt:lpwstr/>
      </vt:variant>
      <vt:variant>
        <vt:i4>7536767</vt:i4>
      </vt:variant>
      <vt:variant>
        <vt:i4>3</vt:i4>
      </vt:variant>
      <vt:variant>
        <vt:i4>0</vt:i4>
      </vt:variant>
      <vt:variant>
        <vt:i4>5</vt:i4>
      </vt:variant>
      <vt:variant>
        <vt:lpwstr>http://ccl/sites/scs/Training/Strengthening Practice Programme Folder Contents.pdf</vt:lpwstr>
      </vt:variant>
      <vt:variant>
        <vt:lpwstr/>
      </vt:variant>
      <vt:variant>
        <vt:i4>8060960</vt:i4>
      </vt:variant>
      <vt:variant>
        <vt:i4>0</vt:i4>
      </vt:variant>
      <vt:variant>
        <vt:i4>0</vt:i4>
      </vt:variant>
      <vt:variant>
        <vt:i4>5</vt:i4>
      </vt:variant>
      <vt:variant>
        <vt:lpwstr>http://www.rip.org.uk/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CareAssess_CP record of Strategy discussion SOS</dc:title>
  <dc:subject>SOS</dc:subject>
  <dc:creator>Jain Kidsley</dc:creator>
  <cp:keywords>Signs of Safety</cp:keywords>
  <dc:description>updated Jan 2019</dc:description>
  <cp:lastModifiedBy>jkidsley</cp:lastModifiedBy>
  <cp:revision>5</cp:revision>
  <cp:lastPrinted>2019-01-24T14:02:00Z</cp:lastPrinted>
  <dcterms:created xsi:type="dcterms:W3CDTF">2019-01-24T13:44:00Z</dcterms:created>
  <dcterms:modified xsi:type="dcterms:W3CDTF">2019-01-24T14:21:00Z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0x010100C53549EDC28B1C4BB52AED4F1A5C5583</vt:lpwstr>
  </property>
  <property fmtid="{D5CDD505-2E9C-101B-9397-08002B2CF9AE}" pid="4" name="Archive">
    <vt:lpwstr>false</vt:lpwstr>
  </property>
  <property fmtid="{D5CDD505-2E9C-101B-9397-08002B2CF9AE}" pid="5" name="Service">
    <vt:lpwstr>CareFirst</vt:lpwstr>
  </property>
  <property fmtid="{D5CDD505-2E9C-101B-9397-08002B2CF9AE}" pid="6" name="Document Category">
    <vt:lpwstr>Design Document</vt:lpwstr>
  </property>
  <property fmtid="{D5CDD505-2E9C-101B-9397-08002B2CF9AE}" pid="7" name="Leading Organisation">
    <vt:lpwstr>NCC</vt:lpwstr>
  </property>
  <property fmtid="{D5CDD505-2E9C-101B-9397-08002B2CF9AE}" pid="8" name="CareFirst Function">
    <vt:lpwstr>CP (Child Protection)</vt:lpwstr>
  </property>
</Properties>
</file>