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472D2B" w14:textId="77777777" w:rsidR="00B1478C" w:rsidRDefault="00B1478C" w:rsidP="00B1478C">
      <w:pPr>
        <w:rPr>
          <w:b/>
          <w:color w:val="FF0000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5A25692F" wp14:editId="68410916">
            <wp:extent cx="5731510" cy="144399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C50D9" w14:textId="356A28AB" w:rsidR="00B1478C" w:rsidRDefault="00B1478C" w:rsidP="00B93002">
      <w:pPr>
        <w:rPr>
          <w:b/>
          <w:noProof/>
        </w:rPr>
      </w:pPr>
      <w:r>
        <w:rPr>
          <w:noProof/>
          <w:lang w:eastAsia="en-GB"/>
        </w:rPr>
        <w:drawing>
          <wp:inline distT="0" distB="0" distL="0" distR="0" wp14:anchorId="2206891B" wp14:editId="6FC68ACD">
            <wp:extent cx="5731510" cy="319405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EC7CAF1" wp14:editId="41C14BC1">
            <wp:extent cx="5731510" cy="333375"/>
            <wp:effectExtent l="0" t="0" r="254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520" b="74027"/>
                    <a:stretch/>
                  </pic:blipFill>
                  <pic:spPr bwMode="auto">
                    <a:xfrm>
                      <a:off x="0" y="0"/>
                      <a:ext cx="573151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F83FA8A" wp14:editId="752F4849">
            <wp:extent cx="5731510" cy="352425"/>
            <wp:effectExtent l="0" t="0" r="254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5617" b="61219"/>
                    <a:stretch/>
                  </pic:blipFill>
                  <pic:spPr bwMode="auto">
                    <a:xfrm>
                      <a:off x="0" y="0"/>
                      <a:ext cx="5731510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3002">
        <w:rPr>
          <w:noProof/>
          <w:lang w:eastAsia="en-GB"/>
        </w:rPr>
        <w:drawing>
          <wp:inline distT="0" distB="0" distL="0" distR="0" wp14:anchorId="14CAEDA5" wp14:editId="4169CDB3">
            <wp:extent cx="5731510" cy="716915"/>
            <wp:effectExtent l="0" t="0" r="254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3025">
        <w:rPr>
          <w:b/>
          <w:i/>
          <w:noProof/>
          <w:color w:val="FF0000"/>
          <w:sz w:val="14"/>
        </w:rPr>
        <w:t>Shared with Strategy discussion form</w:t>
      </w:r>
      <w:r>
        <w:rPr>
          <w:noProof/>
          <w:lang w:eastAsia="en-GB"/>
        </w:rPr>
        <w:drawing>
          <wp:inline distT="0" distB="0" distL="0" distR="0" wp14:anchorId="684B555A" wp14:editId="2D163AAF">
            <wp:extent cx="5731510" cy="63119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3025">
        <w:rPr>
          <w:b/>
          <w:i/>
          <w:noProof/>
          <w:color w:val="FF0000"/>
          <w:sz w:val="14"/>
        </w:rPr>
        <w:t>Shared with Strategy discussion form</w:t>
      </w:r>
      <w:bookmarkStart w:id="0" w:name="_GoBack"/>
      <w:r>
        <w:rPr>
          <w:noProof/>
          <w:lang w:eastAsia="en-GB"/>
        </w:rPr>
        <w:drawing>
          <wp:inline distT="0" distB="0" distL="0" distR="0" wp14:anchorId="48D60F02" wp14:editId="570AABD9">
            <wp:extent cx="5731510" cy="128524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165687DA" w14:textId="77777777" w:rsidR="00B1478C" w:rsidRDefault="00B1478C" w:rsidP="00B1478C">
      <w:pPr>
        <w:spacing w:after="0"/>
        <w:rPr>
          <w:i/>
          <w:noProof/>
          <w:color w:val="FF0000"/>
          <w:sz w:val="16"/>
        </w:rPr>
      </w:pPr>
      <w:r w:rsidRPr="008D3025">
        <w:rPr>
          <w:i/>
          <w:noProof/>
          <w:color w:val="FF0000"/>
          <w:sz w:val="16"/>
        </w:rPr>
        <w:t>NOTE- q</w:t>
      </w:r>
      <w:r>
        <w:rPr>
          <w:i/>
          <w:noProof/>
          <w:color w:val="FF0000"/>
          <w:sz w:val="16"/>
        </w:rPr>
        <w:t>4</w:t>
      </w:r>
      <w:r w:rsidRPr="008D3025">
        <w:rPr>
          <w:i/>
          <w:noProof/>
          <w:color w:val="FF0000"/>
          <w:sz w:val="16"/>
        </w:rPr>
        <w:t>.1.2 Opens B3 Managing allegations of abuse form.</w:t>
      </w:r>
    </w:p>
    <w:p w14:paraId="2D1F0F65" w14:textId="77777777" w:rsidR="00B1478C" w:rsidRPr="008D3025" w:rsidRDefault="00B1478C" w:rsidP="00B1478C">
      <w:pPr>
        <w:spacing w:after="0"/>
        <w:rPr>
          <w:i/>
          <w:noProof/>
          <w:color w:val="FF0000"/>
          <w:sz w:val="16"/>
        </w:rPr>
      </w:pPr>
    </w:p>
    <w:p w14:paraId="1B9E5F33" w14:textId="77777777" w:rsidR="00B1478C" w:rsidRDefault="00B1478C" w:rsidP="00B1478C">
      <w:pPr>
        <w:spacing w:after="0"/>
        <w:rPr>
          <w:i/>
          <w:noProof/>
          <w:color w:val="FF0000"/>
        </w:rPr>
      </w:pPr>
      <w:r>
        <w:rPr>
          <w:noProof/>
          <w:lang w:eastAsia="en-GB"/>
        </w:rPr>
        <w:drawing>
          <wp:inline distT="0" distB="0" distL="0" distR="0" wp14:anchorId="3B95AE70" wp14:editId="7851DC0C">
            <wp:extent cx="5617210" cy="339725"/>
            <wp:effectExtent l="0" t="0" r="254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94" t="33717"/>
                    <a:stretch/>
                  </pic:blipFill>
                  <pic:spPr bwMode="auto">
                    <a:xfrm>
                      <a:off x="0" y="0"/>
                      <a:ext cx="5617210" cy="33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6E246" w14:textId="77777777" w:rsidR="00B1478C" w:rsidRPr="00E302BF" w:rsidRDefault="00B1478C" w:rsidP="00B1478C">
      <w:pPr>
        <w:spacing w:after="0"/>
        <w:rPr>
          <w:noProof/>
          <w:color w:val="FF0000"/>
        </w:rPr>
      </w:pPr>
      <w:r>
        <w:rPr>
          <w:noProof/>
          <w:lang w:eastAsia="en-GB"/>
        </w:rPr>
        <w:drawing>
          <wp:inline distT="0" distB="0" distL="0" distR="0" wp14:anchorId="77739EA2" wp14:editId="2999AACF">
            <wp:extent cx="5731510" cy="1405890"/>
            <wp:effectExtent l="0" t="0" r="2540" b="381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35D0E" w14:textId="77777777" w:rsidR="00B1478C" w:rsidRDefault="00B1478C" w:rsidP="00741DB2">
      <w:pPr>
        <w:pStyle w:val="Heading2"/>
        <w:jc w:val="center"/>
        <w:rPr>
          <w:noProof/>
        </w:rPr>
      </w:pPr>
      <w:r>
        <w:rPr>
          <w:noProof/>
        </w:rPr>
        <w:t>End of Reason Tab.</w:t>
      </w:r>
    </w:p>
    <w:p w14:paraId="6253C767" w14:textId="77777777" w:rsidR="00FE4D39" w:rsidRPr="00E302BF" w:rsidRDefault="00FE4D39" w:rsidP="00741DB2">
      <w:pPr>
        <w:pStyle w:val="Heading2"/>
        <w:jc w:val="center"/>
        <w:rPr>
          <w:noProof/>
          <w:color w:val="FF0000"/>
        </w:rPr>
      </w:pPr>
    </w:p>
    <w:p w14:paraId="597E7934" w14:textId="77777777" w:rsidR="00B1478C" w:rsidRDefault="00B1478C" w:rsidP="00741DB2">
      <w:pPr>
        <w:pStyle w:val="Heading2"/>
        <w:jc w:val="center"/>
        <w:rPr>
          <w:noProof/>
        </w:rPr>
      </w:pPr>
      <w:r>
        <w:rPr>
          <w:noProof/>
        </w:rPr>
        <w:t>Start of Background checks tab.</w:t>
      </w:r>
    </w:p>
    <w:p w14:paraId="63FCB2D4" w14:textId="77777777" w:rsidR="00B1478C" w:rsidRDefault="00B1478C" w:rsidP="00B1478C">
      <w:pPr>
        <w:spacing w:after="0"/>
        <w:rPr>
          <w:b/>
          <w:noProof/>
        </w:rPr>
      </w:pPr>
      <w:r>
        <w:rPr>
          <w:noProof/>
          <w:lang w:eastAsia="en-GB"/>
        </w:rPr>
        <w:drawing>
          <wp:inline distT="0" distB="0" distL="0" distR="0" wp14:anchorId="6C18F60B" wp14:editId="14A3E901">
            <wp:extent cx="5731510" cy="319405"/>
            <wp:effectExtent l="0" t="0" r="2540" b="444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56147" w14:textId="77777777" w:rsidR="00B1478C" w:rsidRDefault="00B1478C" w:rsidP="00B1478C">
      <w:pPr>
        <w:spacing w:after="0"/>
        <w:rPr>
          <w:b/>
          <w:noProof/>
        </w:rPr>
      </w:pPr>
      <w:r>
        <w:rPr>
          <w:noProof/>
          <w:lang w:eastAsia="en-GB"/>
        </w:rPr>
        <w:lastRenderedPageBreak/>
        <w:drawing>
          <wp:inline distT="0" distB="0" distL="0" distR="0" wp14:anchorId="6F2E7924" wp14:editId="64EA599B">
            <wp:extent cx="5731510" cy="316899"/>
            <wp:effectExtent l="0" t="0" r="2540" b="6985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3553" b="73078"/>
                    <a:stretch/>
                  </pic:blipFill>
                  <pic:spPr bwMode="auto">
                    <a:xfrm>
                      <a:off x="0" y="0"/>
                      <a:ext cx="5731510" cy="316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1E111" w14:textId="77777777" w:rsidR="00B1478C" w:rsidRDefault="00B1478C" w:rsidP="00B1478C">
      <w:pPr>
        <w:spacing w:after="0"/>
        <w:rPr>
          <w:b/>
          <w:noProof/>
        </w:rPr>
      </w:pPr>
      <w:r>
        <w:rPr>
          <w:noProof/>
          <w:lang w:eastAsia="en-GB"/>
        </w:rPr>
        <w:drawing>
          <wp:inline distT="0" distB="0" distL="0" distR="0" wp14:anchorId="0D7C6F25" wp14:editId="79C09E21">
            <wp:extent cx="5731510" cy="824230"/>
            <wp:effectExtent l="0" t="0" r="254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4482D" w14:textId="77777777" w:rsidR="00B1478C" w:rsidRDefault="00B1478C" w:rsidP="00B1478C">
      <w:pPr>
        <w:spacing w:after="0"/>
        <w:rPr>
          <w:b/>
          <w:noProof/>
        </w:rPr>
      </w:pPr>
      <w:r>
        <w:rPr>
          <w:noProof/>
          <w:lang w:eastAsia="en-GB"/>
        </w:rPr>
        <w:drawing>
          <wp:inline distT="0" distB="0" distL="0" distR="0" wp14:anchorId="6D7F40F6" wp14:editId="45EC09A3">
            <wp:extent cx="5731510" cy="779780"/>
            <wp:effectExtent l="0" t="0" r="0" b="127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63" t="60675" r="-1163" b="6429"/>
                    <a:stretch/>
                  </pic:blipFill>
                  <pic:spPr bwMode="auto">
                    <a:xfrm>
                      <a:off x="0" y="0"/>
                      <a:ext cx="5731510" cy="77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1E20E" w14:textId="77777777" w:rsidR="00B1478C" w:rsidRDefault="00B1478C" w:rsidP="00B1478C">
      <w:pPr>
        <w:spacing w:after="0"/>
        <w:rPr>
          <w:b/>
          <w:noProof/>
        </w:rPr>
      </w:pPr>
      <w:r>
        <w:rPr>
          <w:noProof/>
          <w:lang w:eastAsia="en-GB"/>
        </w:rPr>
        <w:drawing>
          <wp:inline distT="0" distB="0" distL="0" distR="0" wp14:anchorId="0B3A9E31" wp14:editId="62D36776">
            <wp:extent cx="5731510" cy="727075"/>
            <wp:effectExtent l="0" t="0" r="254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A08BB" w14:textId="77777777" w:rsidR="00B1478C" w:rsidRDefault="00B1478C" w:rsidP="00B1478C">
      <w:pPr>
        <w:spacing w:after="0"/>
        <w:rPr>
          <w:b/>
          <w:noProof/>
        </w:rPr>
      </w:pPr>
      <w:r>
        <w:rPr>
          <w:noProof/>
          <w:lang w:eastAsia="en-GB"/>
        </w:rPr>
        <w:drawing>
          <wp:inline distT="0" distB="0" distL="0" distR="0" wp14:anchorId="6334F368" wp14:editId="016AB8F2">
            <wp:extent cx="5731510" cy="725805"/>
            <wp:effectExtent l="0" t="0" r="254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DB904" w14:textId="77777777" w:rsidR="00B1478C" w:rsidRDefault="00B1478C" w:rsidP="00B1478C">
      <w:pPr>
        <w:spacing w:after="0"/>
        <w:rPr>
          <w:b/>
          <w:noProof/>
        </w:rPr>
      </w:pPr>
      <w:r>
        <w:rPr>
          <w:noProof/>
          <w:lang w:eastAsia="en-GB"/>
        </w:rPr>
        <w:drawing>
          <wp:inline distT="0" distB="0" distL="0" distR="0" wp14:anchorId="7645DF6C" wp14:editId="71992553">
            <wp:extent cx="5731510" cy="730885"/>
            <wp:effectExtent l="0" t="0" r="254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F8213" w14:textId="77777777" w:rsidR="00B1478C" w:rsidRDefault="00B1478C" w:rsidP="00B1478C">
      <w:pPr>
        <w:spacing w:after="0"/>
        <w:rPr>
          <w:b/>
          <w:noProof/>
        </w:rPr>
      </w:pPr>
      <w:r>
        <w:rPr>
          <w:noProof/>
          <w:lang w:eastAsia="en-GB"/>
        </w:rPr>
        <w:drawing>
          <wp:inline distT="0" distB="0" distL="0" distR="0" wp14:anchorId="1B39C688" wp14:editId="1282201B">
            <wp:extent cx="5731510" cy="2630170"/>
            <wp:effectExtent l="0" t="0" r="254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E18DF" w14:textId="77777777" w:rsidR="00B1478C" w:rsidRDefault="00B1478C" w:rsidP="00B1478C">
      <w:pPr>
        <w:spacing w:after="0"/>
        <w:rPr>
          <w:b/>
          <w:noProof/>
        </w:rPr>
      </w:pPr>
    </w:p>
    <w:p w14:paraId="41AD1A86" w14:textId="77777777" w:rsidR="00B1478C" w:rsidRDefault="00B1478C" w:rsidP="00741DB2">
      <w:pPr>
        <w:pStyle w:val="Heading2"/>
        <w:jc w:val="center"/>
        <w:rPr>
          <w:noProof/>
        </w:rPr>
      </w:pPr>
      <w:r>
        <w:rPr>
          <w:noProof/>
        </w:rPr>
        <w:t>End of Background checks tab.</w:t>
      </w:r>
    </w:p>
    <w:p w14:paraId="28DF55BB" w14:textId="77777777" w:rsidR="00B1478C" w:rsidRDefault="00B1478C" w:rsidP="00741DB2">
      <w:pPr>
        <w:pStyle w:val="Heading2"/>
        <w:jc w:val="center"/>
        <w:rPr>
          <w:noProof/>
        </w:rPr>
      </w:pPr>
    </w:p>
    <w:p w14:paraId="4B0E4343" w14:textId="77777777" w:rsidR="00B1478C" w:rsidRDefault="00B1478C" w:rsidP="00741DB2">
      <w:pPr>
        <w:pStyle w:val="Heading2"/>
        <w:jc w:val="center"/>
        <w:rPr>
          <w:noProof/>
        </w:rPr>
      </w:pPr>
      <w:r>
        <w:rPr>
          <w:noProof/>
        </w:rPr>
        <w:t>Start of What are we worried about tab</w:t>
      </w:r>
    </w:p>
    <w:p w14:paraId="7D373DCC" w14:textId="77777777" w:rsidR="00B1478C" w:rsidRDefault="00B1478C" w:rsidP="00B1478C">
      <w:pPr>
        <w:spacing w:after="0"/>
        <w:rPr>
          <w:b/>
          <w:noProof/>
        </w:rPr>
      </w:pPr>
      <w:r>
        <w:rPr>
          <w:noProof/>
          <w:lang w:eastAsia="en-GB"/>
        </w:rPr>
        <w:drawing>
          <wp:inline distT="0" distB="0" distL="0" distR="0" wp14:anchorId="0E4A95A8" wp14:editId="5E5C1044">
            <wp:extent cx="5731510" cy="319405"/>
            <wp:effectExtent l="0" t="0" r="254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AC0DB" w14:textId="77777777" w:rsidR="00B1478C" w:rsidRDefault="00B1478C" w:rsidP="00B1478C">
      <w:pPr>
        <w:spacing w:after="0"/>
        <w:rPr>
          <w:b/>
          <w:noProof/>
        </w:rPr>
      </w:pPr>
      <w:r>
        <w:rPr>
          <w:noProof/>
          <w:lang w:eastAsia="en-GB"/>
        </w:rPr>
        <w:lastRenderedPageBreak/>
        <w:drawing>
          <wp:inline distT="0" distB="0" distL="0" distR="0" wp14:anchorId="0CE8F06D" wp14:editId="5F5C3267">
            <wp:extent cx="5731510" cy="239522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1601"/>
                    <a:stretch/>
                  </pic:blipFill>
                  <pic:spPr bwMode="auto">
                    <a:xfrm>
                      <a:off x="0" y="0"/>
                      <a:ext cx="5731510" cy="239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5743E" w14:textId="5E88AF35" w:rsidR="00B1478C" w:rsidRDefault="00B93002" w:rsidP="00B93002">
      <w:pPr>
        <w:rPr>
          <w:b/>
          <w:i/>
          <w:noProof/>
          <w:color w:val="FF0000"/>
          <w:sz w:val="14"/>
        </w:rPr>
      </w:pPr>
      <w:r w:rsidRPr="008D3025">
        <w:rPr>
          <w:b/>
          <w:i/>
          <w:noProof/>
          <w:color w:val="FF0000"/>
          <w:sz w:val="14"/>
        </w:rPr>
        <w:t xml:space="preserve">Shared </w:t>
      </w:r>
      <w:r>
        <w:rPr>
          <w:b/>
          <w:i/>
          <w:noProof/>
          <w:color w:val="FF0000"/>
          <w:sz w:val="14"/>
        </w:rPr>
        <w:t>most  forms</w:t>
      </w:r>
      <w:r w:rsidR="00B1478C">
        <w:rPr>
          <w:noProof/>
          <w:lang w:eastAsia="en-GB"/>
        </w:rPr>
        <w:drawing>
          <wp:inline distT="0" distB="0" distL="0" distR="0" wp14:anchorId="6F068B15" wp14:editId="69129385">
            <wp:extent cx="5731510" cy="2225040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92A77" w14:textId="57FFB5F9" w:rsidR="00B1478C" w:rsidRDefault="00B93002" w:rsidP="00B93002">
      <w:pPr>
        <w:rPr>
          <w:b/>
          <w:i/>
          <w:noProof/>
          <w:color w:val="FF0000"/>
          <w:sz w:val="14"/>
        </w:rPr>
      </w:pPr>
      <w:r w:rsidRPr="008D3025">
        <w:rPr>
          <w:b/>
          <w:i/>
          <w:noProof/>
          <w:color w:val="FF0000"/>
          <w:sz w:val="14"/>
        </w:rPr>
        <w:t xml:space="preserve">Shared </w:t>
      </w:r>
      <w:r>
        <w:rPr>
          <w:b/>
          <w:i/>
          <w:noProof/>
          <w:color w:val="FF0000"/>
          <w:sz w:val="14"/>
        </w:rPr>
        <w:t>most  forms</w:t>
      </w:r>
      <w:r w:rsidR="00B1478C">
        <w:rPr>
          <w:noProof/>
          <w:lang w:eastAsia="en-GB"/>
        </w:rPr>
        <w:drawing>
          <wp:inline distT="0" distB="0" distL="0" distR="0" wp14:anchorId="08B24EEE" wp14:editId="3B8AAC5F">
            <wp:extent cx="5731510" cy="1998345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BED6D" w14:textId="77777777" w:rsidR="00B93002" w:rsidRDefault="00B93002" w:rsidP="00B93002">
      <w:pPr>
        <w:rPr>
          <w:noProof/>
          <w:lang w:eastAsia="en-GB"/>
        </w:rPr>
      </w:pPr>
      <w:r w:rsidRPr="008D3025">
        <w:rPr>
          <w:b/>
          <w:i/>
          <w:noProof/>
          <w:color w:val="FF0000"/>
          <w:sz w:val="14"/>
        </w:rPr>
        <w:t xml:space="preserve">Shared </w:t>
      </w:r>
      <w:r>
        <w:rPr>
          <w:b/>
          <w:i/>
          <w:noProof/>
          <w:color w:val="FF0000"/>
          <w:sz w:val="14"/>
        </w:rPr>
        <w:t>most  forms</w:t>
      </w:r>
    </w:p>
    <w:p w14:paraId="297EFC85" w14:textId="77777777" w:rsidR="00B1478C" w:rsidRDefault="00B1478C" w:rsidP="00741DB2">
      <w:pPr>
        <w:pStyle w:val="Heading2"/>
        <w:jc w:val="center"/>
      </w:pPr>
      <w:r>
        <w:t>End of What we are worried about TAB</w:t>
      </w:r>
    </w:p>
    <w:p w14:paraId="07AA4C84" w14:textId="77777777" w:rsidR="00B1478C" w:rsidRDefault="00B1478C" w:rsidP="00741DB2">
      <w:pPr>
        <w:pStyle w:val="Heading2"/>
        <w:jc w:val="center"/>
      </w:pPr>
    </w:p>
    <w:p w14:paraId="4BC83388" w14:textId="77777777" w:rsidR="00B1478C" w:rsidRDefault="00B1478C" w:rsidP="00741DB2">
      <w:pPr>
        <w:pStyle w:val="Heading2"/>
        <w:jc w:val="center"/>
        <w:rPr>
          <w:noProof/>
        </w:rPr>
      </w:pPr>
      <w:r>
        <w:t>Start of What is working well TAB.</w:t>
      </w:r>
    </w:p>
    <w:p w14:paraId="5A6DD008" w14:textId="77777777" w:rsidR="00B1478C" w:rsidRDefault="00B1478C" w:rsidP="00B1478C">
      <w:pPr>
        <w:spacing w:after="0"/>
        <w:rPr>
          <w:b/>
          <w:noProof/>
        </w:rPr>
      </w:pPr>
      <w:r>
        <w:rPr>
          <w:noProof/>
          <w:lang w:eastAsia="en-GB"/>
        </w:rPr>
        <w:drawing>
          <wp:inline distT="0" distB="0" distL="0" distR="0" wp14:anchorId="14A340D9" wp14:editId="55FB8CE9">
            <wp:extent cx="5731510" cy="319405"/>
            <wp:effectExtent l="0" t="0" r="254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2A4C3" w14:textId="77777777" w:rsidR="00B1478C" w:rsidRDefault="00B1478C" w:rsidP="00B1478C">
      <w:pPr>
        <w:spacing w:after="0"/>
        <w:rPr>
          <w:b/>
          <w:noProof/>
        </w:rPr>
      </w:pPr>
      <w:r>
        <w:rPr>
          <w:noProof/>
          <w:lang w:eastAsia="en-GB"/>
        </w:rPr>
        <w:lastRenderedPageBreak/>
        <w:drawing>
          <wp:inline distT="0" distB="0" distL="0" distR="0" wp14:anchorId="2E59BCCF" wp14:editId="43AD15D5">
            <wp:extent cx="5731510" cy="781050"/>
            <wp:effectExtent l="0" t="0" r="254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59218"/>
                    <a:stretch/>
                  </pic:blipFill>
                  <pic:spPr bwMode="auto">
                    <a:xfrm>
                      <a:off x="0" y="0"/>
                      <a:ext cx="573151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7AF38" w14:textId="77777777" w:rsidR="00B1478C" w:rsidRDefault="00B1478C" w:rsidP="00B1478C">
      <w:pPr>
        <w:spacing w:after="0"/>
        <w:rPr>
          <w:b/>
          <w:noProof/>
        </w:rPr>
      </w:pPr>
      <w:r>
        <w:rPr>
          <w:noProof/>
          <w:lang w:eastAsia="en-GB"/>
        </w:rPr>
        <w:drawing>
          <wp:inline distT="0" distB="0" distL="0" distR="0" wp14:anchorId="622B74E7" wp14:editId="3830AAAB">
            <wp:extent cx="5731510" cy="1249680"/>
            <wp:effectExtent l="0" t="0" r="254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9CED6" w14:textId="77777777" w:rsidR="00B93002" w:rsidRDefault="00B93002" w:rsidP="00B93002">
      <w:pPr>
        <w:rPr>
          <w:noProof/>
          <w:lang w:eastAsia="en-GB"/>
        </w:rPr>
      </w:pPr>
      <w:r w:rsidRPr="008D3025">
        <w:rPr>
          <w:b/>
          <w:i/>
          <w:noProof/>
          <w:color w:val="FF0000"/>
          <w:sz w:val="14"/>
        </w:rPr>
        <w:t xml:space="preserve">Shared </w:t>
      </w:r>
      <w:r>
        <w:rPr>
          <w:b/>
          <w:i/>
          <w:noProof/>
          <w:color w:val="FF0000"/>
          <w:sz w:val="14"/>
        </w:rPr>
        <w:t>most  forms</w:t>
      </w:r>
    </w:p>
    <w:p w14:paraId="46D9E424" w14:textId="77777777" w:rsidR="00B1478C" w:rsidRDefault="00B1478C" w:rsidP="00B1478C">
      <w:pPr>
        <w:spacing w:after="0"/>
        <w:rPr>
          <w:b/>
          <w:noProof/>
        </w:rPr>
      </w:pPr>
      <w:r>
        <w:rPr>
          <w:noProof/>
          <w:lang w:eastAsia="en-GB"/>
        </w:rPr>
        <w:drawing>
          <wp:inline distT="0" distB="0" distL="0" distR="0" wp14:anchorId="3E10396A" wp14:editId="0F776270">
            <wp:extent cx="5731510" cy="177927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97468" w14:textId="77777777" w:rsidR="00B93002" w:rsidRDefault="00B93002" w:rsidP="00B93002">
      <w:pPr>
        <w:rPr>
          <w:noProof/>
          <w:lang w:eastAsia="en-GB"/>
        </w:rPr>
      </w:pPr>
      <w:r w:rsidRPr="008D3025">
        <w:rPr>
          <w:b/>
          <w:i/>
          <w:noProof/>
          <w:color w:val="FF0000"/>
          <w:sz w:val="14"/>
        </w:rPr>
        <w:t xml:space="preserve">Shared </w:t>
      </w:r>
      <w:r>
        <w:rPr>
          <w:b/>
          <w:i/>
          <w:noProof/>
          <w:color w:val="FF0000"/>
          <w:sz w:val="14"/>
        </w:rPr>
        <w:t>most  forms</w:t>
      </w:r>
    </w:p>
    <w:p w14:paraId="30120907" w14:textId="77777777" w:rsidR="00B1478C" w:rsidRDefault="00B1478C" w:rsidP="00B1478C">
      <w:pPr>
        <w:spacing w:after="0"/>
        <w:rPr>
          <w:b/>
          <w:noProof/>
        </w:rPr>
      </w:pPr>
      <w:r>
        <w:rPr>
          <w:noProof/>
          <w:lang w:eastAsia="en-GB"/>
        </w:rPr>
        <w:drawing>
          <wp:inline distT="0" distB="0" distL="0" distR="0" wp14:anchorId="72082EBD" wp14:editId="3EF5F083">
            <wp:extent cx="5731510" cy="192468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2BB90" w14:textId="77777777" w:rsidR="00B93002" w:rsidRDefault="00B93002" w:rsidP="00B93002">
      <w:pPr>
        <w:rPr>
          <w:noProof/>
          <w:lang w:eastAsia="en-GB"/>
        </w:rPr>
      </w:pPr>
      <w:r w:rsidRPr="008D3025">
        <w:rPr>
          <w:b/>
          <w:i/>
          <w:noProof/>
          <w:color w:val="FF0000"/>
          <w:sz w:val="14"/>
        </w:rPr>
        <w:t xml:space="preserve">Shared </w:t>
      </w:r>
      <w:r>
        <w:rPr>
          <w:b/>
          <w:i/>
          <w:noProof/>
          <w:color w:val="FF0000"/>
          <w:sz w:val="14"/>
        </w:rPr>
        <w:t>most  forms</w:t>
      </w:r>
    </w:p>
    <w:p w14:paraId="3EF1241D" w14:textId="77777777" w:rsidR="00B1478C" w:rsidRDefault="00B1478C" w:rsidP="00741DB2">
      <w:pPr>
        <w:pStyle w:val="Heading2"/>
        <w:jc w:val="center"/>
        <w:rPr>
          <w:noProof/>
        </w:rPr>
      </w:pPr>
      <w:r>
        <w:rPr>
          <w:noProof/>
        </w:rPr>
        <w:t>End of What is working well tab.</w:t>
      </w:r>
    </w:p>
    <w:p w14:paraId="44034CD1" w14:textId="77777777" w:rsidR="00B1478C" w:rsidRDefault="00B1478C" w:rsidP="00741DB2">
      <w:pPr>
        <w:pStyle w:val="Heading2"/>
        <w:jc w:val="center"/>
        <w:rPr>
          <w:noProof/>
        </w:rPr>
      </w:pPr>
    </w:p>
    <w:p w14:paraId="4DA6D76D" w14:textId="77777777" w:rsidR="00B1478C" w:rsidRDefault="00B1478C" w:rsidP="00741DB2">
      <w:pPr>
        <w:pStyle w:val="Heading2"/>
        <w:jc w:val="center"/>
        <w:rPr>
          <w:noProof/>
        </w:rPr>
      </w:pPr>
      <w:r>
        <w:rPr>
          <w:noProof/>
        </w:rPr>
        <w:t>Start of next steps tab</w:t>
      </w:r>
    </w:p>
    <w:p w14:paraId="2B462165" w14:textId="77777777" w:rsidR="00B1478C" w:rsidRDefault="00B1478C" w:rsidP="00B1478C">
      <w:pPr>
        <w:spacing w:after="0"/>
        <w:jc w:val="center"/>
        <w:rPr>
          <w:b/>
        </w:rPr>
      </w:pPr>
    </w:p>
    <w:p w14:paraId="3C7BF76F" w14:textId="77777777" w:rsidR="00B1478C" w:rsidRDefault="00B1478C" w:rsidP="00B1478C">
      <w:pPr>
        <w:spacing w:after="0"/>
        <w:jc w:val="center"/>
        <w:rPr>
          <w:b/>
        </w:rPr>
      </w:pPr>
    </w:p>
    <w:p w14:paraId="7AD02BB2" w14:textId="1287BA44" w:rsidR="00B1478C" w:rsidRDefault="00B1478C" w:rsidP="00B1478C">
      <w:pPr>
        <w:spacing w:after="0"/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7C018E74" wp14:editId="60EFB396">
            <wp:extent cx="5731510" cy="319405"/>
            <wp:effectExtent l="0" t="0" r="2540" b="444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94BB8" w14:textId="7418EE9B" w:rsidR="00B1478C" w:rsidRDefault="00E94CFF" w:rsidP="00B1478C">
      <w:pPr>
        <w:spacing w:after="0"/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7B86942F" wp14:editId="6C46B721">
            <wp:extent cx="5731510" cy="30353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5AE8F" w14:textId="6D7AB9FE" w:rsidR="00076F71" w:rsidRDefault="00E94CFF" w:rsidP="001B0854">
      <w:pPr>
        <w:spacing w:after="0"/>
        <w:rPr>
          <w:b/>
          <w:noProof/>
          <w:color w:val="FF0000"/>
        </w:rPr>
      </w:pPr>
      <w:r>
        <w:rPr>
          <w:noProof/>
          <w:lang w:eastAsia="en-GB"/>
        </w:rPr>
        <w:drawing>
          <wp:inline distT="0" distB="0" distL="0" distR="0" wp14:anchorId="183E35E5" wp14:editId="75FC70D3">
            <wp:extent cx="5731510" cy="43497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3DE52" w14:textId="2914347A" w:rsidR="00076F71" w:rsidRDefault="00E94CFF" w:rsidP="001B0854">
      <w:pPr>
        <w:spacing w:after="0"/>
        <w:rPr>
          <w:b/>
          <w:noProof/>
          <w:color w:val="FF0000"/>
        </w:rPr>
      </w:pPr>
      <w:r>
        <w:rPr>
          <w:noProof/>
          <w:lang w:eastAsia="en-GB"/>
        </w:rPr>
        <w:lastRenderedPageBreak/>
        <w:drawing>
          <wp:inline distT="0" distB="0" distL="0" distR="0" wp14:anchorId="612804B8" wp14:editId="0795F3C6">
            <wp:extent cx="5731510" cy="741680"/>
            <wp:effectExtent l="0" t="0" r="254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198E8" w14:textId="6B5F0567" w:rsidR="00FE4D39" w:rsidRDefault="00FE4D39" w:rsidP="001B0854">
      <w:pPr>
        <w:spacing w:after="0"/>
        <w:rPr>
          <w:b/>
          <w:noProof/>
          <w:color w:val="FF0000"/>
        </w:rPr>
      </w:pPr>
    </w:p>
    <w:p w14:paraId="42325E56" w14:textId="57EE7037" w:rsidR="00B93002" w:rsidRPr="00B177DB" w:rsidRDefault="00B93002" w:rsidP="001B0854">
      <w:pPr>
        <w:spacing w:after="0"/>
        <w:rPr>
          <w:b/>
          <w:noProof/>
          <w:color w:val="FF000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07FC1C" wp14:editId="715518EF">
                <wp:simplePos x="0" y="0"/>
                <wp:positionH relativeFrom="column">
                  <wp:posOffset>5076825</wp:posOffset>
                </wp:positionH>
                <wp:positionV relativeFrom="paragraph">
                  <wp:posOffset>140579</wp:posOffset>
                </wp:positionV>
                <wp:extent cx="981075" cy="1552575"/>
                <wp:effectExtent l="0" t="0" r="28575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CAD5E" w14:textId="518B233E" w:rsidR="002210B2" w:rsidRDefault="002210B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D3F416" wp14:editId="1B47E5C8">
                                  <wp:extent cx="800100" cy="1390649"/>
                                  <wp:effectExtent l="0" t="0" r="0" b="635"/>
                                  <wp:docPr id="259" name="Picture 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6"/>
                                          <a:srcRect l="6358" t="51472" r="89505" b="314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513" cy="1396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07FC1C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399.75pt;margin-top:11.05pt;width:77.25pt;height:122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" fillcolor="white [3201]" strokeweight=".5pt">
                <v:textbox>
                  <w:txbxContent>
                    <w:p w14:paraId="506CAD5E" w14:textId="518B233E" w:rsidR="002210B2" w:rsidRDefault="002210B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D3F416" wp14:editId="1B47E5C8">
                            <wp:extent cx="800100" cy="1390649"/>
                            <wp:effectExtent l="0" t="0" r="0" b="635"/>
                            <wp:docPr id="259" name="Picture 2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8"/>
                                    <a:srcRect l="6358" t="51472" r="89505" b="314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03513" cy="13965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CEC910" w14:textId="20F7A7D6" w:rsidR="00076F71" w:rsidRDefault="00E94CFF" w:rsidP="001B0854">
      <w:pPr>
        <w:spacing w:after="0"/>
        <w:rPr>
          <w:b/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BA985B" wp14:editId="108762BA">
                <wp:simplePos x="0" y="0"/>
                <wp:positionH relativeFrom="column">
                  <wp:posOffset>1209675</wp:posOffset>
                </wp:positionH>
                <wp:positionV relativeFrom="paragraph">
                  <wp:posOffset>358775</wp:posOffset>
                </wp:positionV>
                <wp:extent cx="3867150" cy="45719"/>
                <wp:effectExtent l="0" t="38100" r="38100" b="8826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71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2D1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95.25pt;margin-top:28.25pt;width:304.5pt;height: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" strokecolor="#4579b8 [3044]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CA3E2A8" wp14:editId="09F7CCBC">
            <wp:extent cx="5731510" cy="50355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A6B0E" w14:textId="77777777" w:rsidR="00B93002" w:rsidRDefault="00B93002" w:rsidP="00B93002">
      <w:pPr>
        <w:rPr>
          <w:noProof/>
          <w:lang w:eastAsia="en-GB"/>
        </w:rPr>
      </w:pPr>
      <w:r w:rsidRPr="008D3025">
        <w:rPr>
          <w:b/>
          <w:i/>
          <w:noProof/>
          <w:color w:val="FF0000"/>
          <w:sz w:val="14"/>
        </w:rPr>
        <w:t xml:space="preserve">Shared </w:t>
      </w:r>
      <w:r>
        <w:rPr>
          <w:b/>
          <w:i/>
          <w:noProof/>
          <w:color w:val="FF0000"/>
          <w:sz w:val="14"/>
        </w:rPr>
        <w:t>most  forms</w:t>
      </w:r>
    </w:p>
    <w:p w14:paraId="6A1B64B2" w14:textId="26C073D4" w:rsidR="00E7630E" w:rsidRDefault="00E7630E" w:rsidP="001B0854">
      <w:pPr>
        <w:spacing w:after="0"/>
        <w:rPr>
          <w:b/>
          <w:noProof/>
        </w:rPr>
      </w:pPr>
    </w:p>
    <w:p w14:paraId="37F2EA8A" w14:textId="65BE1B76" w:rsidR="00E7630E" w:rsidRDefault="00E7630E" w:rsidP="001B0854">
      <w:pPr>
        <w:spacing w:after="0"/>
        <w:rPr>
          <w:b/>
          <w:noProof/>
        </w:rPr>
      </w:pPr>
    </w:p>
    <w:p w14:paraId="6266A451" w14:textId="7F624C8E" w:rsidR="002210B2" w:rsidRDefault="002210B2" w:rsidP="001B0854">
      <w:pPr>
        <w:spacing w:after="0"/>
        <w:rPr>
          <w:b/>
          <w:noProof/>
        </w:rPr>
      </w:pPr>
    </w:p>
    <w:p w14:paraId="1B309E80" w14:textId="5AC72B61" w:rsidR="002210B2" w:rsidRDefault="002210B2" w:rsidP="001B0854">
      <w:pPr>
        <w:spacing w:after="0"/>
        <w:rPr>
          <w:b/>
          <w:noProof/>
        </w:rPr>
      </w:pPr>
    </w:p>
    <w:p w14:paraId="5849E35C" w14:textId="7F1B0844" w:rsidR="002210B2" w:rsidRDefault="00E94CFF" w:rsidP="001B0854">
      <w:pPr>
        <w:spacing w:after="0"/>
        <w:rPr>
          <w:b/>
          <w:noProof/>
        </w:rPr>
      </w:pPr>
      <w:r>
        <w:rPr>
          <w:noProof/>
          <w:lang w:eastAsia="en-GB"/>
        </w:rPr>
        <w:drawing>
          <wp:inline distT="0" distB="0" distL="0" distR="0" wp14:anchorId="4B190679" wp14:editId="7E94579B">
            <wp:extent cx="5731510" cy="340995"/>
            <wp:effectExtent l="0" t="0" r="254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41C36" w14:textId="77777777" w:rsidR="002210B2" w:rsidRDefault="002210B2" w:rsidP="001B0854">
      <w:pPr>
        <w:spacing w:after="0"/>
        <w:rPr>
          <w:b/>
          <w:noProof/>
        </w:rPr>
      </w:pPr>
    </w:p>
    <w:p w14:paraId="48EEDDC3" w14:textId="655A6E11" w:rsidR="00E41E99" w:rsidRDefault="00E94CFF" w:rsidP="001B0854">
      <w:pPr>
        <w:spacing w:after="0"/>
        <w:rPr>
          <w:b/>
          <w:noProof/>
        </w:rPr>
      </w:pPr>
      <w:r>
        <w:rPr>
          <w:noProof/>
          <w:lang w:eastAsia="en-GB"/>
        </w:rPr>
        <w:drawing>
          <wp:inline distT="0" distB="0" distL="0" distR="0" wp14:anchorId="593D7A22" wp14:editId="76843C4C">
            <wp:extent cx="5731510" cy="48387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54DE7" w14:textId="66463188" w:rsidR="00F5341C" w:rsidRDefault="00E94CFF" w:rsidP="001B0854">
      <w:pPr>
        <w:spacing w:after="0"/>
        <w:rPr>
          <w:b/>
          <w:noProof/>
        </w:rPr>
      </w:pPr>
      <w:r>
        <w:rPr>
          <w:noProof/>
          <w:lang w:eastAsia="en-GB"/>
        </w:rPr>
        <w:drawing>
          <wp:inline distT="0" distB="0" distL="0" distR="0" wp14:anchorId="2DE70EB1" wp14:editId="57ABBCDD">
            <wp:extent cx="5731510" cy="231140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9D705" w14:textId="77777777" w:rsidR="00B93002" w:rsidRDefault="00B93002" w:rsidP="00B93002">
      <w:pPr>
        <w:rPr>
          <w:noProof/>
          <w:lang w:eastAsia="en-GB"/>
        </w:rPr>
      </w:pPr>
      <w:r w:rsidRPr="008D3025">
        <w:rPr>
          <w:b/>
          <w:i/>
          <w:noProof/>
          <w:color w:val="FF0000"/>
          <w:sz w:val="14"/>
        </w:rPr>
        <w:t xml:space="preserve">Shared </w:t>
      </w:r>
      <w:r>
        <w:rPr>
          <w:b/>
          <w:i/>
          <w:noProof/>
          <w:color w:val="FF0000"/>
          <w:sz w:val="14"/>
        </w:rPr>
        <w:t>most  forms</w:t>
      </w:r>
    </w:p>
    <w:p w14:paraId="2450D2D9" w14:textId="54EBF50A" w:rsidR="00B57EC4" w:rsidRDefault="00E94CFF" w:rsidP="001B0854">
      <w:pPr>
        <w:spacing w:after="0"/>
        <w:rPr>
          <w:b/>
          <w:noProof/>
        </w:rPr>
      </w:pPr>
      <w:r>
        <w:rPr>
          <w:noProof/>
          <w:lang w:eastAsia="en-GB"/>
        </w:rPr>
        <w:drawing>
          <wp:inline distT="0" distB="0" distL="0" distR="0" wp14:anchorId="7B2457E2" wp14:editId="3C4C7A21">
            <wp:extent cx="5730500" cy="3238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17724" b="70852"/>
                    <a:stretch/>
                  </pic:blipFill>
                  <pic:spPr bwMode="auto">
                    <a:xfrm>
                      <a:off x="0" y="0"/>
                      <a:ext cx="5731510" cy="323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5700B" w14:textId="2452FB92" w:rsidR="002210B2" w:rsidRDefault="002210B2" w:rsidP="001B0854">
      <w:pPr>
        <w:spacing w:after="0"/>
        <w:rPr>
          <w:b/>
          <w:noProof/>
        </w:rPr>
      </w:pPr>
    </w:p>
    <w:p w14:paraId="24881C9A" w14:textId="7C1AB9F9" w:rsidR="00B93002" w:rsidRDefault="00E94CFF" w:rsidP="001B0854">
      <w:pPr>
        <w:spacing w:after="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B4B0388" wp14:editId="5B8D6247">
            <wp:extent cx="5731510" cy="156972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6D7AB" w14:textId="77777777" w:rsidR="00B93002" w:rsidRDefault="00B93002" w:rsidP="00B93002">
      <w:pPr>
        <w:rPr>
          <w:b/>
          <w:i/>
          <w:noProof/>
          <w:color w:val="FF0000"/>
          <w:sz w:val="14"/>
        </w:rPr>
      </w:pPr>
      <w:r w:rsidRPr="008D3025">
        <w:rPr>
          <w:b/>
          <w:i/>
          <w:noProof/>
          <w:color w:val="FF0000"/>
          <w:sz w:val="14"/>
        </w:rPr>
        <w:t xml:space="preserve">Shared </w:t>
      </w:r>
      <w:r>
        <w:rPr>
          <w:b/>
          <w:i/>
          <w:noProof/>
          <w:color w:val="FF0000"/>
          <w:sz w:val="14"/>
        </w:rPr>
        <w:t>most  forms</w:t>
      </w:r>
    </w:p>
    <w:p w14:paraId="43B934CB" w14:textId="5978B7CA" w:rsidR="00F601C0" w:rsidRDefault="00F601C0" w:rsidP="00B93002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72FA790" wp14:editId="7CB3E610">
            <wp:extent cx="5731510" cy="49657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DDCDD" w14:textId="29C645FF" w:rsidR="00F601C0" w:rsidRDefault="00F601C0" w:rsidP="00B93002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678089A" wp14:editId="31886ACB">
            <wp:extent cx="5731510" cy="139763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DF599" w14:textId="504868D8" w:rsidR="00E7630E" w:rsidRDefault="00E94CFF" w:rsidP="001B0854">
      <w:pPr>
        <w:spacing w:after="0"/>
        <w:rPr>
          <w:b/>
          <w:noProof/>
        </w:rPr>
      </w:pPr>
      <w:r>
        <w:rPr>
          <w:noProof/>
          <w:lang w:eastAsia="en-GB"/>
        </w:rPr>
        <w:drawing>
          <wp:inline distT="0" distB="0" distL="0" distR="0" wp14:anchorId="04EAF885" wp14:editId="52CB4FF1">
            <wp:extent cx="5731510" cy="1991263"/>
            <wp:effectExtent l="0" t="0" r="254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36289"/>
                    <a:stretch/>
                  </pic:blipFill>
                  <pic:spPr bwMode="auto">
                    <a:xfrm>
                      <a:off x="0" y="0"/>
                      <a:ext cx="5731510" cy="1991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3BB28" w14:textId="3AB7A2A7" w:rsidR="00E7630E" w:rsidRDefault="00FB79F1" w:rsidP="001B0854">
      <w:pPr>
        <w:spacing w:after="0"/>
        <w:rPr>
          <w:b/>
          <w:noProof/>
        </w:rPr>
      </w:pPr>
      <w:r>
        <w:rPr>
          <w:b/>
          <w:noProof/>
        </w:rPr>
        <w:t xml:space="preserve">See </w:t>
      </w:r>
      <w:r w:rsidR="00F601C0">
        <w:rPr>
          <w:b/>
          <w:noProof/>
        </w:rPr>
        <w:t>–</w:t>
      </w:r>
      <w:r>
        <w:rPr>
          <w:b/>
          <w:noProof/>
        </w:rPr>
        <w:t xml:space="preserve"> Triggers</w:t>
      </w:r>
      <w:r w:rsidR="00F601C0">
        <w:rPr>
          <w:b/>
          <w:noProof/>
        </w:rPr>
        <w:t xml:space="preserve"> below</w:t>
      </w:r>
    </w:p>
    <w:p w14:paraId="53426E7E" w14:textId="77777777" w:rsidR="00E41E99" w:rsidRDefault="00E41E99" w:rsidP="001B0854">
      <w:pPr>
        <w:spacing w:after="0"/>
        <w:rPr>
          <w:b/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C65F24" wp14:editId="683CC237">
                <wp:simplePos x="0" y="0"/>
                <wp:positionH relativeFrom="column">
                  <wp:posOffset>3495675</wp:posOffset>
                </wp:positionH>
                <wp:positionV relativeFrom="paragraph">
                  <wp:posOffset>1065530</wp:posOffset>
                </wp:positionV>
                <wp:extent cx="2657475" cy="781050"/>
                <wp:effectExtent l="0" t="0" r="2857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B6CB5" w14:textId="77777777" w:rsidR="00E41E99" w:rsidRDefault="00E41E9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D1E1E7" wp14:editId="4FD434C2">
                                  <wp:extent cx="2341364" cy="657225"/>
                                  <wp:effectExtent l="0" t="0" r="1905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8"/>
                                          <a:srcRect l="25094" t="39217" r="37015" b="466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4435" cy="658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31612" id="Text Box 32" o:spid="_x0000_s1029" type="#_x0000_t202" style="position:absolute;margin-left:275.25pt;margin-top:83.9pt;width:209.25pt;height:6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" fillcolor="white [3201]" strokeweight=".5pt">
                <v:textbox>
                  <w:txbxContent>
                    <w:p w:rsidR="00E41E99" w:rsidRDefault="00E41E9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1D9A5D" wp14:editId="0CC27EB3">
                            <wp:extent cx="2341364" cy="657225"/>
                            <wp:effectExtent l="0" t="0" r="1905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9"/>
                                    <a:srcRect l="25094" t="39217" r="37015" b="466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44435" cy="6580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DF3A586" wp14:editId="0721F4F4">
            <wp:extent cx="5731510" cy="1157605"/>
            <wp:effectExtent l="0" t="0" r="254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5C937" w14:textId="77777777" w:rsidR="00E41E99" w:rsidRDefault="00E41E99" w:rsidP="001B0854">
      <w:pPr>
        <w:spacing w:after="0"/>
        <w:rPr>
          <w:b/>
          <w:noProof/>
        </w:rPr>
      </w:pPr>
    </w:p>
    <w:p w14:paraId="2B551CF9" w14:textId="78515BE4" w:rsidR="00A563F3" w:rsidRDefault="00A563F3" w:rsidP="001B0854">
      <w:pPr>
        <w:spacing w:after="0"/>
        <w:rPr>
          <w:b/>
          <w:noProof/>
        </w:rPr>
      </w:pPr>
    </w:p>
    <w:p w14:paraId="044049DB" w14:textId="77777777" w:rsidR="00A563F3" w:rsidRPr="00A563F3" w:rsidRDefault="00A563F3" w:rsidP="00A563F3"/>
    <w:p w14:paraId="7FDC0B21" w14:textId="77777777" w:rsidR="00A563F3" w:rsidRPr="00A563F3" w:rsidRDefault="00A563F3" w:rsidP="00A563F3"/>
    <w:p w14:paraId="2471D8B1" w14:textId="77777777" w:rsidR="00A563F3" w:rsidRPr="00A563F3" w:rsidRDefault="00A563F3" w:rsidP="00A563F3"/>
    <w:p w14:paraId="1FC5EDEB" w14:textId="77777777" w:rsidR="00A563F3" w:rsidRPr="00A563F3" w:rsidRDefault="00A563F3" w:rsidP="00A563F3"/>
    <w:p w14:paraId="02BC1371" w14:textId="77777777" w:rsidR="00A563F3" w:rsidRPr="00A563F3" w:rsidRDefault="00A563F3" w:rsidP="00A563F3"/>
    <w:p w14:paraId="063B81E3" w14:textId="77777777" w:rsidR="00A563F3" w:rsidRPr="00A563F3" w:rsidRDefault="00A563F3" w:rsidP="00A563F3"/>
    <w:p w14:paraId="7C5F5633" w14:textId="77777777" w:rsidR="00A563F3" w:rsidRPr="00A563F3" w:rsidRDefault="00A563F3" w:rsidP="00A563F3"/>
    <w:p w14:paraId="36E2BFE4" w14:textId="77777777" w:rsidR="00A563F3" w:rsidRPr="00A563F3" w:rsidRDefault="00A563F3" w:rsidP="00A563F3"/>
    <w:p w14:paraId="643F2D37" w14:textId="33E84BCB" w:rsidR="00A563F3" w:rsidRDefault="00A563F3" w:rsidP="00A563F3"/>
    <w:p w14:paraId="71B08CE6" w14:textId="77777777" w:rsidR="00E41E99" w:rsidRPr="00A563F3" w:rsidRDefault="00E41E99" w:rsidP="00A563F3"/>
    <w:p w14:paraId="4D097C2F" w14:textId="56A6E39F" w:rsidR="00FB79F1" w:rsidRDefault="00E41E99" w:rsidP="001B0854">
      <w:pPr>
        <w:spacing w:after="0"/>
        <w:rPr>
          <w:b/>
          <w:noProof/>
        </w:rPr>
      </w:pPr>
      <w:r>
        <w:rPr>
          <w:noProof/>
          <w:lang w:eastAsia="en-GB"/>
        </w:rPr>
        <w:drawing>
          <wp:inline distT="0" distB="0" distL="0" distR="0" wp14:anchorId="3CBEDE14" wp14:editId="5B773DA0">
            <wp:extent cx="5731510" cy="4298950"/>
            <wp:effectExtent l="0" t="0" r="254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40E6D" w14:textId="5192BDEB" w:rsidR="00FB79F1" w:rsidRPr="00FB79F1" w:rsidRDefault="00FB79F1" w:rsidP="00FB79F1">
      <w:pPr>
        <w:spacing w:after="0"/>
        <w:rPr>
          <w:b/>
        </w:rPr>
      </w:pPr>
      <w:r w:rsidRPr="00FB79F1">
        <w:rPr>
          <w:b/>
        </w:rPr>
        <w:t>Triggers</w:t>
      </w:r>
    </w:p>
    <w:p w14:paraId="4F38F1F3" w14:textId="1C2FD48D" w:rsidR="00FB79F1" w:rsidRDefault="00FB79F1" w:rsidP="00FB79F1">
      <w:pPr>
        <w:spacing w:after="0"/>
        <w:rPr>
          <w:noProof/>
          <w:sz w:val="20"/>
        </w:rPr>
      </w:pPr>
      <w:r w:rsidRPr="00FB79F1">
        <w:rPr>
          <w:noProof/>
          <w:sz w:val="20"/>
        </w:rPr>
        <w:t xml:space="preserve"> q4.1.2  YES - Opens B3 Managing allegations of abuse form.</w:t>
      </w:r>
    </w:p>
    <w:p w14:paraId="1BA03B09" w14:textId="4E661DA8" w:rsidR="00FB79F1" w:rsidRDefault="00FB79F1" w:rsidP="00FB79F1">
      <w:pPr>
        <w:spacing w:after="0"/>
        <w:rPr>
          <w:noProof/>
          <w:sz w:val="20"/>
        </w:rPr>
      </w:pPr>
      <w:r>
        <w:rPr>
          <w:noProof/>
          <w:sz w:val="20"/>
        </w:rPr>
        <w:t>17.1.2 Name  SW Activity – to complete Convening request form</w:t>
      </w:r>
    </w:p>
    <w:p w14:paraId="3E8C8C6D" w14:textId="6556E4C1" w:rsidR="00FB79F1" w:rsidRDefault="00FB79F1" w:rsidP="00FB79F1">
      <w:pPr>
        <w:spacing w:after="0"/>
        <w:rPr>
          <w:noProof/>
          <w:sz w:val="20"/>
        </w:rPr>
      </w:pPr>
      <w:r>
        <w:rPr>
          <w:noProof/>
          <w:sz w:val="20"/>
        </w:rPr>
        <w:t>18.1.1 Name – Manager authorisation activity</w:t>
      </w:r>
    </w:p>
    <w:p w14:paraId="38FC9ED5" w14:textId="77777777" w:rsidR="00FB79F1" w:rsidRPr="00FB79F1" w:rsidRDefault="00FB79F1" w:rsidP="00FB79F1">
      <w:pPr>
        <w:spacing w:after="0"/>
        <w:rPr>
          <w:noProof/>
          <w:sz w:val="20"/>
        </w:rPr>
      </w:pPr>
    </w:p>
    <w:p w14:paraId="51381DC8" w14:textId="2A3809F9" w:rsidR="00E41E99" w:rsidRPr="00FB79F1" w:rsidRDefault="00E41E99" w:rsidP="00FB79F1">
      <w:pPr>
        <w:tabs>
          <w:tab w:val="left" w:pos="2298"/>
        </w:tabs>
      </w:pPr>
    </w:p>
    <w:sectPr w:rsidR="00E41E99" w:rsidRPr="00FB79F1" w:rsidSect="00DC55A6">
      <w:headerReference w:type="default" r:id="rId52"/>
      <w:footerReference w:type="default" r:id="rId53"/>
      <w:pgSz w:w="11906" w:h="16838"/>
      <w:pgMar w:top="1201" w:right="1440" w:bottom="709" w:left="1440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B08E23" w14:textId="77777777" w:rsidR="00582C13" w:rsidRDefault="00582C13" w:rsidP="00453E93">
      <w:pPr>
        <w:spacing w:after="0" w:line="240" w:lineRule="auto"/>
      </w:pPr>
      <w:r>
        <w:separator/>
      </w:r>
    </w:p>
  </w:endnote>
  <w:endnote w:type="continuationSeparator" w:id="0">
    <w:p w14:paraId="1E35BE44" w14:textId="77777777" w:rsidR="00582C13" w:rsidRDefault="00582C13" w:rsidP="00453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3"/>
      <w:gridCol w:w="8123"/>
    </w:tblGrid>
    <w:tr w:rsidR="00DC55A6" w:rsidRPr="002E0AB1" w14:paraId="548AC947" w14:textId="77777777" w:rsidTr="00E42D35">
      <w:tc>
        <w:tcPr>
          <w:tcW w:w="500" w:type="pct"/>
          <w:tcBorders>
            <w:top w:val="single" w:sz="4" w:space="0" w:color="943634"/>
          </w:tcBorders>
          <w:shd w:val="clear" w:color="auto" w:fill="943634"/>
        </w:tcPr>
        <w:p w14:paraId="7B00D1EF" w14:textId="77777777" w:rsidR="00DC55A6" w:rsidRPr="002E0AB1" w:rsidRDefault="00DC55A6" w:rsidP="00DC55A6">
          <w:pPr>
            <w:tabs>
              <w:tab w:val="center" w:pos="4680"/>
              <w:tab w:val="right" w:pos="9360"/>
            </w:tabs>
            <w:jc w:val="right"/>
            <w:rPr>
              <w:b/>
              <w:color w:val="FFFFFF"/>
            </w:rPr>
          </w:pPr>
          <w:r w:rsidRPr="002E0AB1">
            <w:rPr>
              <w:noProof/>
              <w:color w:val="FFFFFF"/>
            </w:rPr>
            <w:fldChar w:fldCharType="begin"/>
          </w:r>
          <w:r w:rsidRPr="002E0AB1">
            <w:rPr>
              <w:noProof/>
              <w:color w:val="FFFFFF"/>
            </w:rPr>
            <w:instrText xml:space="preserve"> PAGE   \* MERGEFORMAT </w:instrText>
          </w:r>
          <w:r w:rsidRPr="002E0AB1">
            <w:rPr>
              <w:noProof/>
              <w:color w:val="FFFFFF"/>
            </w:rPr>
            <w:fldChar w:fldCharType="separate"/>
          </w:r>
          <w:r w:rsidR="00E2176B">
            <w:rPr>
              <w:noProof/>
              <w:color w:val="FFFFFF"/>
            </w:rPr>
            <w:t>2</w:t>
          </w:r>
          <w:r w:rsidRPr="002E0AB1">
            <w:rPr>
              <w:noProof/>
              <w:color w:val="FFFFFF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14:paraId="6982A898" w14:textId="3CFA39A3" w:rsidR="00DC55A6" w:rsidRPr="002E0AB1" w:rsidRDefault="00DC55A6" w:rsidP="00DC55A6">
          <w:pPr>
            <w:tabs>
              <w:tab w:val="center" w:pos="4680"/>
              <w:tab w:val="right" w:pos="9360"/>
            </w:tabs>
          </w:pPr>
          <w:r w:rsidRPr="002E0AB1">
            <w:rPr>
              <w:noProof/>
            </w:rPr>
            <w:fldChar w:fldCharType="begin"/>
          </w:r>
          <w:r w:rsidRPr="002E0AB1">
            <w:rPr>
              <w:noProof/>
            </w:rPr>
            <w:instrText xml:space="preserve"> FILENAME  \* Caps  \* MERGEFORMAT </w:instrText>
          </w:r>
          <w:r w:rsidRPr="002E0AB1">
            <w:rPr>
              <w:noProof/>
            </w:rPr>
            <w:fldChar w:fldCharType="separate"/>
          </w:r>
          <w:r w:rsidR="00B87515">
            <w:rPr>
              <w:noProof/>
            </w:rPr>
            <w:t>Careassess CP Outcome Of S47 Enquiry SOS Final</w:t>
          </w:r>
          <w:r w:rsidRPr="002E0AB1">
            <w:rPr>
              <w:noProof/>
            </w:rPr>
            <w:fldChar w:fldCharType="end"/>
          </w:r>
          <w:r w:rsidRPr="002E0AB1">
            <w:t xml:space="preserve"> |  Jain Kidsley |</w:t>
          </w:r>
          <w:r>
            <w:t>24/01/2019</w:t>
          </w:r>
        </w:p>
      </w:tc>
    </w:tr>
  </w:tbl>
  <w:p w14:paraId="52B7CB68" w14:textId="77777777" w:rsidR="005502A2" w:rsidRDefault="005502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C794BE" w14:textId="77777777" w:rsidR="00582C13" w:rsidRDefault="00582C13" w:rsidP="00453E93">
      <w:pPr>
        <w:spacing w:after="0" w:line="240" w:lineRule="auto"/>
      </w:pPr>
      <w:r>
        <w:separator/>
      </w:r>
    </w:p>
  </w:footnote>
  <w:footnote w:type="continuationSeparator" w:id="0">
    <w:p w14:paraId="178FF439" w14:textId="77777777" w:rsidR="00582C13" w:rsidRDefault="00582C13" w:rsidP="00453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65907" w14:textId="0813D308" w:rsidR="005502A2" w:rsidRPr="00DC55A6" w:rsidRDefault="00E43EE4" w:rsidP="00453E93">
    <w:pPr>
      <w:pStyle w:val="Header"/>
      <w:pBdr>
        <w:bottom w:val="thickThinSmallGap" w:sz="24" w:space="1" w:color="622423"/>
      </w:pBdr>
      <w:rPr>
        <w:rFonts w:ascii="Calibri Light" w:hAnsi="Calibri Light"/>
        <w:sz w:val="32"/>
        <w:szCs w:val="24"/>
      </w:rPr>
    </w:pPr>
    <w:r w:rsidRPr="00DC55A6">
      <w:rPr>
        <w:rFonts w:ascii="Calibri Light" w:eastAsia="Times New Roman" w:hAnsi="Calibri Light"/>
        <w:sz w:val="32"/>
        <w:szCs w:val="24"/>
      </w:rPr>
      <w:t xml:space="preserve">CP </w:t>
    </w:r>
    <w:r w:rsidR="00E41E99" w:rsidRPr="00DC55A6">
      <w:rPr>
        <w:rFonts w:ascii="Calibri Light" w:eastAsia="Times New Roman" w:hAnsi="Calibri Light"/>
        <w:sz w:val="32"/>
        <w:szCs w:val="24"/>
      </w:rPr>
      <w:t xml:space="preserve">Outcome of S47 enquiry </w:t>
    </w:r>
    <w:r w:rsidR="00544C5F" w:rsidRPr="00DC55A6">
      <w:rPr>
        <w:rFonts w:ascii="Calibri Light" w:eastAsia="Times New Roman" w:hAnsi="Calibri Light"/>
        <w:sz w:val="32"/>
        <w:szCs w:val="24"/>
      </w:rPr>
      <w:t xml:space="preserve">SOS  </w:t>
    </w:r>
    <w:r w:rsidR="00DC55A6">
      <w:rPr>
        <w:rFonts w:ascii="Calibri Light" w:eastAsia="Times New Roman" w:hAnsi="Calibri Light"/>
        <w:sz w:val="32"/>
        <w:szCs w:val="24"/>
      </w:rPr>
      <w:t>Final</w:t>
    </w:r>
    <w:r w:rsidR="00FE3172" w:rsidRPr="00DC55A6">
      <w:rPr>
        <w:rFonts w:ascii="Calibri Light" w:eastAsia="Times New Roman" w:hAnsi="Calibri Light"/>
        <w:sz w:val="32"/>
        <w:szCs w:val="24"/>
      </w:rPr>
      <w:t xml:space="preserve"> </w:t>
    </w:r>
    <w:r w:rsidR="00B1478C" w:rsidRPr="00DC55A6">
      <w:rPr>
        <w:rFonts w:ascii="Calibri Light" w:eastAsia="Times New Roman" w:hAnsi="Calibri Light"/>
        <w:sz w:val="32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5596E"/>
    <w:multiLevelType w:val="multilevel"/>
    <w:tmpl w:val="3E0E3156"/>
    <w:lvl w:ilvl="0">
      <w:start w:val="17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82D4A4B"/>
    <w:multiLevelType w:val="hybridMultilevel"/>
    <w:tmpl w:val="70B67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E4E0B"/>
    <w:multiLevelType w:val="hybridMultilevel"/>
    <w:tmpl w:val="D05CD0A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722885"/>
    <w:multiLevelType w:val="hybridMultilevel"/>
    <w:tmpl w:val="BA20113E"/>
    <w:lvl w:ilvl="0" w:tplc="871A5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94175F"/>
    <w:multiLevelType w:val="hybridMultilevel"/>
    <w:tmpl w:val="2BE69C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E0EAE"/>
    <w:multiLevelType w:val="hybridMultilevel"/>
    <w:tmpl w:val="A202D974"/>
    <w:lvl w:ilvl="0" w:tplc="71009A0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8C41AB9"/>
    <w:multiLevelType w:val="hybridMultilevel"/>
    <w:tmpl w:val="72F81926"/>
    <w:lvl w:ilvl="0" w:tplc="DB409E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51281F"/>
    <w:multiLevelType w:val="hybridMultilevel"/>
    <w:tmpl w:val="0D9208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A4A4B"/>
    <w:multiLevelType w:val="hybridMultilevel"/>
    <w:tmpl w:val="DCF2B7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0930AA"/>
    <w:multiLevelType w:val="hybridMultilevel"/>
    <w:tmpl w:val="F8BCEC54"/>
    <w:lvl w:ilvl="0" w:tplc="0E0E9C1A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3420BB"/>
    <w:multiLevelType w:val="hybridMultilevel"/>
    <w:tmpl w:val="16A4ED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C307F2"/>
    <w:multiLevelType w:val="hybridMultilevel"/>
    <w:tmpl w:val="A6B4CDCA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37F2B91"/>
    <w:multiLevelType w:val="hybridMultilevel"/>
    <w:tmpl w:val="1F3A4E5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A444F01"/>
    <w:multiLevelType w:val="hybridMultilevel"/>
    <w:tmpl w:val="1856DCD0"/>
    <w:lvl w:ilvl="0" w:tplc="ECC289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9F37BFC"/>
    <w:multiLevelType w:val="hybridMultilevel"/>
    <w:tmpl w:val="A7028B2E"/>
    <w:lvl w:ilvl="0" w:tplc="CEBA2DFC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631FB1"/>
    <w:multiLevelType w:val="hybridMultilevel"/>
    <w:tmpl w:val="ECBC8C64"/>
    <w:lvl w:ilvl="0" w:tplc="1952B73C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6A27CE"/>
    <w:multiLevelType w:val="multilevel"/>
    <w:tmpl w:val="1266339A"/>
    <w:lvl w:ilvl="0">
      <w:start w:val="17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6"/>
  </w:num>
  <w:num w:numId="2">
    <w:abstractNumId w:val="13"/>
  </w:num>
  <w:num w:numId="3">
    <w:abstractNumId w:val="6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9"/>
  </w:num>
  <w:num w:numId="9">
    <w:abstractNumId w:val="15"/>
  </w:num>
  <w:num w:numId="10">
    <w:abstractNumId w:val="11"/>
  </w:num>
  <w:num w:numId="11">
    <w:abstractNumId w:val="14"/>
  </w:num>
  <w:num w:numId="12">
    <w:abstractNumId w:val="2"/>
  </w:num>
  <w:num w:numId="13">
    <w:abstractNumId w:val="12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hideSpellingErrors/>
  <w:hideGrammaticalError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854"/>
    <w:rsid w:val="00002E51"/>
    <w:rsid w:val="0000690F"/>
    <w:rsid w:val="00014B8A"/>
    <w:rsid w:val="00016C01"/>
    <w:rsid w:val="00021220"/>
    <w:rsid w:val="00022332"/>
    <w:rsid w:val="00023161"/>
    <w:rsid w:val="00027537"/>
    <w:rsid w:val="000341A5"/>
    <w:rsid w:val="00034860"/>
    <w:rsid w:val="00036CDE"/>
    <w:rsid w:val="0003782F"/>
    <w:rsid w:val="00040678"/>
    <w:rsid w:val="000415C5"/>
    <w:rsid w:val="00043B0A"/>
    <w:rsid w:val="000440DA"/>
    <w:rsid w:val="0004663A"/>
    <w:rsid w:val="000514C6"/>
    <w:rsid w:val="00055992"/>
    <w:rsid w:val="00062218"/>
    <w:rsid w:val="00062B42"/>
    <w:rsid w:val="000647C7"/>
    <w:rsid w:val="00064813"/>
    <w:rsid w:val="000661C0"/>
    <w:rsid w:val="00072E26"/>
    <w:rsid w:val="00076F71"/>
    <w:rsid w:val="00080449"/>
    <w:rsid w:val="00086031"/>
    <w:rsid w:val="000903D9"/>
    <w:rsid w:val="00090E3A"/>
    <w:rsid w:val="000934EB"/>
    <w:rsid w:val="000976C4"/>
    <w:rsid w:val="000A0039"/>
    <w:rsid w:val="000A0834"/>
    <w:rsid w:val="000A0D66"/>
    <w:rsid w:val="000A0F87"/>
    <w:rsid w:val="000A4A4E"/>
    <w:rsid w:val="000A5B32"/>
    <w:rsid w:val="000A6C98"/>
    <w:rsid w:val="000B0ED7"/>
    <w:rsid w:val="000B3169"/>
    <w:rsid w:val="000B3700"/>
    <w:rsid w:val="000C033F"/>
    <w:rsid w:val="000E085E"/>
    <w:rsid w:val="00100911"/>
    <w:rsid w:val="001048BE"/>
    <w:rsid w:val="001118F0"/>
    <w:rsid w:val="001148A3"/>
    <w:rsid w:val="001303F4"/>
    <w:rsid w:val="001402D8"/>
    <w:rsid w:val="00147366"/>
    <w:rsid w:val="00163D7D"/>
    <w:rsid w:val="001669CB"/>
    <w:rsid w:val="0016777F"/>
    <w:rsid w:val="001729DB"/>
    <w:rsid w:val="001742D0"/>
    <w:rsid w:val="00182A81"/>
    <w:rsid w:val="001838B8"/>
    <w:rsid w:val="00185C13"/>
    <w:rsid w:val="00187C99"/>
    <w:rsid w:val="00187E29"/>
    <w:rsid w:val="00193DE7"/>
    <w:rsid w:val="00194158"/>
    <w:rsid w:val="00195130"/>
    <w:rsid w:val="0019641E"/>
    <w:rsid w:val="001A5340"/>
    <w:rsid w:val="001B0854"/>
    <w:rsid w:val="001B1930"/>
    <w:rsid w:val="001B695B"/>
    <w:rsid w:val="001B771A"/>
    <w:rsid w:val="001C4447"/>
    <w:rsid w:val="001C4672"/>
    <w:rsid w:val="001D390A"/>
    <w:rsid w:val="001E5210"/>
    <w:rsid w:val="001E719A"/>
    <w:rsid w:val="001E7A37"/>
    <w:rsid w:val="001F3426"/>
    <w:rsid w:val="00220D81"/>
    <w:rsid w:val="002210B2"/>
    <w:rsid w:val="0023161C"/>
    <w:rsid w:val="002432B3"/>
    <w:rsid w:val="00244AEA"/>
    <w:rsid w:val="0024730E"/>
    <w:rsid w:val="00251FE7"/>
    <w:rsid w:val="00253F02"/>
    <w:rsid w:val="00254F4F"/>
    <w:rsid w:val="00264125"/>
    <w:rsid w:val="00264541"/>
    <w:rsid w:val="00275FD2"/>
    <w:rsid w:val="00280186"/>
    <w:rsid w:val="00281DC5"/>
    <w:rsid w:val="0029115F"/>
    <w:rsid w:val="002973C7"/>
    <w:rsid w:val="00297632"/>
    <w:rsid w:val="002A11F4"/>
    <w:rsid w:val="002A3761"/>
    <w:rsid w:val="002B4224"/>
    <w:rsid w:val="002C5FB1"/>
    <w:rsid w:val="002D1B0F"/>
    <w:rsid w:val="002D22EB"/>
    <w:rsid w:val="002F384E"/>
    <w:rsid w:val="003028F3"/>
    <w:rsid w:val="003056B7"/>
    <w:rsid w:val="003106D8"/>
    <w:rsid w:val="00317674"/>
    <w:rsid w:val="00332684"/>
    <w:rsid w:val="0033279E"/>
    <w:rsid w:val="003365B6"/>
    <w:rsid w:val="00342392"/>
    <w:rsid w:val="00343519"/>
    <w:rsid w:val="00362354"/>
    <w:rsid w:val="0036607E"/>
    <w:rsid w:val="00367445"/>
    <w:rsid w:val="00372A3B"/>
    <w:rsid w:val="00373A25"/>
    <w:rsid w:val="00383DB9"/>
    <w:rsid w:val="00385FA7"/>
    <w:rsid w:val="003A552C"/>
    <w:rsid w:val="003B20BC"/>
    <w:rsid w:val="003B4C8A"/>
    <w:rsid w:val="003C4B4E"/>
    <w:rsid w:val="003C518C"/>
    <w:rsid w:val="003C7C73"/>
    <w:rsid w:val="003D181F"/>
    <w:rsid w:val="003D299B"/>
    <w:rsid w:val="003D6366"/>
    <w:rsid w:val="003D6881"/>
    <w:rsid w:val="003E3B87"/>
    <w:rsid w:val="003E4564"/>
    <w:rsid w:val="003E7A23"/>
    <w:rsid w:val="003F1083"/>
    <w:rsid w:val="003F3CC9"/>
    <w:rsid w:val="00400823"/>
    <w:rsid w:val="00402480"/>
    <w:rsid w:val="00407C56"/>
    <w:rsid w:val="00411202"/>
    <w:rsid w:val="00412857"/>
    <w:rsid w:val="00412D55"/>
    <w:rsid w:val="0042232E"/>
    <w:rsid w:val="00425B38"/>
    <w:rsid w:val="00433C70"/>
    <w:rsid w:val="00435AB6"/>
    <w:rsid w:val="00442D75"/>
    <w:rsid w:val="0044744B"/>
    <w:rsid w:val="00453751"/>
    <w:rsid w:val="00453E93"/>
    <w:rsid w:val="004548B2"/>
    <w:rsid w:val="0046618E"/>
    <w:rsid w:val="00472E4F"/>
    <w:rsid w:val="00490F4A"/>
    <w:rsid w:val="00496A0C"/>
    <w:rsid w:val="004B6C4D"/>
    <w:rsid w:val="004C0E6A"/>
    <w:rsid w:val="004C36F1"/>
    <w:rsid w:val="004C716A"/>
    <w:rsid w:val="004D33C8"/>
    <w:rsid w:val="004D35B9"/>
    <w:rsid w:val="004E124A"/>
    <w:rsid w:val="004E37CE"/>
    <w:rsid w:val="004E3EC7"/>
    <w:rsid w:val="004E47A8"/>
    <w:rsid w:val="004E59D5"/>
    <w:rsid w:val="004E7CEB"/>
    <w:rsid w:val="004F157E"/>
    <w:rsid w:val="004F465D"/>
    <w:rsid w:val="004F5310"/>
    <w:rsid w:val="004F5F0B"/>
    <w:rsid w:val="004F7554"/>
    <w:rsid w:val="004F7D5C"/>
    <w:rsid w:val="00504C45"/>
    <w:rsid w:val="00506181"/>
    <w:rsid w:val="00512EEB"/>
    <w:rsid w:val="0051525E"/>
    <w:rsid w:val="00523195"/>
    <w:rsid w:val="00523AA0"/>
    <w:rsid w:val="00540B7B"/>
    <w:rsid w:val="00543379"/>
    <w:rsid w:val="005448B4"/>
    <w:rsid w:val="00544C5F"/>
    <w:rsid w:val="00546D35"/>
    <w:rsid w:val="005502A2"/>
    <w:rsid w:val="005503F6"/>
    <w:rsid w:val="005509B9"/>
    <w:rsid w:val="0056067E"/>
    <w:rsid w:val="00560A9B"/>
    <w:rsid w:val="00562447"/>
    <w:rsid w:val="005702EC"/>
    <w:rsid w:val="00571C54"/>
    <w:rsid w:val="00581422"/>
    <w:rsid w:val="00582C13"/>
    <w:rsid w:val="0059756F"/>
    <w:rsid w:val="005A1611"/>
    <w:rsid w:val="005A197F"/>
    <w:rsid w:val="005A1A83"/>
    <w:rsid w:val="005A41E9"/>
    <w:rsid w:val="005A473A"/>
    <w:rsid w:val="005B04BB"/>
    <w:rsid w:val="005B1563"/>
    <w:rsid w:val="005B1E5D"/>
    <w:rsid w:val="005B32FB"/>
    <w:rsid w:val="005C123B"/>
    <w:rsid w:val="005C2C42"/>
    <w:rsid w:val="005C43A3"/>
    <w:rsid w:val="005D0D15"/>
    <w:rsid w:val="005D4EC8"/>
    <w:rsid w:val="005D54D2"/>
    <w:rsid w:val="005D6A6D"/>
    <w:rsid w:val="005E51E8"/>
    <w:rsid w:val="005E67C8"/>
    <w:rsid w:val="005F2F55"/>
    <w:rsid w:val="006073CC"/>
    <w:rsid w:val="00643DB1"/>
    <w:rsid w:val="0064611E"/>
    <w:rsid w:val="00646DF8"/>
    <w:rsid w:val="0065598F"/>
    <w:rsid w:val="006625E1"/>
    <w:rsid w:val="00667DEE"/>
    <w:rsid w:val="006741A6"/>
    <w:rsid w:val="0067717A"/>
    <w:rsid w:val="006858C0"/>
    <w:rsid w:val="006905A0"/>
    <w:rsid w:val="006A3F92"/>
    <w:rsid w:val="006A4E67"/>
    <w:rsid w:val="006A70A6"/>
    <w:rsid w:val="006A77AD"/>
    <w:rsid w:val="006C07A0"/>
    <w:rsid w:val="006C4FA8"/>
    <w:rsid w:val="006C595E"/>
    <w:rsid w:val="006D14AC"/>
    <w:rsid w:val="006D3DBD"/>
    <w:rsid w:val="006D3EEF"/>
    <w:rsid w:val="006D4B97"/>
    <w:rsid w:val="006D5FE0"/>
    <w:rsid w:val="006E2BEB"/>
    <w:rsid w:val="006F19B6"/>
    <w:rsid w:val="006F1FE2"/>
    <w:rsid w:val="006F51B7"/>
    <w:rsid w:val="006F7616"/>
    <w:rsid w:val="0070020A"/>
    <w:rsid w:val="00702047"/>
    <w:rsid w:val="00704821"/>
    <w:rsid w:val="007052DE"/>
    <w:rsid w:val="00710622"/>
    <w:rsid w:val="00713D94"/>
    <w:rsid w:val="00713F05"/>
    <w:rsid w:val="00717C59"/>
    <w:rsid w:val="00724A8E"/>
    <w:rsid w:val="00740674"/>
    <w:rsid w:val="00741DB2"/>
    <w:rsid w:val="007449B0"/>
    <w:rsid w:val="007472AD"/>
    <w:rsid w:val="00755D2A"/>
    <w:rsid w:val="00762454"/>
    <w:rsid w:val="007636E3"/>
    <w:rsid w:val="007667A0"/>
    <w:rsid w:val="007679EC"/>
    <w:rsid w:val="00784684"/>
    <w:rsid w:val="007922B7"/>
    <w:rsid w:val="00793972"/>
    <w:rsid w:val="007953CB"/>
    <w:rsid w:val="00796162"/>
    <w:rsid w:val="00796487"/>
    <w:rsid w:val="007A0711"/>
    <w:rsid w:val="007B118A"/>
    <w:rsid w:val="007B2A79"/>
    <w:rsid w:val="007B5422"/>
    <w:rsid w:val="007B6A1B"/>
    <w:rsid w:val="007D1467"/>
    <w:rsid w:val="007E241B"/>
    <w:rsid w:val="007F00E9"/>
    <w:rsid w:val="007F4EB7"/>
    <w:rsid w:val="007F5186"/>
    <w:rsid w:val="007F79A6"/>
    <w:rsid w:val="008025CE"/>
    <w:rsid w:val="0081246D"/>
    <w:rsid w:val="00830ED8"/>
    <w:rsid w:val="008318C4"/>
    <w:rsid w:val="00832E20"/>
    <w:rsid w:val="00837069"/>
    <w:rsid w:val="00841B75"/>
    <w:rsid w:val="008531BE"/>
    <w:rsid w:val="00860836"/>
    <w:rsid w:val="00867304"/>
    <w:rsid w:val="0087052E"/>
    <w:rsid w:val="0087128B"/>
    <w:rsid w:val="008727B3"/>
    <w:rsid w:val="00875D5F"/>
    <w:rsid w:val="00876DC8"/>
    <w:rsid w:val="0088104F"/>
    <w:rsid w:val="00882FBA"/>
    <w:rsid w:val="008841AF"/>
    <w:rsid w:val="00885D56"/>
    <w:rsid w:val="00891C6C"/>
    <w:rsid w:val="00892E1C"/>
    <w:rsid w:val="00893131"/>
    <w:rsid w:val="008A1886"/>
    <w:rsid w:val="008A1E10"/>
    <w:rsid w:val="008A6256"/>
    <w:rsid w:val="008B3EB0"/>
    <w:rsid w:val="008B6A3E"/>
    <w:rsid w:val="008C134E"/>
    <w:rsid w:val="008C4112"/>
    <w:rsid w:val="008D0648"/>
    <w:rsid w:val="008D18D6"/>
    <w:rsid w:val="008D270C"/>
    <w:rsid w:val="008D6061"/>
    <w:rsid w:val="008D67BA"/>
    <w:rsid w:val="008E2373"/>
    <w:rsid w:val="008E4C76"/>
    <w:rsid w:val="008F2E6D"/>
    <w:rsid w:val="008F722D"/>
    <w:rsid w:val="0090161B"/>
    <w:rsid w:val="00903FCE"/>
    <w:rsid w:val="009060DD"/>
    <w:rsid w:val="00925B34"/>
    <w:rsid w:val="009323FB"/>
    <w:rsid w:val="00932C87"/>
    <w:rsid w:val="00934B57"/>
    <w:rsid w:val="009364AB"/>
    <w:rsid w:val="009367CD"/>
    <w:rsid w:val="009419C6"/>
    <w:rsid w:val="00952104"/>
    <w:rsid w:val="009530FF"/>
    <w:rsid w:val="00954211"/>
    <w:rsid w:val="00955C68"/>
    <w:rsid w:val="00956505"/>
    <w:rsid w:val="0096583D"/>
    <w:rsid w:val="00974453"/>
    <w:rsid w:val="0097772F"/>
    <w:rsid w:val="00987FBD"/>
    <w:rsid w:val="009B04F4"/>
    <w:rsid w:val="009B36ED"/>
    <w:rsid w:val="009B3D9C"/>
    <w:rsid w:val="009B3E78"/>
    <w:rsid w:val="009B7E84"/>
    <w:rsid w:val="009D1AAB"/>
    <w:rsid w:val="009D46BA"/>
    <w:rsid w:val="009D7C5D"/>
    <w:rsid w:val="009E1374"/>
    <w:rsid w:val="009E2051"/>
    <w:rsid w:val="009F79B0"/>
    <w:rsid w:val="009F7F9B"/>
    <w:rsid w:val="00A00921"/>
    <w:rsid w:val="00A016A0"/>
    <w:rsid w:val="00A11894"/>
    <w:rsid w:val="00A134B7"/>
    <w:rsid w:val="00A159C2"/>
    <w:rsid w:val="00A2374F"/>
    <w:rsid w:val="00A2465E"/>
    <w:rsid w:val="00A30E7D"/>
    <w:rsid w:val="00A312C0"/>
    <w:rsid w:val="00A3685B"/>
    <w:rsid w:val="00A36BD4"/>
    <w:rsid w:val="00A373BF"/>
    <w:rsid w:val="00A41011"/>
    <w:rsid w:val="00A44D22"/>
    <w:rsid w:val="00A55C07"/>
    <w:rsid w:val="00A563F3"/>
    <w:rsid w:val="00A61A86"/>
    <w:rsid w:val="00A6306D"/>
    <w:rsid w:val="00A75CBE"/>
    <w:rsid w:val="00A82321"/>
    <w:rsid w:val="00A87D09"/>
    <w:rsid w:val="00A90E80"/>
    <w:rsid w:val="00A94444"/>
    <w:rsid w:val="00AA03D3"/>
    <w:rsid w:val="00AA0577"/>
    <w:rsid w:val="00AB79FA"/>
    <w:rsid w:val="00AC1A5E"/>
    <w:rsid w:val="00AC4157"/>
    <w:rsid w:val="00AC4EE9"/>
    <w:rsid w:val="00AC662F"/>
    <w:rsid w:val="00AC7E1B"/>
    <w:rsid w:val="00AD12A9"/>
    <w:rsid w:val="00AD65A9"/>
    <w:rsid w:val="00AD6993"/>
    <w:rsid w:val="00AE61D4"/>
    <w:rsid w:val="00AE7967"/>
    <w:rsid w:val="00AF1E97"/>
    <w:rsid w:val="00AF6F2E"/>
    <w:rsid w:val="00B02C91"/>
    <w:rsid w:val="00B04E07"/>
    <w:rsid w:val="00B10935"/>
    <w:rsid w:val="00B12642"/>
    <w:rsid w:val="00B12E90"/>
    <w:rsid w:val="00B1478C"/>
    <w:rsid w:val="00B14A77"/>
    <w:rsid w:val="00B177DB"/>
    <w:rsid w:val="00B2066B"/>
    <w:rsid w:val="00B21971"/>
    <w:rsid w:val="00B30340"/>
    <w:rsid w:val="00B36578"/>
    <w:rsid w:val="00B376DE"/>
    <w:rsid w:val="00B42769"/>
    <w:rsid w:val="00B44917"/>
    <w:rsid w:val="00B57EC4"/>
    <w:rsid w:val="00B666D2"/>
    <w:rsid w:val="00B6790A"/>
    <w:rsid w:val="00B702D1"/>
    <w:rsid w:val="00B70630"/>
    <w:rsid w:val="00B716B9"/>
    <w:rsid w:val="00B725A2"/>
    <w:rsid w:val="00B7310F"/>
    <w:rsid w:val="00B73871"/>
    <w:rsid w:val="00B764E7"/>
    <w:rsid w:val="00B871C9"/>
    <w:rsid w:val="00B87515"/>
    <w:rsid w:val="00B87E4C"/>
    <w:rsid w:val="00B93002"/>
    <w:rsid w:val="00B93882"/>
    <w:rsid w:val="00B94850"/>
    <w:rsid w:val="00B97960"/>
    <w:rsid w:val="00BA583C"/>
    <w:rsid w:val="00BB3BD0"/>
    <w:rsid w:val="00BD61D0"/>
    <w:rsid w:val="00BE00CA"/>
    <w:rsid w:val="00BE33E0"/>
    <w:rsid w:val="00BE3CAF"/>
    <w:rsid w:val="00BE5533"/>
    <w:rsid w:val="00BF05F5"/>
    <w:rsid w:val="00BF3154"/>
    <w:rsid w:val="00BF7585"/>
    <w:rsid w:val="00C05A19"/>
    <w:rsid w:val="00C05DB0"/>
    <w:rsid w:val="00C05F9B"/>
    <w:rsid w:val="00C07C85"/>
    <w:rsid w:val="00C1228F"/>
    <w:rsid w:val="00C14321"/>
    <w:rsid w:val="00C17DBE"/>
    <w:rsid w:val="00C23A26"/>
    <w:rsid w:val="00C23F8F"/>
    <w:rsid w:val="00C25327"/>
    <w:rsid w:val="00C25FE4"/>
    <w:rsid w:val="00C26F38"/>
    <w:rsid w:val="00C274A2"/>
    <w:rsid w:val="00C30245"/>
    <w:rsid w:val="00C34D4A"/>
    <w:rsid w:val="00C3790C"/>
    <w:rsid w:val="00C40976"/>
    <w:rsid w:val="00C420E7"/>
    <w:rsid w:val="00C4529F"/>
    <w:rsid w:val="00C52052"/>
    <w:rsid w:val="00C53A33"/>
    <w:rsid w:val="00C5719F"/>
    <w:rsid w:val="00C6163C"/>
    <w:rsid w:val="00C652DB"/>
    <w:rsid w:val="00C67147"/>
    <w:rsid w:val="00C71720"/>
    <w:rsid w:val="00C735B3"/>
    <w:rsid w:val="00C803B9"/>
    <w:rsid w:val="00C83D18"/>
    <w:rsid w:val="00C86E19"/>
    <w:rsid w:val="00C904EF"/>
    <w:rsid w:val="00C92858"/>
    <w:rsid w:val="00CB023B"/>
    <w:rsid w:val="00CB70F7"/>
    <w:rsid w:val="00CC0567"/>
    <w:rsid w:val="00CC353B"/>
    <w:rsid w:val="00CC3738"/>
    <w:rsid w:val="00CD2786"/>
    <w:rsid w:val="00CD2809"/>
    <w:rsid w:val="00CD4939"/>
    <w:rsid w:val="00CD560F"/>
    <w:rsid w:val="00CE33C8"/>
    <w:rsid w:val="00CF3F1D"/>
    <w:rsid w:val="00CF76A2"/>
    <w:rsid w:val="00D055CE"/>
    <w:rsid w:val="00D05EB9"/>
    <w:rsid w:val="00D0668A"/>
    <w:rsid w:val="00D107ED"/>
    <w:rsid w:val="00D10F4E"/>
    <w:rsid w:val="00D26335"/>
    <w:rsid w:val="00D41E60"/>
    <w:rsid w:val="00D44FC9"/>
    <w:rsid w:val="00D47FC9"/>
    <w:rsid w:val="00D51ECB"/>
    <w:rsid w:val="00D65D3F"/>
    <w:rsid w:val="00D65F66"/>
    <w:rsid w:val="00D7691D"/>
    <w:rsid w:val="00D7773E"/>
    <w:rsid w:val="00D9704C"/>
    <w:rsid w:val="00DA122B"/>
    <w:rsid w:val="00DA602F"/>
    <w:rsid w:val="00DB1990"/>
    <w:rsid w:val="00DB6533"/>
    <w:rsid w:val="00DC2209"/>
    <w:rsid w:val="00DC4B83"/>
    <w:rsid w:val="00DC55A6"/>
    <w:rsid w:val="00DC63F1"/>
    <w:rsid w:val="00DD17DD"/>
    <w:rsid w:val="00DE229F"/>
    <w:rsid w:val="00DE3F5D"/>
    <w:rsid w:val="00DF21DE"/>
    <w:rsid w:val="00DF495C"/>
    <w:rsid w:val="00DF663A"/>
    <w:rsid w:val="00E06ED2"/>
    <w:rsid w:val="00E12F29"/>
    <w:rsid w:val="00E13245"/>
    <w:rsid w:val="00E1596B"/>
    <w:rsid w:val="00E20024"/>
    <w:rsid w:val="00E2176B"/>
    <w:rsid w:val="00E248D7"/>
    <w:rsid w:val="00E302BF"/>
    <w:rsid w:val="00E3084A"/>
    <w:rsid w:val="00E30F44"/>
    <w:rsid w:val="00E3613C"/>
    <w:rsid w:val="00E41E99"/>
    <w:rsid w:val="00E43EE4"/>
    <w:rsid w:val="00E43F12"/>
    <w:rsid w:val="00E46F8E"/>
    <w:rsid w:val="00E504BC"/>
    <w:rsid w:val="00E547AC"/>
    <w:rsid w:val="00E54DFD"/>
    <w:rsid w:val="00E64B9B"/>
    <w:rsid w:val="00E707C9"/>
    <w:rsid w:val="00E71E74"/>
    <w:rsid w:val="00E7630E"/>
    <w:rsid w:val="00E814BF"/>
    <w:rsid w:val="00E94CFF"/>
    <w:rsid w:val="00E97797"/>
    <w:rsid w:val="00EA072D"/>
    <w:rsid w:val="00EA2ED0"/>
    <w:rsid w:val="00EA44CA"/>
    <w:rsid w:val="00EA57DA"/>
    <w:rsid w:val="00EA5DFB"/>
    <w:rsid w:val="00EA7611"/>
    <w:rsid w:val="00EB2698"/>
    <w:rsid w:val="00EB575B"/>
    <w:rsid w:val="00EC4259"/>
    <w:rsid w:val="00EC5C2E"/>
    <w:rsid w:val="00EC6FA8"/>
    <w:rsid w:val="00EC757C"/>
    <w:rsid w:val="00ED2631"/>
    <w:rsid w:val="00ED52CE"/>
    <w:rsid w:val="00ED65E0"/>
    <w:rsid w:val="00ED695C"/>
    <w:rsid w:val="00EE68A2"/>
    <w:rsid w:val="00EF0D3F"/>
    <w:rsid w:val="00EF1D28"/>
    <w:rsid w:val="00EF5D1D"/>
    <w:rsid w:val="00F01BE0"/>
    <w:rsid w:val="00F20062"/>
    <w:rsid w:val="00F2371F"/>
    <w:rsid w:val="00F23B80"/>
    <w:rsid w:val="00F2631C"/>
    <w:rsid w:val="00F36BE4"/>
    <w:rsid w:val="00F3753F"/>
    <w:rsid w:val="00F5341C"/>
    <w:rsid w:val="00F57B2E"/>
    <w:rsid w:val="00F601C0"/>
    <w:rsid w:val="00F63BF7"/>
    <w:rsid w:val="00F66F3D"/>
    <w:rsid w:val="00F83A9A"/>
    <w:rsid w:val="00FA1BBA"/>
    <w:rsid w:val="00FA4C22"/>
    <w:rsid w:val="00FB09EB"/>
    <w:rsid w:val="00FB30F8"/>
    <w:rsid w:val="00FB46DB"/>
    <w:rsid w:val="00FB79F1"/>
    <w:rsid w:val="00FC28D9"/>
    <w:rsid w:val="00FC3117"/>
    <w:rsid w:val="00FC62FA"/>
    <w:rsid w:val="00FD00BC"/>
    <w:rsid w:val="00FD4D13"/>
    <w:rsid w:val="00FD6BF3"/>
    <w:rsid w:val="00FD7FB5"/>
    <w:rsid w:val="00FE0336"/>
    <w:rsid w:val="00FE18C2"/>
    <w:rsid w:val="00FE2FC7"/>
    <w:rsid w:val="00FE3172"/>
    <w:rsid w:val="00FE4033"/>
    <w:rsid w:val="00FE4D39"/>
    <w:rsid w:val="00FE528E"/>
    <w:rsid w:val="00FE580D"/>
    <w:rsid w:val="00FF265C"/>
    <w:rsid w:val="00FF6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5233331"/>
  <w15:docId w15:val="{94A34F83-A19D-4A22-B678-F85B4AE10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782F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1D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3E9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3E93"/>
  </w:style>
  <w:style w:type="paragraph" w:styleId="Footer">
    <w:name w:val="footer"/>
    <w:basedOn w:val="Normal"/>
    <w:link w:val="FooterChar"/>
    <w:uiPriority w:val="99"/>
    <w:unhideWhenUsed/>
    <w:rsid w:val="00453E9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3E93"/>
  </w:style>
  <w:style w:type="paragraph" w:styleId="ListParagraph">
    <w:name w:val="List Paragraph"/>
    <w:basedOn w:val="Normal"/>
    <w:uiPriority w:val="34"/>
    <w:qFormat/>
    <w:rsid w:val="000647C7"/>
    <w:pPr>
      <w:ind w:left="720"/>
      <w:contextualSpacing/>
    </w:pPr>
  </w:style>
  <w:style w:type="table" w:styleId="TableGrid">
    <w:name w:val="Table Grid"/>
    <w:basedOn w:val="TableNormal"/>
    <w:uiPriority w:val="59"/>
    <w:rsid w:val="000647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B695B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B87E4C"/>
    <w:rPr>
      <w:color w:val="0000FF"/>
      <w:u w:val="single"/>
    </w:rPr>
  </w:style>
  <w:style w:type="character" w:customStyle="1" w:styleId="srch-url">
    <w:name w:val="srch-url"/>
    <w:basedOn w:val="DefaultParagraphFont"/>
    <w:rsid w:val="00560A9B"/>
  </w:style>
  <w:style w:type="paragraph" w:customStyle="1" w:styleId="Default">
    <w:name w:val="Default"/>
    <w:rsid w:val="00C143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F7616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C98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F46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46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465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46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465D"/>
    <w:rPr>
      <w:b/>
      <w:bCs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741DB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6.png"/><Relationship Id="rId55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50.png"/><Relationship Id="rId46" Type="http://schemas.openxmlformats.org/officeDocument/2006/relationships/image" Target="media/image33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270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settings" Target="settings.xml"/><Relationship Id="rId5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Archive xmlns="b5e23459-8ca2-4359-a52a-caa2f11bcca3">false</Archive>
    <Software_x0020_Version xmlns="b5e23459-8ca2-4359-a52a-caa2f11bcca3" xsi:nil="true"/>
    <Document_x0020_Category xmlns="b5e23459-8ca2-4359-a52a-caa2f11bcca3">Design Document</Document_x0020_Category>
    <Service xmlns="b5e23459-8ca2-4359-a52a-caa2f11bcca3">CareFirst</Service>
    <Business_x0020_Integration_x0020__x0028_CRM_x0020_Only_x0029_ xmlns="b5e23459-8ca2-4359-a52a-caa2f11bcca3" xsi:nil="true"/>
    <Leading_x0020_Organisation xmlns="b5e23459-8ca2-4359-a52a-caa2f11bcca3">NCC</Leading_x0020_Organisation>
    <Environment xmlns="b5e23459-8ca2-4359-a52a-caa2f11bcca3">
      <Value>CFLIVE</Value>
    </Environment>
    <Review xmlns="b5e23459-8ca2-4359-a52a-caa2f11bcca3" xsi:nil="true"/>
    <CareFirst_x0020_Function xmlns="b5e23459-8ca2-4359-a52a-caa2f11bcca3">CP (Child Protection)</CareFirst_x0020_Function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9C10325FA5D943985036CFD5067531" ma:contentTypeVersion="10" ma:contentTypeDescription="Create a new document." ma:contentTypeScope="" ma:versionID="e024c1e6df2774eae8138a1901dff6aa">
  <xsd:schema xmlns:xsd="http://www.w3.org/2001/XMLSchema" xmlns:xs="http://www.w3.org/2001/XMLSchema" xmlns:p="http://schemas.microsoft.com/office/2006/metadata/properties" xmlns:ns2="b5e23459-8ca2-4359-a52a-caa2f11bcca3" targetNamespace="http://schemas.microsoft.com/office/2006/metadata/properties" ma:root="true" ma:fieldsID="37568127a8851bff454b84d49ba8f35f" ns2:_="">
    <xsd:import namespace="b5e23459-8ca2-4359-a52a-caa2f11bcca3"/>
    <xsd:element name="properties">
      <xsd:complexType>
        <xsd:sequence>
          <xsd:element name="documentManagement">
            <xsd:complexType>
              <xsd:all>
                <xsd:element ref="ns2:Service" minOccurs="0"/>
                <xsd:element ref="ns2:Document_x0020_Category" minOccurs="0"/>
                <xsd:element ref="ns2:Software_x0020_Version" minOccurs="0"/>
                <xsd:element ref="ns2:CareFirst_x0020_Function" minOccurs="0"/>
                <xsd:element ref="ns2:Business_x0020_Integration_x0020__x0028_CRM_x0020_Only_x0029_" minOccurs="0"/>
                <xsd:element ref="ns2:Review" minOccurs="0"/>
                <xsd:element ref="ns2:Leading_x0020_Organisation" minOccurs="0"/>
                <xsd:element ref="ns2:Environment" minOccurs="0"/>
                <xsd:element ref="ns2:Archiv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e23459-8ca2-4359-a52a-caa2f11bcca3" elementFormDefault="qualified">
    <xsd:import namespace="http://schemas.microsoft.com/office/2006/documentManagement/types"/>
    <xsd:import namespace="http://schemas.microsoft.com/office/infopath/2007/PartnerControls"/>
    <xsd:element name="Service" ma:index="8" nillable="true" ma:displayName="System" ma:format="Dropdown" ma:internalName="Service">
      <xsd:simpleType>
        <xsd:restriction base="dms:Choice">
          <xsd:enumeration value="BBIS"/>
          <xsd:enumeration value="Capita One"/>
          <xsd:enumeration value="Capita One: Citizen Portal"/>
          <xsd:enumeration value="Capita Wellbeing"/>
          <xsd:enumeration value="CareFirst"/>
          <xsd:enumeration value="CareStore"/>
          <xsd:enumeration value="Civica Contact Manager"/>
          <xsd:enumeration value="Civica EDRMS"/>
          <xsd:enumeration value="CP-IS"/>
          <xsd:enumeration value="CRM"/>
          <xsd:enumeration value="eStart"/>
          <xsd:enumeration value="FACE RAS"/>
          <xsd:enumeration value="Guardian (MASH Protect)"/>
          <xsd:enumeration value="Huddle"/>
          <xsd:enumeration value="ICON"/>
          <xsd:enumeration value="Lagan CRM"/>
          <xsd:enumeration value="LANDesk Queries"/>
          <xsd:enumeration value="Love Northampton"/>
          <xsd:enumeration value="N/A"/>
          <xsd:enumeration value="NBC Website"/>
          <xsd:enumeration value="Northgate M3"/>
          <xsd:enumeration value="Northgate Revs and Bens"/>
          <xsd:enumeration value="NDL"/>
          <xsd:enumeration value="OpenHousing"/>
          <xsd:enumeration value="Respond"/>
          <xsd:enumeration value="SharePoint"/>
          <xsd:enumeration value="Tell Us Once"/>
        </xsd:restriction>
      </xsd:simpleType>
    </xsd:element>
    <xsd:element name="Document_x0020_Category" ma:index="9" nillable="true" ma:displayName="Document Category" ma:format="Dropdown" ma:internalName="Document_x0020_Category">
      <xsd:simpleType>
        <xsd:restriction base="dms:Choice">
          <xsd:enumeration value="Change Control"/>
          <xsd:enumeration value="Communication Document (Email/Letter)"/>
          <xsd:enumeration value="Completed Test Script"/>
          <xsd:enumeration value="Data Management"/>
          <xsd:enumeration value="Design Document"/>
          <xsd:enumeration value="Environmental Plan"/>
          <xsd:enumeration value="Letter/Email Template"/>
          <xsd:enumeration value="Licence Information"/>
          <xsd:enumeration value="Local Configuration Document"/>
          <xsd:enumeration value="Local System Information Document"/>
          <xsd:enumeration value="Management Overview"/>
          <xsd:enumeration value="Meeting Agenda"/>
          <xsd:enumeration value="Meeting Minutes/Notes"/>
          <xsd:enumeration value="Post Implementation Review"/>
          <xsd:enumeration value="Process Document"/>
          <xsd:enumeration value="Project"/>
          <xsd:enumeration value="Proposal/Options Paper"/>
          <xsd:enumeration value="Quote"/>
          <xsd:enumeration value="Report/Statistics"/>
          <xsd:enumeration value="Script"/>
          <xsd:enumeration value="Supplier Configuration Document"/>
          <xsd:enumeration value="Supplier Contact Information"/>
          <xsd:enumeration value="Supplier Release Notes/User Guides"/>
          <xsd:enumeration value="Support Agreement/SLA"/>
          <xsd:enumeration value="System Admin Task Instructions/Training"/>
          <xsd:enumeration value="System Issues/Problems Document"/>
          <xsd:enumeration value="Test Script/Document"/>
          <xsd:enumeration value="User Acceptance Test/Signoff Document"/>
          <xsd:enumeration value="User Setup/Security Form"/>
          <xsd:enumeration value="User Training Document"/>
        </xsd:restriction>
      </xsd:simpleType>
    </xsd:element>
    <xsd:element name="Software_x0020_Version" ma:index="10" nillable="true" ma:displayName="Software Version" ma:internalName="Software_x0020_Version">
      <xsd:simpleType>
        <xsd:restriction base="dms:Text">
          <xsd:maxLength value="255"/>
        </xsd:restriction>
      </xsd:simpleType>
    </xsd:element>
    <xsd:element name="CareFirst_x0020_Function" ma:index="11" nillable="true" ma:displayName="CareFirst Function" ma:format="Dropdown" ma:internalName="CareFirst_x0020_Function">
      <xsd:simpleType>
        <xsd:restriction base="dms:Choice">
          <xsd:enumeration value="Adults"/>
          <xsd:enumeration value="Adoption and Fostering"/>
          <xsd:enumeration value="Case Recording"/>
          <xsd:enumeration value="CIN (Children in Need)"/>
          <xsd:enumeration value="CP (Child Protection)"/>
          <xsd:enumeration value="CSC"/>
          <xsd:enumeration value="DoLs"/>
          <xsd:enumeration value="Edge of Care"/>
          <xsd:enumeration value="Fair"/>
          <xsd:enumeration value="FIP"/>
          <xsd:enumeration value="LAC (Looked After Children)"/>
          <xsd:enumeration value="MAP"/>
          <xsd:enumeration value="Mental Capacity"/>
          <xsd:enumeration value="Mental Health"/>
          <xsd:enumeration value="Missing Children"/>
          <xsd:enumeration value="N/A"/>
          <xsd:enumeration value="Private Fostering"/>
          <xsd:enumeration value="Safeguarding (Adults)"/>
        </xsd:restriction>
      </xsd:simpleType>
    </xsd:element>
    <xsd:element name="Business_x0020_Integration_x0020__x0028_CRM_x0020_Only_x0029_" ma:index="12" nillable="true" ma:displayName="Business Integration (CRM Only)" ma:format="Dropdown" ma:internalName="Business_x0020_Integration_x0020__x0028_CRM_x0020_Only_x0029_">
      <xsd:simpleType>
        <xsd:restriction base="dms:Choice">
          <xsd:enumeration value="Adult Care Team"/>
          <xsd:enumeration value="Adult Learning"/>
          <xsd:enumeration value="Blue Badge"/>
          <xsd:enumeration value="CareFirst/CareConnect"/>
          <xsd:enumeration value="Country Parks"/>
          <xsd:enumeration value="CYPS"/>
          <xsd:enumeration value="General Enquiries"/>
          <xsd:enumeration value="Library Services"/>
          <xsd:enumeration value="N/A"/>
          <xsd:enumeration value="Payments"/>
          <xsd:enumeration value="Registration Services"/>
          <xsd:enumeration value="Street Doctor"/>
          <xsd:enumeration value="Trading Standards"/>
        </xsd:restriction>
      </xsd:simpleType>
    </xsd:element>
    <xsd:element name="Review" ma:index="13" nillable="true" ma:displayName="Review" ma:format="DateOnly" ma:internalName="Review">
      <xsd:simpleType>
        <xsd:restriction base="dms:DateTime"/>
      </xsd:simpleType>
    </xsd:element>
    <xsd:element name="Leading_x0020_Organisation" ma:index="14" nillable="true" ma:displayName="Leading Organisation" ma:format="Dropdown" ma:internalName="Leading_x0020_Organisation">
      <xsd:simpleType>
        <xsd:restriction base="dms:Choice">
          <xsd:enumeration value="CCC"/>
          <xsd:enumeration value="FFW"/>
          <xsd:enumeration value="LGSS"/>
          <xsd:enumeration value="MK"/>
          <xsd:enumeration value="Norwich"/>
          <xsd:enumeration value="NBC"/>
          <xsd:enumeration value="NCC"/>
          <xsd:enumeration value="NPH"/>
        </xsd:restriction>
      </xsd:simpleType>
    </xsd:element>
    <xsd:element name="Environment" ma:index="15" nillable="true" ma:displayName="Environment" ma:internalName="Environmen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FLIVE"/>
                    <xsd:enumeration value="CFTEST1"/>
                    <xsd:enumeration value="CFTEST2"/>
                    <xsd:enumeration value="CFPLAY"/>
                    <xsd:enumeration value="CFTRAIN"/>
                    <xsd:enumeration value="CFDFI"/>
                    <xsd:enumeration value="CFREAD"/>
                    <xsd:enumeration value="Dev"/>
                    <xsd:enumeration value="Live"/>
                    <xsd:enumeration value="Migration"/>
                    <xsd:enumeration value="Play"/>
                    <xsd:enumeration value="Test"/>
                    <xsd:enumeration value="Train"/>
                    <xsd:enumeration value="UAT"/>
                  </xsd:restriction>
                </xsd:simpleType>
              </xsd:element>
            </xsd:sequence>
          </xsd:extension>
        </xsd:complexContent>
      </xsd:complexType>
    </xsd:element>
    <xsd:element name="Archive" ma:index="16" nillable="true" ma:displayName="Archive" ma:default="0" ma:internalName="Archiv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7D6D55-4546-4AF1-9597-2AACEBC2C82C}">
  <ds:schemaRefs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www.w3.org/XML/1998/namespace"/>
    <ds:schemaRef ds:uri="http://purl.org/dc/terms/"/>
    <ds:schemaRef ds:uri="http://purl.org/dc/elements/1.1/"/>
    <ds:schemaRef ds:uri="http://schemas.openxmlformats.org/package/2006/metadata/core-properties"/>
    <ds:schemaRef ds:uri="b5e23459-8ca2-4359-a52a-caa2f11bcca3"/>
  </ds:schemaRefs>
</ds:datastoreItem>
</file>

<file path=customXml/itemProps2.xml><?xml version="1.0" encoding="utf-8"?>
<ds:datastoreItem xmlns:ds="http://schemas.openxmlformats.org/officeDocument/2006/customXml" ds:itemID="{5FF595B2-3A66-4159-974B-2F66D78966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DB4B2A-6D95-4D50-99F8-4C5E1CAEF2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e23459-8ca2-4359-a52a-caa2f11bcc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A7D305-A823-4921-AF18-38836D74C0F5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C7ADF174-5FB8-4A1B-925F-5BA2AB69E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36870D90</Template>
  <TotalTime>49</TotalTime>
  <Pages>7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CareAssess Outcome of S47 enquiry</vt:lpstr>
    </vt:vector>
  </TitlesOfParts>
  <Company>Northamptonshire County Council</Company>
  <LinksUpToDate>false</LinksUpToDate>
  <CharactersWithSpaces>854</CharactersWithSpaces>
  <SharedDoc>false</SharedDoc>
  <HLinks>
    <vt:vector size="84" baseType="variant">
      <vt:variant>
        <vt:i4>7536767</vt:i4>
      </vt:variant>
      <vt:variant>
        <vt:i4>30</vt:i4>
      </vt:variant>
      <vt:variant>
        <vt:i4>0</vt:i4>
      </vt:variant>
      <vt:variant>
        <vt:i4>5</vt:i4>
      </vt:variant>
      <vt:variant>
        <vt:lpwstr>http://ccl/sites/scs/Training/Strengthening Practice Programme Folder Contents.pdf</vt:lpwstr>
      </vt:variant>
      <vt:variant>
        <vt:lpwstr/>
      </vt:variant>
      <vt:variant>
        <vt:i4>8060960</vt:i4>
      </vt:variant>
      <vt:variant>
        <vt:i4>27</vt:i4>
      </vt:variant>
      <vt:variant>
        <vt:i4>0</vt:i4>
      </vt:variant>
      <vt:variant>
        <vt:i4>5</vt:i4>
      </vt:variant>
      <vt:variant>
        <vt:lpwstr>http://www.rip.org.uk/</vt:lpwstr>
      </vt:variant>
      <vt:variant>
        <vt:lpwstr/>
      </vt:variant>
      <vt:variant>
        <vt:i4>7471230</vt:i4>
      </vt:variant>
      <vt:variant>
        <vt:i4>24</vt:i4>
      </vt:variant>
      <vt:variant>
        <vt:i4>0</vt:i4>
      </vt:variant>
      <vt:variant>
        <vt:i4>5</vt:i4>
      </vt:variant>
      <vt:variant>
        <vt:lpwstr>http://www.northamptonshirescb.org.uk/social-care/cse-professionals/cse-assessment/</vt:lpwstr>
      </vt:variant>
      <vt:variant>
        <vt:lpwstr/>
      </vt:variant>
      <vt:variant>
        <vt:i4>1376273</vt:i4>
      </vt:variant>
      <vt:variant>
        <vt:i4>21</vt:i4>
      </vt:variant>
      <vt:variant>
        <vt:i4>0</vt:i4>
      </vt:variant>
      <vt:variant>
        <vt:i4>5</vt:i4>
      </vt:variant>
      <vt:variant>
        <vt:lpwstr>http://ccl/sites/scs/NCC policies procedures and flowcharts/Heritage Framework - Practice Guidance for Childrens Social Work Staff - September 2014.docx</vt:lpwstr>
      </vt:variant>
      <vt:variant>
        <vt:lpwstr/>
      </vt:variant>
      <vt:variant>
        <vt:i4>7471230</vt:i4>
      </vt:variant>
      <vt:variant>
        <vt:i4>18</vt:i4>
      </vt:variant>
      <vt:variant>
        <vt:i4>0</vt:i4>
      </vt:variant>
      <vt:variant>
        <vt:i4>5</vt:i4>
      </vt:variant>
      <vt:variant>
        <vt:lpwstr>http://www.northamptonshirescb.org.uk/social-care/cse-professionals/cse-assessment/</vt:lpwstr>
      </vt:variant>
      <vt:variant>
        <vt:lpwstr/>
      </vt:variant>
      <vt:variant>
        <vt:i4>8060960</vt:i4>
      </vt:variant>
      <vt:variant>
        <vt:i4>15</vt:i4>
      </vt:variant>
      <vt:variant>
        <vt:i4>0</vt:i4>
      </vt:variant>
      <vt:variant>
        <vt:i4>5</vt:i4>
      </vt:variant>
      <vt:variant>
        <vt:lpwstr>http://www.rip.org.uk/</vt:lpwstr>
      </vt:variant>
      <vt:variant>
        <vt:lpwstr/>
      </vt:variant>
      <vt:variant>
        <vt:i4>4522001</vt:i4>
      </vt:variant>
      <vt:variant>
        <vt:i4>12</vt:i4>
      </vt:variant>
      <vt:variant>
        <vt:i4>0</vt:i4>
      </vt:variant>
      <vt:variant>
        <vt:i4>5</vt:i4>
      </vt:variant>
      <vt:variant>
        <vt:lpwstr>http://ccl/sites/scs/Training/Forms/AllItems.aspx</vt:lpwstr>
      </vt:variant>
      <vt:variant>
        <vt:lpwstr/>
      </vt:variant>
      <vt:variant>
        <vt:i4>3735598</vt:i4>
      </vt:variant>
      <vt:variant>
        <vt:i4>9</vt:i4>
      </vt:variant>
      <vt:variant>
        <vt:i4>0</vt:i4>
      </vt:variant>
      <vt:variant>
        <vt:i4>5</vt:i4>
      </vt:variant>
      <vt:variant>
        <vt:lpwstr>http://www.northamptonshire.gov.uk/en/councilservices/Council/transparency/information-policies/Pages/Data-protection.aspx</vt:lpwstr>
      </vt:variant>
      <vt:variant>
        <vt:lpwstr/>
      </vt:variant>
      <vt:variant>
        <vt:i4>5439507</vt:i4>
      </vt:variant>
      <vt:variant>
        <vt:i4>6</vt:i4>
      </vt:variant>
      <vt:variant>
        <vt:i4>0</vt:i4>
      </vt:variant>
      <vt:variant>
        <vt:i4>5</vt:i4>
      </vt:variant>
      <vt:variant>
        <vt:lpwstr>http://ccl/sites/scs/Templates/Have Your Say Postcard.pdf</vt:lpwstr>
      </vt:variant>
      <vt:variant>
        <vt:lpwstr/>
      </vt:variant>
      <vt:variant>
        <vt:i4>4653145</vt:i4>
      </vt:variant>
      <vt:variant>
        <vt:i4>3</vt:i4>
      </vt:variant>
      <vt:variant>
        <vt:i4>0</vt:i4>
      </vt:variant>
      <vt:variant>
        <vt:i4>5</vt:i4>
      </vt:variant>
      <vt:variant>
        <vt:lpwstr>http://ccl/sites/scs/Templates/Initial Complaint Form - Customer Version.pdf</vt:lpwstr>
      </vt:variant>
      <vt:variant>
        <vt:lpwstr/>
      </vt:variant>
      <vt:variant>
        <vt:i4>4522001</vt:i4>
      </vt:variant>
      <vt:variant>
        <vt:i4>0</vt:i4>
      </vt:variant>
      <vt:variant>
        <vt:i4>0</vt:i4>
      </vt:variant>
      <vt:variant>
        <vt:i4>5</vt:i4>
      </vt:variant>
      <vt:variant>
        <vt:lpwstr>http://ccl/sites/scs/Training/Forms/AllItems.aspx</vt:lpwstr>
      </vt:variant>
      <vt:variant>
        <vt:lpwstr/>
      </vt:variant>
      <vt:variant>
        <vt:i4>458754</vt:i4>
      </vt:variant>
      <vt:variant>
        <vt:i4>6</vt:i4>
      </vt:variant>
      <vt:variant>
        <vt:i4>0</vt:i4>
      </vt:variant>
      <vt:variant>
        <vt:i4>5</vt:i4>
      </vt:variant>
      <vt:variant>
        <vt:lpwstr>http://ccl/sites/scs/Templates/Consent Form 080812DRAFT (2).docx</vt:lpwstr>
      </vt:variant>
      <vt:variant>
        <vt:lpwstr/>
      </vt:variant>
      <vt:variant>
        <vt:i4>7536767</vt:i4>
      </vt:variant>
      <vt:variant>
        <vt:i4>3</vt:i4>
      </vt:variant>
      <vt:variant>
        <vt:i4>0</vt:i4>
      </vt:variant>
      <vt:variant>
        <vt:i4>5</vt:i4>
      </vt:variant>
      <vt:variant>
        <vt:lpwstr>http://ccl/sites/scs/Training/Strengthening Practice Programme Folder Contents.pdf</vt:lpwstr>
      </vt:variant>
      <vt:variant>
        <vt:lpwstr/>
      </vt:variant>
      <vt:variant>
        <vt:i4>8060960</vt:i4>
      </vt:variant>
      <vt:variant>
        <vt:i4>0</vt:i4>
      </vt:variant>
      <vt:variant>
        <vt:i4>0</vt:i4>
      </vt:variant>
      <vt:variant>
        <vt:i4>5</vt:i4>
      </vt:variant>
      <vt:variant>
        <vt:lpwstr>http://www.rip.org.uk/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CareAssess Outcome of S47 enquiry</dc:title>
  <dc:creator>JKidsley@northamptonshire.gov.uk</dc:creator>
  <cp:lastModifiedBy>jkidsley</cp:lastModifiedBy>
  <cp:revision>7</cp:revision>
  <cp:lastPrinted>2019-01-24T14:27:00Z</cp:lastPrinted>
  <dcterms:created xsi:type="dcterms:W3CDTF">2019-01-24T14:18:00Z</dcterms:created>
  <dcterms:modified xsi:type="dcterms:W3CDTF">2019-01-24T15:09:00Z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0x010100889C10325FA5D943985036CFD5067531</vt:lpwstr>
  </property>
</Properties>
</file>