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216E6" w14:textId="77777777" w:rsidR="004A6D42" w:rsidRDefault="00972B69" w:rsidP="004A6D42">
      <w:pPr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EC93CF" wp14:editId="22EF31A9">
                <wp:simplePos x="0" y="0"/>
                <wp:positionH relativeFrom="column">
                  <wp:posOffset>4914900</wp:posOffset>
                </wp:positionH>
                <wp:positionV relativeFrom="paragraph">
                  <wp:posOffset>-683895</wp:posOffset>
                </wp:positionV>
                <wp:extent cx="1233805" cy="914400"/>
                <wp:effectExtent l="0" t="1905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32DD5" w14:textId="77777777" w:rsidR="004A6D42" w:rsidRPr="00BC5827" w:rsidRDefault="00972B6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6C1239C" wp14:editId="5A7FE871">
                                  <wp:extent cx="1051560" cy="8229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C9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pt;margin-top:-53.85pt;width:97.15pt;height:1in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" stroked="f">
                <v:textbox style="mso-fit-shape-to-text:t">
                  <w:txbxContent>
                    <w:p w14:paraId="24832DD5" w14:textId="77777777" w:rsidR="004A6D42" w:rsidRPr="00BC5827" w:rsidRDefault="00972B6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6C1239C" wp14:editId="5A7FE871">
                            <wp:extent cx="1051560" cy="8229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56712" w14:textId="77777777" w:rsidR="00C5768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 w:rsidRPr="004A6D42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Pr="004A6D42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4A6D42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Pr="004A6D42">
        <w:rPr>
          <w:rFonts w:ascii="Arial" w:hAnsi="Arial" w:cs="Arial"/>
          <w:b/>
          <w:sz w:val="32"/>
          <w:szCs w:val="32"/>
        </w:rPr>
        <w:t xml:space="preserve"> FAMILY PLACEMENT TEAM</w:t>
      </w:r>
    </w:p>
    <w:p w14:paraId="49DFFE7F" w14:textId="77777777" w:rsidR="004A6D4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</w:p>
    <w:p w14:paraId="313329A0" w14:textId="77777777" w:rsidR="004A6D42" w:rsidRPr="004A6D42" w:rsidRDefault="004A6D42" w:rsidP="004A6D42">
      <w:pPr>
        <w:jc w:val="center"/>
        <w:rPr>
          <w:rFonts w:ascii="Arial" w:hAnsi="Arial" w:cs="Arial"/>
          <w:b/>
          <w:sz w:val="32"/>
          <w:szCs w:val="32"/>
        </w:rPr>
      </w:pPr>
      <w:r w:rsidRPr="004A6D42">
        <w:rPr>
          <w:rFonts w:ascii="Arial" w:hAnsi="Arial" w:cs="Arial"/>
          <w:b/>
          <w:sz w:val="32"/>
          <w:szCs w:val="32"/>
        </w:rPr>
        <w:t xml:space="preserve">REPORT FROM FOSTER CARERS’ OWN CHILDREN </w:t>
      </w:r>
      <w:r w:rsidR="002C1614">
        <w:rPr>
          <w:rFonts w:ascii="Arial" w:hAnsi="Arial" w:cs="Arial"/>
          <w:b/>
          <w:sz w:val="32"/>
          <w:szCs w:val="32"/>
        </w:rPr>
        <w:t>13</w:t>
      </w:r>
      <w:r w:rsidR="00546C7A">
        <w:rPr>
          <w:rFonts w:ascii="Arial" w:hAnsi="Arial" w:cs="Arial"/>
          <w:b/>
          <w:sz w:val="32"/>
          <w:szCs w:val="32"/>
        </w:rPr>
        <w:t xml:space="preserve"> + </w:t>
      </w:r>
      <w:r w:rsidRPr="004A6D42">
        <w:rPr>
          <w:rFonts w:ascii="Arial" w:hAnsi="Arial" w:cs="Arial"/>
          <w:b/>
          <w:sz w:val="32"/>
          <w:szCs w:val="32"/>
        </w:rPr>
        <w:t xml:space="preserve">YEARS </w:t>
      </w:r>
    </w:p>
    <w:p w14:paraId="12D0B0A6" w14:textId="77777777" w:rsidR="004A6D42" w:rsidRDefault="004A6D42" w:rsidP="004A6D42">
      <w:pPr>
        <w:jc w:val="center"/>
        <w:rPr>
          <w:rFonts w:ascii="Arial" w:hAnsi="Arial" w:cs="Arial"/>
          <w:b/>
          <w:sz w:val="22"/>
          <w:szCs w:val="22"/>
        </w:rPr>
      </w:pPr>
    </w:p>
    <w:p w14:paraId="6B159BC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70537F2" w14:textId="77777777" w:rsidR="004A6D42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50E27B" wp14:editId="330D6A77">
                <wp:simplePos x="0" y="0"/>
                <wp:positionH relativeFrom="column">
                  <wp:posOffset>571500</wp:posOffset>
                </wp:positionH>
                <wp:positionV relativeFrom="paragraph">
                  <wp:posOffset>64135</wp:posOffset>
                </wp:positionV>
                <wp:extent cx="3429000" cy="457200"/>
                <wp:effectExtent l="9525" t="6985" r="9525" b="12065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57FCA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0E27B" id="Text Box 9" o:spid="_x0000_s1027" type="#_x0000_t202" style="position:absolute;margin-left:45pt;margin-top:5.05pt;width:270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">
                <v:textbox>
                  <w:txbxContent>
                    <w:p w14:paraId="33E57FCA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5E400A1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Name </w:t>
      </w:r>
      <w:r>
        <w:rPr>
          <w:rFonts w:ascii="Arial" w:hAnsi="Arial" w:cs="Arial"/>
          <w:b/>
          <w:sz w:val="22"/>
          <w:szCs w:val="22"/>
        </w:rPr>
        <w:tab/>
      </w:r>
    </w:p>
    <w:p w14:paraId="59CF0F22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778466D6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D6A17A1" w14:textId="77777777" w:rsidR="004A6D42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BA32A5" wp14:editId="1635AE7F">
                <wp:simplePos x="0" y="0"/>
                <wp:positionH relativeFrom="column">
                  <wp:posOffset>571500</wp:posOffset>
                </wp:positionH>
                <wp:positionV relativeFrom="paragraph">
                  <wp:posOffset>107315</wp:posOffset>
                </wp:positionV>
                <wp:extent cx="3429000" cy="457200"/>
                <wp:effectExtent l="9525" t="12065" r="9525" b="698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6C1B" w14:textId="77777777" w:rsidR="004A6D42" w:rsidRDefault="004A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32A5" id="Text Box 12" o:spid="_x0000_s1028" type="#_x0000_t202" style="position:absolute;margin-left:45pt;margin-top:8.45pt;width:270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">
                <v:textbox>
                  <w:txbxContent>
                    <w:p w14:paraId="4D6A6C1B" w14:textId="77777777" w:rsidR="004A6D42" w:rsidRDefault="004A6D42"/>
                  </w:txbxContent>
                </v:textbox>
              </v:shape>
            </w:pict>
          </mc:Fallback>
        </mc:AlternateContent>
      </w:r>
    </w:p>
    <w:p w14:paraId="5A1946F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Age </w:t>
      </w:r>
    </w:p>
    <w:p w14:paraId="16C36205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609424D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E555F50" w14:textId="77777777" w:rsidR="001D7A1D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740DB6" wp14:editId="133ED536">
                <wp:simplePos x="0" y="0"/>
                <wp:positionH relativeFrom="column">
                  <wp:posOffset>571500</wp:posOffset>
                </wp:positionH>
                <wp:positionV relativeFrom="paragraph">
                  <wp:posOffset>36195</wp:posOffset>
                </wp:positionV>
                <wp:extent cx="3429000" cy="457200"/>
                <wp:effectExtent l="9525" t="7620" r="9525" b="1143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56CA6" w14:textId="77777777" w:rsidR="001D7A1D" w:rsidRDefault="001D7A1D" w:rsidP="001D7A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0DB6" id="Text Box 30" o:spid="_x0000_s1029" type="#_x0000_t202" style="position:absolute;margin-left:45pt;margin-top:2.85pt;width:270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">
                <v:textbox>
                  <w:txbxContent>
                    <w:p w14:paraId="60C56CA6" w14:textId="77777777" w:rsidR="001D7A1D" w:rsidRDefault="001D7A1D" w:rsidP="001D7A1D"/>
                  </w:txbxContent>
                </v:textbox>
              </v:shape>
            </w:pict>
          </mc:Fallback>
        </mc:AlternateContent>
      </w:r>
      <w:r w:rsidR="001D7A1D">
        <w:rPr>
          <w:rFonts w:ascii="Arial" w:hAnsi="Arial" w:cs="Arial"/>
          <w:b/>
          <w:sz w:val="22"/>
          <w:szCs w:val="22"/>
        </w:rPr>
        <w:tab/>
      </w:r>
    </w:p>
    <w:p w14:paraId="1C363D6E" w14:textId="77777777" w:rsidR="004A6D42" w:rsidRDefault="001D7A1D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Parents </w:t>
      </w:r>
    </w:p>
    <w:p w14:paraId="67DF75BB" w14:textId="77777777" w:rsidR="001D7A1D" w:rsidRPr="004A6D42" w:rsidRDefault="001D7A1D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Names</w:t>
      </w:r>
    </w:p>
    <w:p w14:paraId="02B47FCC" w14:textId="77777777" w:rsidR="001D7A1D" w:rsidRDefault="001D7A1D" w:rsidP="004A6D42">
      <w:pPr>
        <w:rPr>
          <w:rFonts w:ascii="Arial" w:hAnsi="Arial" w:cs="Arial"/>
          <w:b/>
          <w:sz w:val="22"/>
          <w:szCs w:val="22"/>
        </w:rPr>
      </w:pPr>
    </w:p>
    <w:p w14:paraId="6197680F" w14:textId="77777777" w:rsidR="001D7A1D" w:rsidRDefault="001D7A1D" w:rsidP="004A6D42">
      <w:pPr>
        <w:rPr>
          <w:rFonts w:ascii="Arial" w:hAnsi="Arial" w:cs="Arial"/>
          <w:b/>
          <w:sz w:val="22"/>
          <w:szCs w:val="22"/>
        </w:rPr>
      </w:pPr>
    </w:p>
    <w:p w14:paraId="087FF513" w14:textId="77777777" w:rsidR="004A6D42" w:rsidRPr="004A6D42" w:rsidRDefault="004A6D42" w:rsidP="004A6D42">
      <w:pPr>
        <w:rPr>
          <w:rFonts w:ascii="Arial" w:hAnsi="Arial" w:cs="Arial"/>
          <w:b/>
          <w:sz w:val="22"/>
          <w:szCs w:val="22"/>
        </w:rPr>
      </w:pPr>
      <w:r w:rsidRPr="004A6D42">
        <w:rPr>
          <w:rFonts w:ascii="Arial" w:hAnsi="Arial" w:cs="Arial"/>
          <w:b/>
          <w:sz w:val="22"/>
          <w:szCs w:val="22"/>
        </w:rPr>
        <w:t xml:space="preserve">We’d like you to be as open and honest as you can about answering these questions.  Please answer as many as you can. </w:t>
      </w:r>
      <w:r w:rsidR="001A7EB0">
        <w:rPr>
          <w:rFonts w:ascii="Arial" w:hAnsi="Arial" w:cs="Arial"/>
          <w:b/>
          <w:sz w:val="22"/>
          <w:szCs w:val="22"/>
        </w:rPr>
        <w:t>This form will be used at your parent/s annual review.</w:t>
      </w:r>
    </w:p>
    <w:p w14:paraId="2FE99A6B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FD5BD69" w14:textId="77777777" w:rsidR="00546C7A" w:rsidRDefault="00546C7A" w:rsidP="004A6D42">
      <w:pPr>
        <w:rPr>
          <w:rFonts w:ascii="Arial" w:hAnsi="Arial" w:cs="Arial"/>
          <w:b/>
          <w:sz w:val="22"/>
          <w:szCs w:val="22"/>
        </w:rPr>
      </w:pPr>
    </w:p>
    <w:p w14:paraId="35D02403" w14:textId="77777777" w:rsidR="004A6D42" w:rsidRPr="0038506E" w:rsidRDefault="004A6D42" w:rsidP="004A6D42">
      <w:pPr>
        <w:rPr>
          <w:rFonts w:ascii="Arial" w:hAnsi="Arial" w:cs="Arial"/>
          <w:b/>
          <w:sz w:val="22"/>
          <w:szCs w:val="22"/>
        </w:rPr>
      </w:pPr>
      <w:r w:rsidRPr="004A6D42">
        <w:rPr>
          <w:rFonts w:ascii="Arial" w:hAnsi="Arial" w:cs="Arial"/>
          <w:sz w:val="22"/>
          <w:szCs w:val="22"/>
        </w:rPr>
        <w:t xml:space="preserve">Have there been any changes in </w:t>
      </w:r>
      <w:r w:rsidRPr="0038506E">
        <w:rPr>
          <w:rFonts w:ascii="Arial" w:hAnsi="Arial" w:cs="Arial"/>
          <w:b/>
        </w:rPr>
        <w:t>your family life</w:t>
      </w:r>
      <w:r w:rsidRPr="004A6D42">
        <w:rPr>
          <w:rFonts w:ascii="Arial" w:hAnsi="Arial" w:cs="Arial"/>
          <w:sz w:val="22"/>
          <w:szCs w:val="22"/>
        </w:rPr>
        <w:t xml:space="preserve"> since the last review?</w:t>
      </w:r>
    </w:p>
    <w:p w14:paraId="0D0249C8" w14:textId="77777777" w:rsidR="00546C7A" w:rsidRDefault="00546C7A" w:rsidP="004A6D42">
      <w:pPr>
        <w:rPr>
          <w:rFonts w:ascii="Arial" w:hAnsi="Arial" w:cs="Arial"/>
          <w:sz w:val="22"/>
          <w:szCs w:val="22"/>
        </w:rPr>
      </w:pPr>
    </w:p>
    <w:p w14:paraId="2BD52419" w14:textId="77777777" w:rsidR="004A6D42" w:rsidRPr="004A6D42" w:rsidRDefault="00972B69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64724" wp14:editId="766417B3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5486400" cy="1219835"/>
                <wp:effectExtent l="9525" t="10160" r="9525" b="825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1377E" w14:textId="77777777" w:rsidR="004A6D42" w:rsidRPr="004A6D42" w:rsidRDefault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4724" id="Text Box 15" o:spid="_x0000_s1030" type="#_x0000_t202" style="position:absolute;margin-left:0;margin-top:9.8pt;width:6in;height:9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">
                <v:textbox>
                  <w:txbxContent>
                    <w:p w14:paraId="6171377E" w14:textId="77777777" w:rsidR="004A6D42" w:rsidRPr="004A6D42" w:rsidRDefault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D68D87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4004199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18E13DFC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1413B74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369EFC2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221FD9B1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3AEF2A93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044129FD" w14:textId="77777777" w:rsidR="004A6D42" w:rsidRDefault="004A6D42" w:rsidP="004A6D42">
      <w:pPr>
        <w:rPr>
          <w:rFonts w:ascii="Arial" w:hAnsi="Arial" w:cs="Arial"/>
          <w:b/>
          <w:sz w:val="22"/>
          <w:szCs w:val="22"/>
        </w:rPr>
      </w:pPr>
    </w:p>
    <w:p w14:paraId="52F4878E" w14:textId="77777777" w:rsidR="00546C7A" w:rsidRDefault="00546C7A" w:rsidP="004A6D42">
      <w:pPr>
        <w:rPr>
          <w:rFonts w:ascii="Arial" w:hAnsi="Arial" w:cs="Arial"/>
          <w:b/>
          <w:sz w:val="22"/>
          <w:szCs w:val="22"/>
        </w:rPr>
      </w:pPr>
    </w:p>
    <w:p w14:paraId="0A0138B8" w14:textId="77777777" w:rsidR="004A6D42" w:rsidRDefault="0038506E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Pr="0038506E">
        <w:rPr>
          <w:rFonts w:ascii="Arial" w:hAnsi="Arial" w:cs="Arial"/>
          <w:sz w:val="22"/>
          <w:szCs w:val="22"/>
        </w:rPr>
        <w:t xml:space="preserve">Have there been any changes for </w:t>
      </w:r>
      <w:r w:rsidRPr="0038506E">
        <w:rPr>
          <w:rFonts w:ascii="Arial" w:hAnsi="Arial" w:cs="Arial"/>
          <w:b/>
        </w:rPr>
        <w:t>you</w:t>
      </w:r>
      <w:r w:rsidRPr="0038506E">
        <w:rPr>
          <w:rFonts w:ascii="Arial" w:hAnsi="Arial" w:cs="Arial"/>
          <w:sz w:val="22"/>
          <w:szCs w:val="22"/>
        </w:rPr>
        <w:t xml:space="preserve"> since the last review?</w:t>
      </w:r>
    </w:p>
    <w:p w14:paraId="6BE98E0F" w14:textId="77777777" w:rsidR="004A6D42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E3652" wp14:editId="65A6D136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5486400" cy="1219835"/>
                <wp:effectExtent l="9525" t="13335" r="9525" b="508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B800" w14:textId="77777777" w:rsidR="004A6D42" w:rsidRPr="004A6D42" w:rsidRDefault="004A6D42" w:rsidP="004A6D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3652" id="Text Box 16" o:spid="_x0000_s1031" type="#_x0000_t202" style="position:absolute;margin-left:0;margin-top:8.55pt;width:6in;height:9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">
                <v:textbox>
                  <w:txbxContent>
                    <w:p w14:paraId="4BCFB800" w14:textId="77777777" w:rsidR="004A6D42" w:rsidRPr="004A6D42" w:rsidRDefault="004A6D42" w:rsidP="004A6D4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BBD8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9A2A30F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F56472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2BF4485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587C250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436644F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5B2FE18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ECABEEC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</w:p>
    <w:p w14:paraId="430B6CA1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285330EF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1A890F80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172470B4" w14:textId="77777777" w:rsidR="004A6D42" w:rsidRPr="0038506E" w:rsidRDefault="0038506E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Have you found anything hard to cope with because of the foster children?  If so, what is it?</w:t>
      </w:r>
    </w:p>
    <w:p w14:paraId="6C045CA4" w14:textId="77777777" w:rsidR="0038506E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B4F456" wp14:editId="780E5A69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5486400" cy="1219835"/>
                <wp:effectExtent l="9525" t="5715" r="9525" b="1270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52A5" w14:textId="77777777" w:rsidR="0038506E" w:rsidRPr="004A6D42" w:rsidRDefault="0038506E" w:rsidP="0038506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4F456" id="Text Box 17" o:spid="_x0000_s1032" type="#_x0000_t202" style="position:absolute;margin-left:0;margin-top:10.2pt;width:6in;height:96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CLLgIAAFo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">
                <v:textbox>
                  <w:txbxContent>
                    <w:p w14:paraId="005952A5" w14:textId="77777777" w:rsidR="0038506E" w:rsidRPr="004A6D42" w:rsidRDefault="0038506E" w:rsidP="0038506E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2E2B4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2A01F95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3E86B46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6683598" w14:textId="77777777" w:rsidR="002E458B" w:rsidRDefault="002E458B" w:rsidP="004A6D42">
      <w:pPr>
        <w:rPr>
          <w:rFonts w:ascii="Arial" w:hAnsi="Arial" w:cs="Arial"/>
          <w:b/>
          <w:sz w:val="22"/>
          <w:szCs w:val="22"/>
        </w:rPr>
      </w:pPr>
    </w:p>
    <w:p w14:paraId="26DCE7E7" w14:textId="77777777" w:rsidR="002E458B" w:rsidRDefault="002E458B" w:rsidP="004A6D42">
      <w:pPr>
        <w:rPr>
          <w:rFonts w:ascii="Arial" w:hAnsi="Arial" w:cs="Arial"/>
          <w:b/>
          <w:sz w:val="22"/>
          <w:szCs w:val="22"/>
        </w:rPr>
      </w:pPr>
    </w:p>
    <w:p w14:paraId="03B9610A" w14:textId="77777777" w:rsidR="002E458B" w:rsidRDefault="002E458B" w:rsidP="004A6D42">
      <w:pPr>
        <w:rPr>
          <w:rFonts w:ascii="Arial" w:hAnsi="Arial" w:cs="Arial"/>
          <w:b/>
          <w:sz w:val="22"/>
          <w:szCs w:val="22"/>
        </w:rPr>
      </w:pPr>
    </w:p>
    <w:p w14:paraId="79CC611F" w14:textId="77777777" w:rsidR="002E458B" w:rsidRDefault="002E458B" w:rsidP="004A6D42">
      <w:pPr>
        <w:rPr>
          <w:rFonts w:ascii="Arial" w:hAnsi="Arial" w:cs="Arial"/>
          <w:b/>
          <w:sz w:val="22"/>
          <w:szCs w:val="22"/>
        </w:rPr>
      </w:pPr>
    </w:p>
    <w:p w14:paraId="30B6CDB6" w14:textId="77777777" w:rsidR="002E458B" w:rsidRDefault="002E458B" w:rsidP="004A6D42">
      <w:pPr>
        <w:rPr>
          <w:rFonts w:ascii="Arial" w:hAnsi="Arial" w:cs="Arial"/>
          <w:b/>
          <w:sz w:val="22"/>
          <w:szCs w:val="22"/>
        </w:rPr>
      </w:pPr>
    </w:p>
    <w:p w14:paraId="6FFE84DF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123C6357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</w:p>
    <w:p w14:paraId="31BBABB1" w14:textId="77777777" w:rsidR="0038506E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Is there anything that is especially good or helpful for you connected with the foster children?</w:t>
      </w:r>
    </w:p>
    <w:p w14:paraId="07B669CA" w14:textId="77777777" w:rsidR="0038506E" w:rsidRPr="00987EB5" w:rsidRDefault="00972B69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AF5FCF" wp14:editId="37FB772B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486400" cy="1219835"/>
                <wp:effectExtent l="9525" t="9525" r="9525" b="889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F7307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F5FCF" id="Text Box 18" o:spid="_x0000_s1033" type="#_x0000_t202" style="position:absolute;margin-left:0;margin-top:7.5pt;width:6in;height:96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">
                <v:textbox>
                  <w:txbxContent>
                    <w:p w14:paraId="68FF7307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51E9B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6B74114C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EC88D83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4EE9D300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7B507CDD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59D330A1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15FD848E" w14:textId="77777777" w:rsidR="0038506E" w:rsidRDefault="0038506E" w:rsidP="004A6D42">
      <w:pPr>
        <w:rPr>
          <w:rFonts w:ascii="Arial" w:hAnsi="Arial" w:cs="Arial"/>
          <w:b/>
          <w:sz w:val="22"/>
          <w:szCs w:val="22"/>
        </w:rPr>
      </w:pPr>
    </w:p>
    <w:p w14:paraId="39D2FCE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E3DD28E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4C3963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E665C92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Do you help the foster children?  In what way do you help them?</w:t>
      </w:r>
    </w:p>
    <w:p w14:paraId="67FA4DC4" w14:textId="77777777" w:rsidR="00371695" w:rsidRPr="00987EB5" w:rsidRDefault="00371695" w:rsidP="004A6D42">
      <w:pPr>
        <w:rPr>
          <w:rFonts w:ascii="Arial" w:hAnsi="Arial" w:cs="Arial"/>
          <w:sz w:val="22"/>
          <w:szCs w:val="22"/>
        </w:rPr>
      </w:pPr>
    </w:p>
    <w:p w14:paraId="08863472" w14:textId="77777777" w:rsidR="00987EB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1786D6" wp14:editId="329C8DE5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5486400" cy="1172845"/>
                <wp:effectExtent l="9525" t="5080" r="9525" b="1270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61A1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86D6" id="Text Box 20" o:spid="_x0000_s1034" type="#_x0000_t202" style="position:absolute;margin-left:0;margin-top:4.9pt;width:6in;height:9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">
                <v:textbox>
                  <w:txbxContent>
                    <w:p w14:paraId="59AF61A1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969D88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026330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47FD44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3700827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99ABA3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FE5E04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0D94ADA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B193ED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28DDB43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721628C" w14:textId="77777777" w:rsid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t>Do the foster children help you?  In what way do they help you?</w:t>
      </w:r>
    </w:p>
    <w:p w14:paraId="16CE5A19" w14:textId="77777777" w:rsidR="00371695" w:rsidRPr="00987EB5" w:rsidRDefault="00371695" w:rsidP="004A6D42">
      <w:pPr>
        <w:rPr>
          <w:rFonts w:ascii="Arial" w:hAnsi="Arial" w:cs="Arial"/>
          <w:sz w:val="22"/>
          <w:szCs w:val="22"/>
        </w:rPr>
      </w:pPr>
    </w:p>
    <w:p w14:paraId="05631E45" w14:textId="77777777" w:rsidR="00987EB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FC4EFA" wp14:editId="7C6E9CEA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486400" cy="1172845"/>
                <wp:effectExtent l="9525" t="8890" r="9525" b="889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86754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4EFA" id="Text Box 21" o:spid="_x0000_s1035" type="#_x0000_t202" style="position:absolute;margin-left:0;margin-top:11.2pt;width:6in;height:9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">
                <v:textbox>
                  <w:txbxContent>
                    <w:p w14:paraId="38986754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8CDE7C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5401556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67F595D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E94057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0FA1DD41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FB1BD63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70BB5056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D05D71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441A9F0C" w14:textId="77777777" w:rsidR="00371695" w:rsidRDefault="00371695" w:rsidP="004A6D42">
      <w:pPr>
        <w:rPr>
          <w:rFonts w:ascii="Arial" w:hAnsi="Arial" w:cs="Arial"/>
          <w:sz w:val="22"/>
          <w:szCs w:val="22"/>
        </w:rPr>
      </w:pPr>
    </w:p>
    <w:p w14:paraId="4C546095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5C0A0A12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08313B7F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63C41A47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7530F6E6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727CBEFA" w14:textId="77777777" w:rsidR="00987EB5" w:rsidRPr="00987EB5" w:rsidRDefault="00987EB5" w:rsidP="004A6D42">
      <w:pPr>
        <w:rPr>
          <w:rFonts w:ascii="Arial" w:hAnsi="Arial" w:cs="Arial"/>
          <w:sz w:val="22"/>
          <w:szCs w:val="22"/>
        </w:rPr>
      </w:pPr>
      <w:r w:rsidRPr="00987EB5">
        <w:rPr>
          <w:rFonts w:ascii="Arial" w:hAnsi="Arial" w:cs="Arial"/>
          <w:sz w:val="22"/>
          <w:szCs w:val="22"/>
        </w:rPr>
        <w:lastRenderedPageBreak/>
        <w:t>How do you feel about your family fostering other people’s children?</w:t>
      </w:r>
    </w:p>
    <w:p w14:paraId="36B76C8A" w14:textId="77777777" w:rsidR="00987EB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86C3E1" wp14:editId="5F1566C7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5486400" cy="1028700"/>
                <wp:effectExtent l="9525" t="12065" r="9525" b="6985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E9C2" w14:textId="77777777" w:rsidR="00987EB5" w:rsidRPr="004A6D42" w:rsidRDefault="00987EB5" w:rsidP="00987EB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C3E1" id="Text Box 22" o:spid="_x0000_s1036" type="#_x0000_t202" style="position:absolute;margin-left:0;margin-top:10.7pt;width:6in;height:8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">
                <v:textbox>
                  <w:txbxContent>
                    <w:p w14:paraId="035EE9C2" w14:textId="77777777" w:rsidR="00987EB5" w:rsidRPr="004A6D42" w:rsidRDefault="00987EB5" w:rsidP="00987EB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BBD61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42D048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E12DA00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2442059F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13DE7384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58023EC2" w14:textId="77777777" w:rsidR="00987EB5" w:rsidRDefault="00987EB5" w:rsidP="004A6D42">
      <w:pPr>
        <w:rPr>
          <w:rFonts w:ascii="Arial" w:hAnsi="Arial" w:cs="Arial"/>
          <w:b/>
          <w:sz w:val="22"/>
          <w:szCs w:val="22"/>
        </w:rPr>
      </w:pPr>
    </w:p>
    <w:p w14:paraId="692E6DF8" w14:textId="77777777" w:rsidR="001A7EB0" w:rsidRDefault="001A7EB0" w:rsidP="004A6D42">
      <w:pPr>
        <w:rPr>
          <w:rFonts w:ascii="Arial" w:hAnsi="Arial" w:cs="Arial"/>
          <w:sz w:val="22"/>
          <w:szCs w:val="22"/>
        </w:rPr>
      </w:pPr>
    </w:p>
    <w:p w14:paraId="353DA699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192D1DD1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72DD936B" w14:textId="77777777" w:rsidR="001A7EB0" w:rsidRDefault="00371695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Thinking about the </w:t>
      </w:r>
      <w:r w:rsidR="001A7EB0">
        <w:rPr>
          <w:rFonts w:ascii="Arial" w:hAnsi="Arial" w:cs="Arial"/>
          <w:sz w:val="22"/>
          <w:szCs w:val="22"/>
        </w:rPr>
        <w:t>people who visit your home for</w:t>
      </w:r>
      <w:r>
        <w:rPr>
          <w:rFonts w:ascii="Arial" w:hAnsi="Arial" w:cs="Arial"/>
          <w:sz w:val="22"/>
          <w:szCs w:val="22"/>
        </w:rPr>
        <w:t xml:space="preserve"> the foster children, is there </w:t>
      </w:r>
    </w:p>
    <w:p w14:paraId="396D6E6D" w14:textId="77777777" w:rsidR="00371695" w:rsidRPr="00371695" w:rsidRDefault="00371695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anything that you’d like to say about these people?</w:t>
      </w:r>
    </w:p>
    <w:p w14:paraId="36321D7F" w14:textId="77777777" w:rsidR="0037169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14CA8A" wp14:editId="5FAAFFB3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5486400" cy="1028700"/>
                <wp:effectExtent l="9525" t="5715" r="9525" b="13335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0C4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4CA8A" id="Text Box 23" o:spid="_x0000_s1037" type="#_x0000_t202" style="position:absolute;margin-left:0;margin-top:10.2pt;width:6in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mELQIAAFo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">
                <v:textbox>
                  <w:txbxContent>
                    <w:p w14:paraId="38AD80C4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A25912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E3FC96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01E414B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3BBC20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450F299C" w14:textId="77777777" w:rsidR="00371695" w:rsidRPr="00371695" w:rsidRDefault="00371695" w:rsidP="004A6D42">
      <w:pPr>
        <w:rPr>
          <w:rFonts w:ascii="Arial" w:hAnsi="Arial" w:cs="Arial"/>
          <w:sz w:val="22"/>
          <w:szCs w:val="22"/>
        </w:rPr>
      </w:pPr>
      <w:r w:rsidRPr="00371695">
        <w:rPr>
          <w:rFonts w:ascii="Arial" w:hAnsi="Arial" w:cs="Arial"/>
          <w:sz w:val="22"/>
          <w:szCs w:val="22"/>
        </w:rPr>
        <w:t>Thinking about fostering, what would you like to happen in the future?</w:t>
      </w:r>
    </w:p>
    <w:p w14:paraId="71BC1FC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91D35BE" w14:textId="77777777" w:rsidR="002E458B" w:rsidRDefault="002E458B" w:rsidP="004A6D42">
      <w:pPr>
        <w:rPr>
          <w:rFonts w:ascii="Arial" w:hAnsi="Arial" w:cs="Arial"/>
          <w:sz w:val="22"/>
          <w:szCs w:val="22"/>
        </w:rPr>
      </w:pPr>
    </w:p>
    <w:p w14:paraId="50A3A971" w14:textId="77777777" w:rsidR="00371695" w:rsidRPr="00371695" w:rsidRDefault="00371695" w:rsidP="004A6D42">
      <w:pPr>
        <w:rPr>
          <w:rFonts w:ascii="Arial" w:hAnsi="Arial" w:cs="Arial"/>
          <w:sz w:val="22"/>
          <w:szCs w:val="22"/>
        </w:rPr>
      </w:pPr>
      <w:r w:rsidRPr="00371695">
        <w:rPr>
          <w:rFonts w:ascii="Arial" w:hAnsi="Arial" w:cs="Arial"/>
          <w:sz w:val="22"/>
          <w:szCs w:val="22"/>
        </w:rPr>
        <w:t>Is there anything else you’d like to say?</w:t>
      </w:r>
    </w:p>
    <w:p w14:paraId="31A831B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C87EEE8" w14:textId="77777777" w:rsidR="0037169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2061A0" wp14:editId="7B4E0AAB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5486400" cy="1172845"/>
                <wp:effectExtent l="9525" t="8890" r="9525" b="889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C57F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61A0" id="Text Box 25" o:spid="_x0000_s1038" type="#_x0000_t202" style="position:absolute;margin-left:0;margin-top:3.7pt;width:6in;height:9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">
                <v:textbox>
                  <w:txbxContent>
                    <w:p w14:paraId="536CC57F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E5015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D703B65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5A369A8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919354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71F0B6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D04C030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A4DC880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511D941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8C844BD" w14:textId="77777777" w:rsidR="00371695" w:rsidRPr="00371695" w:rsidRDefault="00E340B3" w:rsidP="004A6D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you come to the C</w:t>
      </w:r>
      <w:r w:rsidR="00371695" w:rsidRPr="00371695">
        <w:rPr>
          <w:rFonts w:ascii="Arial" w:hAnsi="Arial" w:cs="Arial"/>
          <w:sz w:val="22"/>
          <w:szCs w:val="22"/>
        </w:rPr>
        <w:t>hildren of Foster Carers Group</w:t>
      </w:r>
      <w:r>
        <w:rPr>
          <w:rFonts w:ascii="Arial" w:hAnsi="Arial" w:cs="Arial"/>
          <w:sz w:val="22"/>
          <w:szCs w:val="22"/>
        </w:rPr>
        <w:t xml:space="preserve"> </w:t>
      </w:r>
      <w:r w:rsidR="00371695">
        <w:rPr>
          <w:rFonts w:ascii="Arial" w:hAnsi="Arial" w:cs="Arial"/>
          <w:sz w:val="22"/>
          <w:szCs w:val="22"/>
        </w:rPr>
        <w:t>?  If not would you like to</w:t>
      </w:r>
      <w:r w:rsidR="00371695" w:rsidRPr="00371695">
        <w:rPr>
          <w:rFonts w:ascii="Arial" w:hAnsi="Arial" w:cs="Arial"/>
          <w:sz w:val="22"/>
          <w:szCs w:val="22"/>
        </w:rPr>
        <w:t>?</w:t>
      </w:r>
    </w:p>
    <w:p w14:paraId="6601F45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4081DE6" w14:textId="77777777" w:rsidR="0037169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FC3043" wp14:editId="14D47B25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486400" cy="1172845"/>
                <wp:effectExtent l="9525" t="5715" r="9525" b="1206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1099F" w14:textId="77777777" w:rsidR="00371695" w:rsidRPr="004A6D42" w:rsidRDefault="00371695" w:rsidP="0037169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3043" id="Text Box 26" o:spid="_x0000_s1039" type="#_x0000_t202" style="position:absolute;margin-left:0;margin-top:4.2pt;width:6in;height:92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">
                <v:textbox>
                  <w:txbxContent>
                    <w:p w14:paraId="7D91099F" w14:textId="77777777" w:rsidR="00371695" w:rsidRPr="004A6D42" w:rsidRDefault="00371695" w:rsidP="00371695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6FEE66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F19A3F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5B4C7CC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1361C15E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2843E7FA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50271778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06BC3289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7CEB605F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6CDD1BF6" w14:textId="77777777" w:rsidR="00371695" w:rsidRPr="007C6252" w:rsidRDefault="007C6252" w:rsidP="004A6D42">
      <w:pPr>
        <w:rPr>
          <w:rFonts w:ascii="Arial" w:hAnsi="Arial" w:cs="Arial"/>
          <w:sz w:val="22"/>
          <w:szCs w:val="22"/>
        </w:rPr>
      </w:pPr>
      <w:r w:rsidRPr="007C6252">
        <w:rPr>
          <w:rFonts w:ascii="Arial" w:hAnsi="Arial" w:cs="Arial"/>
          <w:sz w:val="22"/>
          <w:szCs w:val="22"/>
        </w:rPr>
        <w:t xml:space="preserve">If you would like to talk to anyone about fostering, please tell your mum or dad or your supervising social worker. </w:t>
      </w:r>
      <w:r w:rsidR="001922B6">
        <w:rPr>
          <w:rFonts w:ascii="Arial" w:hAnsi="Arial" w:cs="Arial"/>
          <w:sz w:val="22"/>
          <w:szCs w:val="22"/>
        </w:rPr>
        <w:t>This can be the reviewing officer who will come to meet with your parent/s</w:t>
      </w:r>
    </w:p>
    <w:p w14:paraId="7986AB84" w14:textId="77777777" w:rsidR="00371695" w:rsidRDefault="00371695" w:rsidP="004A6D42">
      <w:pPr>
        <w:rPr>
          <w:rFonts w:ascii="Arial" w:hAnsi="Arial" w:cs="Arial"/>
          <w:b/>
          <w:sz w:val="22"/>
          <w:szCs w:val="22"/>
        </w:rPr>
      </w:pPr>
    </w:p>
    <w:p w14:paraId="3E6EF099" w14:textId="77777777" w:rsidR="00371695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84F736" wp14:editId="260C9202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486400" cy="1172845"/>
                <wp:effectExtent l="9525" t="8255" r="9525" b="952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8CAA2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F736" id="Text Box 27" o:spid="_x0000_s1040" type="#_x0000_t202" style="position:absolute;margin-left:0;margin-top:1.4pt;width:6in;height:9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">
                <v:textbox>
                  <w:txbxContent>
                    <w:p w14:paraId="50A8CAA2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10EAFC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1139160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26BCE2D3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37566F0D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09EF1A9F" w14:textId="77777777" w:rsidR="007C6252" w:rsidRPr="007C6252" w:rsidRDefault="007C6252" w:rsidP="004A6D42">
      <w:pPr>
        <w:rPr>
          <w:rFonts w:ascii="Arial" w:hAnsi="Arial" w:cs="Arial"/>
          <w:b/>
          <w:sz w:val="32"/>
          <w:szCs w:val="32"/>
        </w:rPr>
      </w:pPr>
      <w:r w:rsidRPr="007C6252">
        <w:rPr>
          <w:rFonts w:ascii="Arial" w:hAnsi="Arial" w:cs="Arial"/>
          <w:b/>
          <w:sz w:val="32"/>
          <w:szCs w:val="32"/>
        </w:rPr>
        <w:t xml:space="preserve">Signatures </w:t>
      </w:r>
    </w:p>
    <w:p w14:paraId="34DCF185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B2A5828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4284AC08" w14:textId="77777777" w:rsidR="007C6252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4A23D4" wp14:editId="764D5254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2743200" cy="571500"/>
                <wp:effectExtent l="9525" t="8890" r="9525" b="1016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FEC7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23D4" id="Text Box 28" o:spid="_x0000_s1041" type="#_x0000_t202" style="position:absolute;margin-left:63pt;margin-top:.7pt;width:3in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">
                <v:textbox>
                  <w:txbxContent>
                    <w:p w14:paraId="20EFFEC7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6252">
        <w:rPr>
          <w:rFonts w:ascii="Arial" w:hAnsi="Arial" w:cs="Arial"/>
          <w:b/>
          <w:sz w:val="22"/>
          <w:szCs w:val="22"/>
        </w:rPr>
        <w:t xml:space="preserve">Signed </w:t>
      </w:r>
    </w:p>
    <w:p w14:paraId="76C87CE7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046CAD7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5848931D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73409F4A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112BDF55" w14:textId="77777777" w:rsidR="007C6252" w:rsidRDefault="00972B69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5C6A50" wp14:editId="67673409">
                <wp:simplePos x="0" y="0"/>
                <wp:positionH relativeFrom="column">
                  <wp:posOffset>800100</wp:posOffset>
                </wp:positionH>
                <wp:positionV relativeFrom="paragraph">
                  <wp:posOffset>73660</wp:posOffset>
                </wp:positionV>
                <wp:extent cx="2743200" cy="571500"/>
                <wp:effectExtent l="9525" t="6985" r="9525" b="1206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6ECDA" w14:textId="77777777" w:rsidR="007C6252" w:rsidRPr="004A6D42" w:rsidRDefault="007C6252" w:rsidP="007C625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6A50" id="Text Box 29" o:spid="_x0000_s1042" type="#_x0000_t202" style="position:absolute;margin-left:63pt;margin-top:5.8pt;width:3in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xrLQIAAFk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">
                <v:textbox>
                  <w:txbxContent>
                    <w:p w14:paraId="59E6ECDA" w14:textId="77777777" w:rsidR="007C6252" w:rsidRPr="004A6D42" w:rsidRDefault="007C6252" w:rsidP="007C6252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386AF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</w:p>
    <w:p w14:paraId="7CF2DA5C" w14:textId="77777777" w:rsidR="007C6252" w:rsidRDefault="007C6252" w:rsidP="004A6D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Date </w:t>
      </w:r>
    </w:p>
    <w:p w14:paraId="0BB0061E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7AE768C3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1AAB0611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2E146C28" w14:textId="77777777" w:rsidR="000C69D6" w:rsidRDefault="000C69D6" w:rsidP="004A6D42">
      <w:pPr>
        <w:rPr>
          <w:rFonts w:ascii="Arial" w:hAnsi="Arial" w:cs="Arial"/>
          <w:b/>
          <w:sz w:val="22"/>
          <w:szCs w:val="22"/>
        </w:rPr>
      </w:pPr>
    </w:p>
    <w:p w14:paraId="6085F3ED" w14:textId="77777777" w:rsidR="000C69D6" w:rsidRPr="000C69D6" w:rsidRDefault="000C69D6" w:rsidP="000C69D6">
      <w:pPr>
        <w:jc w:val="center"/>
        <w:rPr>
          <w:rFonts w:ascii="Arial" w:hAnsi="Arial" w:cs="Arial"/>
          <w:b/>
          <w:sz w:val="32"/>
          <w:szCs w:val="32"/>
        </w:rPr>
      </w:pPr>
    </w:p>
    <w:p w14:paraId="0DEBAA2F" w14:textId="77777777" w:rsidR="000C69D6" w:rsidRPr="000C69D6" w:rsidRDefault="000C69D6" w:rsidP="000C69D6">
      <w:pPr>
        <w:jc w:val="center"/>
        <w:rPr>
          <w:rFonts w:ascii="Arial" w:hAnsi="Arial" w:cs="Arial"/>
          <w:b/>
          <w:sz w:val="32"/>
          <w:szCs w:val="32"/>
        </w:rPr>
      </w:pPr>
      <w:r w:rsidRPr="000C69D6">
        <w:rPr>
          <w:rFonts w:ascii="Arial" w:hAnsi="Arial" w:cs="Arial"/>
          <w:b/>
          <w:sz w:val="32"/>
          <w:szCs w:val="32"/>
        </w:rPr>
        <w:t>Many thanks for completing this form.</w:t>
      </w:r>
    </w:p>
    <w:sectPr w:rsidR="000C69D6" w:rsidRPr="000C69D6" w:rsidSect="00A825F6">
      <w:footerReference w:type="even" r:id="rId11"/>
      <w:footerReference w:type="default" r:id="rId12"/>
      <w:pgSz w:w="11906" w:h="16838" w:code="9"/>
      <w:pgMar w:top="1440" w:right="1797" w:bottom="1440" w:left="1797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2BAC8" w14:textId="77777777" w:rsidR="00A818D9" w:rsidRDefault="00A818D9">
      <w:r>
        <w:separator/>
      </w:r>
    </w:p>
  </w:endnote>
  <w:endnote w:type="continuationSeparator" w:id="0">
    <w:p w14:paraId="70DA428E" w14:textId="77777777" w:rsidR="00A818D9" w:rsidRDefault="00A8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8BAC" w14:textId="77777777" w:rsidR="001A7EB0" w:rsidRDefault="001A7EB0" w:rsidP="008322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3BEE40" w14:textId="77777777" w:rsidR="001A7EB0" w:rsidRDefault="001A7EB0" w:rsidP="001A7EB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08DA" w14:textId="77777777" w:rsidR="001A7EB0" w:rsidRDefault="001A7EB0" w:rsidP="008322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2B69">
      <w:rPr>
        <w:rStyle w:val="PageNumber"/>
        <w:noProof/>
      </w:rPr>
      <w:t>2</w:t>
    </w:r>
    <w:r>
      <w:rPr>
        <w:rStyle w:val="PageNumber"/>
      </w:rPr>
      <w:fldChar w:fldCharType="end"/>
    </w:r>
  </w:p>
  <w:p w14:paraId="1801752B" w14:textId="77777777" w:rsidR="001A7EB0" w:rsidRDefault="002C1614" w:rsidP="001A7EB0">
    <w:pPr>
      <w:pStyle w:val="Footer"/>
      <w:ind w:right="360"/>
    </w:pPr>
    <w:r>
      <w:t>Report from foster carers children 13+ July 2013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2737" w14:textId="77777777" w:rsidR="00A818D9" w:rsidRDefault="00A818D9">
      <w:r>
        <w:separator/>
      </w:r>
    </w:p>
  </w:footnote>
  <w:footnote w:type="continuationSeparator" w:id="0">
    <w:p w14:paraId="5C614C6D" w14:textId="77777777" w:rsidR="00A818D9" w:rsidRDefault="00A81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8D9"/>
    <w:rsid w:val="000871E9"/>
    <w:rsid w:val="000C69D6"/>
    <w:rsid w:val="00130BFB"/>
    <w:rsid w:val="001922B6"/>
    <w:rsid w:val="001A7EB0"/>
    <w:rsid w:val="001D7A1D"/>
    <w:rsid w:val="002829B6"/>
    <w:rsid w:val="002C1614"/>
    <w:rsid w:val="002E458B"/>
    <w:rsid w:val="00371695"/>
    <w:rsid w:val="0038506E"/>
    <w:rsid w:val="003B5DEA"/>
    <w:rsid w:val="004A6D42"/>
    <w:rsid w:val="004E3DB6"/>
    <w:rsid w:val="00546C7A"/>
    <w:rsid w:val="005473E8"/>
    <w:rsid w:val="00762FB7"/>
    <w:rsid w:val="00785782"/>
    <w:rsid w:val="007C6252"/>
    <w:rsid w:val="008227C2"/>
    <w:rsid w:val="00832229"/>
    <w:rsid w:val="008967E4"/>
    <w:rsid w:val="008F77C2"/>
    <w:rsid w:val="00972B69"/>
    <w:rsid w:val="00987EB5"/>
    <w:rsid w:val="00993616"/>
    <w:rsid w:val="009C10C7"/>
    <w:rsid w:val="00A818D9"/>
    <w:rsid w:val="00A825F6"/>
    <w:rsid w:val="00C57682"/>
    <w:rsid w:val="00C65442"/>
    <w:rsid w:val="00D378D2"/>
    <w:rsid w:val="00D54184"/>
    <w:rsid w:val="00E340B3"/>
    <w:rsid w:val="00F9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ocId w14:val="7A0BD6F5"/>
  <w15:docId w15:val="{31576BF6-1FF0-4CAD-AA29-C2154721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A7EB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A7EB0"/>
  </w:style>
  <w:style w:type="paragraph" w:styleId="Header">
    <w:name w:val="header"/>
    <w:basedOn w:val="Normal"/>
    <w:rsid w:val="002C1614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Report%20from%20foster%20carers%20children%2013+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SXJZJSQ2YJM5-1030375632-1219617</_dlc_DocId>
    <_dlc_DocIdUrl xmlns="14ef3b5f-6ca1-4c1c-a353-a1c338ccc666">
      <Url>https://antsertech.sharepoint.com/sites/TriXData2/_layouts/15/DocIdRedir.aspx?ID=SXJZJSQ2YJM5-1030375632-1219617</Url>
      <Description>SXJZJSQ2YJM5-1030375632-1219617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09818BA-A6DB-45C4-BE58-350EC11348E4}"/>
</file>

<file path=customXml/itemProps2.xml><?xml version="1.0" encoding="utf-8"?>
<ds:datastoreItem xmlns:ds="http://schemas.openxmlformats.org/officeDocument/2006/customXml" ds:itemID="{9E87EC38-D34C-4C9F-B1A3-D82B6E142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B8B81-3A74-4BAB-89FF-89CABD7CF3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FBF149-5D94-4597-9389-E35100840236}"/>
</file>

<file path=docProps/app.xml><?xml version="1.0" encoding="utf-8"?>
<Properties xmlns="http://schemas.openxmlformats.org/officeDocument/2006/extended-properties" xmlns:vt="http://schemas.openxmlformats.org/officeDocument/2006/docPropsVTypes">
  <Template>Report from foster carers children 13+</Template>
  <TotalTime>0</TotalTime>
  <Pages>4</Pages>
  <Words>250</Words>
  <Characters>1303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Bracknell Forest Borough Council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Ferreira</dc:creator>
  <cp:lastModifiedBy>Sam Howard</cp:lastModifiedBy>
  <cp:revision>2</cp:revision>
  <cp:lastPrinted>2013-07-24T13:01:00Z</cp:lastPrinted>
  <dcterms:created xsi:type="dcterms:W3CDTF">2022-03-25T13:27:00Z</dcterms:created>
  <dcterms:modified xsi:type="dcterms:W3CDTF">2022-03-25T13:27:00Z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41ccb8af-c354-4a5e-bdb4-3654fb1098bd</vt:lpwstr>
  </property>
</Properties>
</file>