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88EA0" w14:textId="77777777" w:rsidR="006D41D1" w:rsidRPr="00373761" w:rsidRDefault="00B034CD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D621B86" wp14:editId="17C6BC53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914400" cy="914400"/>
                <wp:effectExtent l="0" t="1905" r="0" b="0"/>
                <wp:wrapNone/>
                <wp:docPr id="8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969F8" w14:textId="77777777" w:rsidR="00992112" w:rsidRDefault="00B034CD">
                            <w:r>
                              <w:rPr>
                                <w:rFonts w:cs="Arial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118AFD30" wp14:editId="1C1FC812">
                                  <wp:extent cx="716280" cy="579120"/>
                                  <wp:effectExtent l="0" t="0" r="762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621B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in;margin-top:-53.85pt;width:1in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" stroked="f">
                <v:textbox>
                  <w:txbxContent>
                    <w:p w14:paraId="1AC969F8" w14:textId="77777777" w:rsidR="00992112" w:rsidRDefault="00B034CD">
                      <w:r>
                        <w:rPr>
                          <w:rFonts w:cs="Arial"/>
                          <w:noProof/>
                          <w:szCs w:val="22"/>
                        </w:rPr>
                        <w:drawing>
                          <wp:inline distT="0" distB="0" distL="0" distR="0" wp14:anchorId="118AFD30" wp14:editId="1C1FC812">
                            <wp:extent cx="716280" cy="579120"/>
                            <wp:effectExtent l="0" t="0" r="762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place">
        <w:smartTag w:uri="urn:schemas-microsoft-com:office:smarttags" w:element="PlaceName">
          <w:r w:rsidR="00992112" w:rsidRPr="00373761">
            <w:rPr>
              <w:rFonts w:ascii="Arial" w:hAnsi="Arial" w:cs="Arial"/>
              <w:b/>
              <w:sz w:val="32"/>
              <w:szCs w:val="32"/>
            </w:rPr>
            <w:t>BRACKNELL</w:t>
          </w:r>
        </w:smartTag>
        <w:r w:rsidR="00992112" w:rsidRPr="00373761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="00992112" w:rsidRPr="00373761">
            <w:rPr>
              <w:rFonts w:ascii="Arial" w:hAnsi="Arial" w:cs="Arial"/>
              <w:b/>
              <w:sz w:val="32"/>
              <w:szCs w:val="32"/>
            </w:rPr>
            <w:t>FOREST</w:t>
          </w:r>
        </w:smartTag>
      </w:smartTag>
      <w:r w:rsidR="00992112" w:rsidRPr="00373761">
        <w:rPr>
          <w:rFonts w:ascii="Arial" w:hAnsi="Arial" w:cs="Arial"/>
          <w:b/>
          <w:sz w:val="32"/>
          <w:szCs w:val="32"/>
        </w:rPr>
        <w:t xml:space="preserve"> FAMILY PLACEMENT TEAM </w:t>
      </w:r>
    </w:p>
    <w:p w14:paraId="0F847582" w14:textId="77777777" w:rsidR="00992112" w:rsidRDefault="00992112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679CA67C" w14:textId="77777777" w:rsidR="006869B1" w:rsidRPr="00373761" w:rsidRDefault="006869B1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7FABCDF7" w14:textId="77777777" w:rsidR="00992112" w:rsidRPr="00373761" w:rsidRDefault="006869B1" w:rsidP="00992112">
      <w:pPr>
        <w:jc w:val="center"/>
        <w:rPr>
          <w:rFonts w:ascii="Arial" w:hAnsi="Arial" w:cs="Arial"/>
          <w:b/>
          <w:sz w:val="32"/>
          <w:szCs w:val="32"/>
        </w:rPr>
      </w:pPr>
      <w:r w:rsidRPr="00373761">
        <w:rPr>
          <w:rFonts w:ascii="Arial" w:hAnsi="Arial" w:cs="Arial"/>
          <w:b/>
          <w:sz w:val="32"/>
          <w:szCs w:val="32"/>
        </w:rPr>
        <w:t xml:space="preserve">Child’s Feedback </w:t>
      </w:r>
    </w:p>
    <w:p w14:paraId="7D0984A6" w14:textId="77777777" w:rsidR="00992112" w:rsidRDefault="00992112" w:rsidP="00992112">
      <w:pPr>
        <w:jc w:val="center"/>
        <w:rPr>
          <w:rFonts w:ascii="Arial" w:hAnsi="Arial" w:cs="Arial"/>
          <w:b/>
        </w:rPr>
      </w:pPr>
    </w:p>
    <w:p w14:paraId="7132C153" w14:textId="77777777" w:rsidR="00992112" w:rsidRDefault="00992112" w:rsidP="00992112">
      <w:pPr>
        <w:jc w:val="center"/>
        <w:rPr>
          <w:rFonts w:ascii="Arial" w:hAnsi="Arial" w:cs="Arial"/>
          <w:b/>
        </w:rPr>
      </w:pPr>
    </w:p>
    <w:p w14:paraId="432F7215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  <w:r w:rsidRPr="00992112">
        <w:rPr>
          <w:rFonts w:ascii="Arial" w:hAnsi="Arial" w:cs="Arial"/>
          <w:b/>
          <w:sz w:val="28"/>
          <w:szCs w:val="28"/>
        </w:rPr>
        <w:t>Your name  ___________________________</w:t>
      </w:r>
    </w:p>
    <w:p w14:paraId="0E385CE2" w14:textId="77777777" w:rsidR="00631047" w:rsidRDefault="00631047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235007FF" w14:textId="77777777" w:rsidR="00992112" w:rsidRDefault="00B034CD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E336B0F" wp14:editId="559EED0C">
            <wp:extent cx="2217420" cy="1630680"/>
            <wp:effectExtent l="0" t="0" r="0" b="7620"/>
            <wp:docPr id="1" name="Picture 1" descr="MC9002309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230987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7676" w14:textId="77777777" w:rsidR="00992112" w:rsidRDefault="00992112" w:rsidP="00631047">
      <w:pPr>
        <w:rPr>
          <w:rFonts w:ascii="Arial" w:hAnsi="Arial" w:cs="Arial"/>
          <w:b/>
          <w:sz w:val="28"/>
          <w:szCs w:val="28"/>
        </w:rPr>
      </w:pPr>
    </w:p>
    <w:p w14:paraId="138068E2" w14:textId="77777777" w:rsidR="00992112" w:rsidRDefault="005367A4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know who lives in your home with you?</w:t>
      </w:r>
    </w:p>
    <w:p w14:paraId="40445BAD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197DD0D2" w14:textId="77777777" w:rsidR="00992112" w:rsidRDefault="00992112" w:rsidP="0099211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             </w:t>
      </w:r>
      <w:r>
        <w:rPr>
          <w:rFonts w:ascii="Arial" w:hAnsi="Arial" w:cs="Arial"/>
          <w:b/>
          <w:sz w:val="28"/>
          <w:szCs w:val="28"/>
        </w:rPr>
        <w:t>Yes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</w:t>
      </w:r>
      <w:r>
        <w:rPr>
          <w:rFonts w:ascii="Arial" w:hAnsi="Arial" w:cs="Arial"/>
          <w:b/>
          <w:sz w:val="28"/>
          <w:szCs w:val="28"/>
        </w:rPr>
        <w:t xml:space="preserve">No </w:t>
      </w:r>
    </w:p>
    <w:p w14:paraId="0AC0BB05" w14:textId="77777777" w:rsidR="00992112" w:rsidRPr="00992112" w:rsidRDefault="00B034CD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CF8D3F4" wp14:editId="00E81561">
            <wp:extent cx="762000" cy="762000"/>
            <wp:effectExtent l="0" t="0" r="0" b="0"/>
            <wp:docPr id="2" name="Picture 2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112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288E6A1" wp14:editId="390497C4">
            <wp:extent cx="769620" cy="769620"/>
            <wp:effectExtent l="0" t="0" r="0" b="0"/>
            <wp:docPr id="3" name="Picture 3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612C" w14:textId="77777777" w:rsidR="00992112" w:rsidRDefault="00992112" w:rsidP="00992112">
      <w:pPr>
        <w:rPr>
          <w:rFonts w:ascii="Arial" w:hAnsi="Arial" w:cs="Arial"/>
          <w:b/>
        </w:rPr>
      </w:pPr>
    </w:p>
    <w:p w14:paraId="2E438ADC" w14:textId="77777777" w:rsidR="00631047" w:rsidRDefault="00631047" w:rsidP="00992112">
      <w:pPr>
        <w:jc w:val="center"/>
        <w:rPr>
          <w:rFonts w:ascii="Arial" w:hAnsi="Arial" w:cs="Arial"/>
          <w:b/>
        </w:rPr>
      </w:pPr>
    </w:p>
    <w:p w14:paraId="7032E466" w14:textId="77777777" w:rsidR="00631047" w:rsidRDefault="00B034CD" w:rsidP="0099211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03F0104" wp14:editId="0C169C85">
            <wp:extent cx="1836420" cy="1752600"/>
            <wp:effectExtent l="0" t="0" r="0" b="0"/>
            <wp:docPr id="25" name="Picture 25" descr="MC9004350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435041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10C05" w14:textId="77777777" w:rsidR="003A2202" w:rsidRDefault="003A2202" w:rsidP="00992112">
      <w:pPr>
        <w:jc w:val="center"/>
        <w:rPr>
          <w:rFonts w:ascii="Arial" w:hAnsi="Arial" w:cs="Arial"/>
          <w:b/>
        </w:rPr>
      </w:pPr>
    </w:p>
    <w:p w14:paraId="6AE71C77" w14:textId="77777777" w:rsidR="00992112" w:rsidRPr="00631047" w:rsidRDefault="005367A4" w:rsidP="0063104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Has anyone </w:t>
      </w:r>
      <w:r w:rsidR="006869B1">
        <w:rPr>
          <w:rFonts w:ascii="Arial" w:hAnsi="Arial" w:cs="Arial"/>
          <w:b/>
        </w:rPr>
        <w:t xml:space="preserve">new </w:t>
      </w:r>
      <w:proofErr w:type="spellStart"/>
      <w:r>
        <w:rPr>
          <w:rFonts w:ascii="Arial" w:hAnsi="Arial" w:cs="Arial"/>
          <w:b/>
        </w:rPr>
        <w:t>come</w:t>
      </w:r>
      <w:proofErr w:type="spellEnd"/>
      <w:r>
        <w:rPr>
          <w:rFonts w:ascii="Arial" w:hAnsi="Arial" w:cs="Arial"/>
          <w:b/>
        </w:rPr>
        <w:t xml:space="preserve"> to stay with you</w:t>
      </w:r>
      <w:r w:rsidR="00992112" w:rsidRPr="00992112">
        <w:rPr>
          <w:rFonts w:ascii="Arial" w:hAnsi="Arial" w:cs="Arial"/>
          <w:b/>
          <w:sz w:val="28"/>
          <w:szCs w:val="28"/>
        </w:rPr>
        <w:t>?</w:t>
      </w:r>
    </w:p>
    <w:p w14:paraId="3F3BFCCA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7B5D9916" w14:textId="77777777" w:rsidR="00631047" w:rsidRDefault="00631047" w:rsidP="006310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             </w:t>
      </w:r>
      <w:r>
        <w:rPr>
          <w:rFonts w:ascii="Arial" w:hAnsi="Arial" w:cs="Arial"/>
          <w:b/>
          <w:sz w:val="28"/>
          <w:szCs w:val="28"/>
        </w:rPr>
        <w:t>Yes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N</w:t>
      </w:r>
      <w:r>
        <w:rPr>
          <w:rFonts w:ascii="Arial" w:hAnsi="Arial" w:cs="Arial"/>
          <w:b/>
          <w:sz w:val="28"/>
          <w:szCs w:val="28"/>
        </w:rPr>
        <w:t xml:space="preserve">o </w:t>
      </w:r>
    </w:p>
    <w:p w14:paraId="50C6DAAD" w14:textId="77777777" w:rsidR="003A2202" w:rsidRDefault="00B034CD" w:rsidP="003A220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A7F5848" wp14:editId="626AB2B0">
            <wp:extent cx="762000" cy="762000"/>
            <wp:effectExtent l="0" t="0" r="0" b="0"/>
            <wp:docPr id="26" name="Picture 26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047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255F41D" wp14:editId="2682BEC6">
            <wp:extent cx="769620" cy="769620"/>
            <wp:effectExtent l="0" t="0" r="0" b="0"/>
            <wp:docPr id="27" name="Picture 27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F816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1A9D4AA6" w14:textId="77777777" w:rsidR="00627160" w:rsidRDefault="00627160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1F457017" w14:textId="77777777" w:rsidR="003A2202" w:rsidRDefault="00B034CD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0DD7B4A" wp14:editId="4BCF72B1">
            <wp:extent cx="906780" cy="899160"/>
            <wp:effectExtent l="0" t="0" r="7620" b="0"/>
            <wp:docPr id="5" name="Picture 5" descr="MC9002054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20548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 w:rsidR="00627160">
        <w:rPr>
          <w:rFonts w:ascii="Arial" w:hAnsi="Arial" w:cs="Arial"/>
          <w:b/>
          <w:sz w:val="28"/>
          <w:szCs w:val="28"/>
        </w:rPr>
        <w:t xml:space="preserve"> </w:t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06FBB9A" wp14:editId="097CFD4F">
            <wp:extent cx="830580" cy="807720"/>
            <wp:effectExtent l="0" t="0" r="7620" b="0"/>
            <wp:docPr id="6" name="Picture 6" descr="MP9003058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900305807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 w:rsidR="00627160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B0E64A4" wp14:editId="1237B01D">
            <wp:extent cx="975360" cy="960120"/>
            <wp:effectExtent l="0" t="0" r="0" b="0"/>
            <wp:docPr id="7" name="Picture 7" descr="MC9003836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83648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160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D6BF56A" wp14:editId="31B2DC25">
            <wp:extent cx="937260" cy="960120"/>
            <wp:effectExtent l="0" t="0" r="0" b="0"/>
            <wp:docPr id="8" name="Picture 8" descr="MC90023440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234409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D528" w14:textId="77777777" w:rsidR="00627160" w:rsidRDefault="00627160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36A33F37" w14:textId="77777777" w:rsidR="00627160" w:rsidRDefault="005367A4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What special things do your carers do with you </w:t>
      </w:r>
      <w:r w:rsidR="00627160">
        <w:rPr>
          <w:rFonts w:ascii="Arial" w:hAnsi="Arial" w:cs="Arial"/>
          <w:b/>
          <w:sz w:val="28"/>
          <w:szCs w:val="28"/>
        </w:rPr>
        <w:t>?</w:t>
      </w:r>
    </w:p>
    <w:p w14:paraId="2FBCF919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288" w:type="dxa"/>
        <w:tblLook w:val="01E0" w:firstRow="1" w:lastRow="1" w:firstColumn="1" w:lastColumn="1" w:noHBand="0" w:noVBand="0"/>
      </w:tblPr>
      <w:tblGrid>
        <w:gridCol w:w="8728"/>
      </w:tblGrid>
      <w:tr w:rsidR="00627160" w14:paraId="18C638D9" w14:textId="77777777" w:rsidTr="00627160">
        <w:tc>
          <w:tcPr>
            <w:tcW w:w="8954" w:type="dxa"/>
          </w:tcPr>
          <w:p w14:paraId="7FACFEEF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ABD0246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00CFD30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D59F865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F9B3259" w14:textId="77777777" w:rsidR="00627160" w:rsidRDefault="00B034CD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5B43C00" wp14:editId="5E6EAD8E">
                      <wp:simplePos x="0" y="0"/>
                      <wp:positionH relativeFrom="column">
                        <wp:posOffset>-522605</wp:posOffset>
                      </wp:positionH>
                      <wp:positionV relativeFrom="paragraph">
                        <wp:posOffset>34925</wp:posOffset>
                      </wp:positionV>
                      <wp:extent cx="1143000" cy="1485900"/>
                      <wp:effectExtent l="1270" t="0" r="0" b="3175"/>
                      <wp:wrapNone/>
                      <wp:docPr id="8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F80734" w14:textId="77777777" w:rsidR="00627160" w:rsidRDefault="00B034CD"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A4B25C5" wp14:editId="7FF4B820">
                                        <wp:extent cx="952500" cy="1402080"/>
                                        <wp:effectExtent l="0" t="0" r="0" b="7620"/>
                                        <wp:docPr id="10" name="Picture 10" descr="MC900384132[1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MC900384132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43C00" id="Text Box 10" o:spid="_x0000_s1027" type="#_x0000_t202" style="position:absolute;left:0;text-align:left;margin-left:-41.15pt;margin-top:2.75pt;width:90pt;height:1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" stroked="f">
                      <v:textbox>
                        <w:txbxContent>
                          <w:p w14:paraId="77F80734" w14:textId="77777777" w:rsidR="00627160" w:rsidRDefault="00B034CD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4B25C5" wp14:editId="7FF4B820">
                                  <wp:extent cx="952500" cy="1402080"/>
                                  <wp:effectExtent l="0" t="0" r="0" b="7620"/>
                                  <wp:docPr id="10" name="Picture 10" descr="MC90038413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C90038413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E783AE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FB39415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744DCCB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7D738A2" w14:textId="77777777" w:rsidR="005367A4" w:rsidRDefault="005367A4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6A44D01" w14:textId="77777777" w:rsidR="005367A4" w:rsidRDefault="005367A4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82B1B5F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8C5D697" w14:textId="77777777" w:rsidR="00627160" w:rsidRDefault="00627160" w:rsidP="0037376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77F9615" w14:textId="77777777" w:rsidR="005367A4" w:rsidRDefault="005367A4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44AD4E6A" w14:textId="77777777" w:rsidR="005367A4" w:rsidRDefault="005367A4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47A6077B" w14:textId="77777777" w:rsidR="00627160" w:rsidRDefault="00B034CD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7050D75" wp14:editId="77E2186B">
            <wp:extent cx="2011680" cy="2057400"/>
            <wp:effectExtent l="0" t="0" r="0" b="0"/>
            <wp:docPr id="9" name="Picture 9" descr="MC9000900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900090001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E4C2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2A49AF9C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have your own bedroom?</w:t>
      </w:r>
    </w:p>
    <w:p w14:paraId="67E2B1EF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7ED11BDA" w14:textId="77777777" w:rsidR="00AD01CB" w:rsidRDefault="00AD01CB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372667F7" w14:textId="77777777" w:rsidR="00C56329" w:rsidRDefault="00C56329" w:rsidP="00C5632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576F4C9D" w14:textId="77777777" w:rsidR="00C56329" w:rsidRDefault="00B034CD" w:rsidP="00C5632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7CFB5AF" wp14:editId="3679DB4F">
            <wp:extent cx="762000" cy="762000"/>
            <wp:effectExtent l="0" t="0" r="0" b="0"/>
            <wp:docPr id="28" name="Picture 28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329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BDF2C47" wp14:editId="3BB2A40B">
            <wp:extent cx="769620" cy="769620"/>
            <wp:effectExtent l="0" t="0" r="0" b="0"/>
            <wp:docPr id="29" name="Picture 29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13BA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6690A79A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567AA166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398EB9D2" w14:textId="77777777" w:rsidR="00C56329" w:rsidRDefault="00B034CD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F4C0466" wp14:editId="3251A50E">
            <wp:extent cx="1767840" cy="1066800"/>
            <wp:effectExtent l="0" t="0" r="0" b="0"/>
            <wp:docPr id="30" name="Picture 30" descr="MC9002324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900232441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135E86D" wp14:editId="0C224503">
            <wp:extent cx="929640" cy="1249680"/>
            <wp:effectExtent l="0" t="0" r="3810" b="7620"/>
            <wp:docPr id="31" name="Picture 31" descr="MC9002325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900232522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9BE4C66" wp14:editId="3485AEE6">
            <wp:extent cx="1089660" cy="1150620"/>
            <wp:effectExtent l="0" t="0" r="0" b="0"/>
            <wp:docPr id="32" name="Picture 32" descr="MC9003579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900357981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793747A" wp14:editId="3EE83005">
            <wp:extent cx="1036320" cy="1264920"/>
            <wp:effectExtent l="0" t="0" r="0" b="0"/>
            <wp:docPr id="33" name="Picture 33" descr="MC9004381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900438185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B791E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2E246D9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5DC4A93A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do</w:t>
      </w:r>
      <w:r w:rsidR="006869B1">
        <w:rPr>
          <w:rFonts w:ascii="Arial" w:hAnsi="Arial" w:cs="Arial"/>
          <w:b/>
          <w:sz w:val="28"/>
          <w:szCs w:val="28"/>
        </w:rPr>
        <w:t>n’</w:t>
      </w:r>
      <w:r>
        <w:rPr>
          <w:rFonts w:ascii="Arial" w:hAnsi="Arial" w:cs="Arial"/>
          <w:b/>
          <w:sz w:val="28"/>
          <w:szCs w:val="28"/>
        </w:rPr>
        <w:t>t have your own bedroom, do you have a place to go to play on your own?</w:t>
      </w:r>
    </w:p>
    <w:p w14:paraId="5C9D1153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10AE95A4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14AF6B0E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28AAAD96" w14:textId="77777777" w:rsidR="00AD01CB" w:rsidRDefault="00B034CD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C86FAC8" wp14:editId="114FAD6A">
            <wp:extent cx="762000" cy="762000"/>
            <wp:effectExtent l="0" t="0" r="0" b="0"/>
            <wp:docPr id="34" name="Picture 34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8BC7E92" wp14:editId="32507052">
            <wp:extent cx="769620" cy="769620"/>
            <wp:effectExtent l="0" t="0" r="0" b="0"/>
            <wp:docPr id="35" name="Picture 35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217E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65BBBFC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8478AE2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BA80639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80397F1" w14:textId="77777777" w:rsidR="00AD01CB" w:rsidRDefault="00B034CD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F1C5FE" wp14:editId="204570B3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2046605" cy="1895475"/>
                <wp:effectExtent l="0" t="0" r="1270" b="0"/>
                <wp:wrapNone/>
                <wp:docPr id="7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73355" w14:textId="77777777" w:rsidR="00AD01CB" w:rsidRDefault="00B034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8A15A" wp14:editId="7F62F21A">
                                  <wp:extent cx="1866900" cy="1805940"/>
                                  <wp:effectExtent l="0" t="0" r="0" b="3810"/>
                                  <wp:docPr id="11" name="Picture 11" descr="MC90023365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C90023365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80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1C5FE" id="Text Box 13" o:spid="_x0000_s1028" type="#_x0000_t202" style="position:absolute;margin-left:-9pt;margin-top:-27pt;width:161.15pt;height:149.2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" stroked="f">
                <v:textbox style="mso-fit-shape-to-text:t">
                  <w:txbxContent>
                    <w:p w14:paraId="0EB73355" w14:textId="77777777" w:rsidR="00AD01CB" w:rsidRDefault="00B034CD">
                      <w:r>
                        <w:rPr>
                          <w:noProof/>
                        </w:rPr>
                        <w:drawing>
                          <wp:inline distT="0" distB="0" distL="0" distR="0" wp14:anchorId="6A48A15A" wp14:editId="7F62F21A">
                            <wp:extent cx="1866900" cy="1805940"/>
                            <wp:effectExtent l="0" t="0" r="0" b="3810"/>
                            <wp:docPr id="11" name="Picture 11" descr="MC90023365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C90023365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80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01CB">
        <w:rPr>
          <w:rFonts w:ascii="Arial" w:hAnsi="Arial" w:cs="Arial"/>
          <w:b/>
          <w:sz w:val="28"/>
          <w:szCs w:val="28"/>
        </w:rPr>
        <w:t xml:space="preserve">                                          Do your foster carers ask you what you </w:t>
      </w:r>
    </w:p>
    <w:p w14:paraId="2CE8CD4C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</w:t>
      </w:r>
      <w:r w:rsidR="00597E9D">
        <w:rPr>
          <w:rFonts w:ascii="Arial" w:hAnsi="Arial" w:cs="Arial"/>
          <w:b/>
          <w:sz w:val="28"/>
          <w:szCs w:val="28"/>
        </w:rPr>
        <w:t xml:space="preserve">                        </w:t>
      </w:r>
      <w:r>
        <w:rPr>
          <w:rFonts w:ascii="Arial" w:hAnsi="Arial" w:cs="Arial"/>
          <w:b/>
          <w:sz w:val="28"/>
          <w:szCs w:val="28"/>
        </w:rPr>
        <w:t>like to eat?</w:t>
      </w:r>
    </w:p>
    <w:p w14:paraId="7A18A0CA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</w:p>
    <w:p w14:paraId="1DDD70D4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</w:p>
    <w:p w14:paraId="533E29D7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Yes                        No </w:t>
      </w:r>
    </w:p>
    <w:p w14:paraId="12D7F91F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</w:t>
      </w:r>
      <w:r w:rsidR="00B034C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3014B2F" wp14:editId="03AE20D8">
            <wp:extent cx="762000" cy="762000"/>
            <wp:effectExtent l="0" t="0" r="0" b="0"/>
            <wp:docPr id="36" name="Picture 36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    </w:t>
      </w:r>
      <w:r w:rsidR="00B034C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A2EBEFB" wp14:editId="7E618C14">
            <wp:extent cx="769620" cy="769620"/>
            <wp:effectExtent l="0" t="0" r="0" b="0"/>
            <wp:docPr id="37" name="Picture 37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CFD7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093E19B7" w14:textId="77777777" w:rsidR="00AD01CB" w:rsidRDefault="00B034CD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47E6DA" wp14:editId="047048B0">
                <wp:simplePos x="0" y="0"/>
                <wp:positionH relativeFrom="column">
                  <wp:posOffset>4229100</wp:posOffset>
                </wp:positionH>
                <wp:positionV relativeFrom="paragraph">
                  <wp:posOffset>131445</wp:posOffset>
                </wp:positionV>
                <wp:extent cx="1344930" cy="1156335"/>
                <wp:effectExtent l="0" t="0" r="0" b="0"/>
                <wp:wrapNone/>
                <wp:docPr id="7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2CE6E" w14:textId="77777777" w:rsidR="00AD01CB" w:rsidRDefault="00B034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ECBAE" wp14:editId="11088BFC">
                                  <wp:extent cx="1158240" cy="891540"/>
                                  <wp:effectExtent l="0" t="0" r="3810" b="3810"/>
                                  <wp:docPr id="12" name="Picture 12" descr="MC90044571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C90044571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0621A6" w14:textId="77777777" w:rsidR="00AD01CB" w:rsidRDefault="00AD01C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E6DA" id="Text Box 16" o:spid="_x0000_s1029" type="#_x0000_t202" style="position:absolute;left:0;text-align:left;margin-left:333pt;margin-top:10.35pt;width:105.9pt;height:91.0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" stroked="f">
                <v:textbox style="mso-fit-shape-to-text:t">
                  <w:txbxContent>
                    <w:p w14:paraId="1692CE6E" w14:textId="77777777" w:rsidR="00AD01CB" w:rsidRDefault="00B034CD">
                      <w:r>
                        <w:rPr>
                          <w:noProof/>
                        </w:rPr>
                        <w:drawing>
                          <wp:inline distT="0" distB="0" distL="0" distR="0" wp14:anchorId="11EECBAE" wp14:editId="11088BFC">
                            <wp:extent cx="1158240" cy="891540"/>
                            <wp:effectExtent l="0" t="0" r="3810" b="3810"/>
                            <wp:docPr id="12" name="Picture 12" descr="MC90044571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C90044571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0621A6" w14:textId="77777777" w:rsidR="00AD01CB" w:rsidRDefault="00AD01C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A1356B" wp14:editId="5D8B2D86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3543300" cy="1714500"/>
                <wp:effectExtent l="0" t="0" r="0" b="2540"/>
                <wp:wrapNone/>
                <wp:docPr id="7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3DA5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Do you get something different to eat every day?</w:t>
                            </w:r>
                          </w:p>
                          <w:p w14:paraId="5C96CB21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FB8D9A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Yes                        No</w:t>
                            </w:r>
                          </w:p>
                          <w:p w14:paraId="107413E8" w14:textId="77777777" w:rsidR="00597E9D" w:rsidRDefault="00B034C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FEEF7C0" wp14:editId="5DA332E0">
                                  <wp:extent cx="762000" cy="762000"/>
                                  <wp:effectExtent l="0" t="0" r="0" b="0"/>
                                  <wp:docPr id="15" name="Picture 15" descr="MC90042317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MC90042317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7E9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E3A912" wp14:editId="30D9EE62">
                                  <wp:extent cx="769620" cy="769620"/>
                                  <wp:effectExtent l="0" t="0" r="0" b="0"/>
                                  <wp:docPr id="16" name="Picture 16" descr="MC900423167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C900423167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2C5F48" w14:textId="77777777" w:rsidR="00597E9D" w:rsidRDefault="00597E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1356B" id="Text Box 23" o:spid="_x0000_s1030" type="#_x0000_t202" style="position:absolute;left:0;text-align:left;margin-left:0;margin-top:15.55pt;width:279pt;height:1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" stroked="f">
                <v:textbox>
                  <w:txbxContent>
                    <w:p w14:paraId="5AB13DA5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Do you get something different to eat every day?</w:t>
                      </w:r>
                    </w:p>
                    <w:p w14:paraId="5C96CB21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FFB8D9A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Yes                        No</w:t>
                      </w:r>
                    </w:p>
                    <w:p w14:paraId="107413E8" w14:textId="77777777" w:rsidR="00597E9D" w:rsidRDefault="00B034C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FEEF7C0" wp14:editId="5DA332E0">
                            <wp:extent cx="762000" cy="762000"/>
                            <wp:effectExtent l="0" t="0" r="0" b="0"/>
                            <wp:docPr id="15" name="Picture 15" descr="MC90042317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MC90042317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7E9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8E3A912" wp14:editId="30D9EE62">
                            <wp:extent cx="769620" cy="769620"/>
                            <wp:effectExtent l="0" t="0" r="0" b="0"/>
                            <wp:docPr id="16" name="Picture 16" descr="MC900423167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C900423167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76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2C5F48" w14:textId="77777777" w:rsidR="00597E9D" w:rsidRDefault="00597E9D"/>
                  </w:txbxContent>
                </v:textbox>
              </v:shape>
            </w:pict>
          </mc:Fallback>
        </mc:AlternateContent>
      </w:r>
    </w:p>
    <w:p w14:paraId="2E6D3436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E78C4F7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A28FBA7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14B158A" w14:textId="77777777" w:rsidR="00597E9D" w:rsidRDefault="00B034CD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5E5DD9" wp14:editId="22432474">
                <wp:simplePos x="0" y="0"/>
                <wp:positionH relativeFrom="column">
                  <wp:posOffset>5143500</wp:posOffset>
                </wp:positionH>
                <wp:positionV relativeFrom="paragraph">
                  <wp:posOffset>179705</wp:posOffset>
                </wp:positionV>
                <wp:extent cx="861695" cy="1099820"/>
                <wp:effectExtent l="0" t="0" r="0" b="0"/>
                <wp:wrapSquare wrapText="bothSides"/>
                <wp:docPr id="7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109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B126F" w14:textId="77777777" w:rsidR="00AD01CB" w:rsidRPr="0099706A" w:rsidRDefault="00B034CD" w:rsidP="000667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39AED16" wp14:editId="59862368">
                                  <wp:extent cx="678180" cy="1005840"/>
                                  <wp:effectExtent l="0" t="0" r="7620" b="3810"/>
                                  <wp:docPr id="13" name="Picture 13" descr="MC90044572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C90044572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18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E5DD9" id="Text Box 17" o:spid="_x0000_s1031" type="#_x0000_t202" style="position:absolute;left:0;text-align:left;margin-left:405pt;margin-top:14.15pt;width:67.85pt;height:86.6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" stroked="f">
                <v:textbox style="mso-fit-shape-to-text:t">
                  <w:txbxContent>
                    <w:p w14:paraId="0B4B126F" w14:textId="77777777" w:rsidR="00AD01CB" w:rsidRPr="0099706A" w:rsidRDefault="00B034CD" w:rsidP="000667A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39AED16" wp14:editId="59862368">
                            <wp:extent cx="678180" cy="1005840"/>
                            <wp:effectExtent l="0" t="0" r="7620" b="3810"/>
                            <wp:docPr id="13" name="Picture 13" descr="MC900445722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C900445722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18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DA28B9" wp14:editId="4058E59F">
                <wp:simplePos x="0" y="0"/>
                <wp:positionH relativeFrom="column">
                  <wp:posOffset>3543300</wp:posOffset>
                </wp:positionH>
                <wp:positionV relativeFrom="paragraph">
                  <wp:posOffset>179705</wp:posOffset>
                </wp:positionV>
                <wp:extent cx="1345565" cy="948055"/>
                <wp:effectExtent l="0" t="0" r="0" b="0"/>
                <wp:wrapNone/>
                <wp:docPr id="7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39CAB" w14:textId="77777777" w:rsidR="00AD01CB" w:rsidRDefault="00B034CD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093263" wp14:editId="1DDEBF22">
                                  <wp:extent cx="1165860" cy="853440"/>
                                  <wp:effectExtent l="0" t="0" r="0" b="3810"/>
                                  <wp:docPr id="14" name="Picture 14" descr="MC90023775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C90023775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86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A28B9" id="Text Box 20" o:spid="_x0000_s1032" type="#_x0000_t202" style="position:absolute;left:0;text-align:left;margin-left:279pt;margin-top:14.15pt;width:105.95pt;height:74.6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" stroked="f">
                <v:textbox style="mso-fit-shape-to-text:t">
                  <w:txbxContent>
                    <w:p w14:paraId="06539CAB" w14:textId="77777777" w:rsidR="00AD01CB" w:rsidRDefault="00B034CD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A093263" wp14:editId="1DDEBF22">
                            <wp:extent cx="1165860" cy="853440"/>
                            <wp:effectExtent l="0" t="0" r="0" b="3810"/>
                            <wp:docPr id="14" name="Picture 14" descr="MC90023775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C90023775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860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862572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D579035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3441C98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709B6CE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2AB6D088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426AC720" w14:textId="77777777" w:rsidR="00597E9D" w:rsidRDefault="00B034CD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DE93E" wp14:editId="6C99B940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2171700" cy="2171700"/>
                <wp:effectExtent l="0" t="0" r="0" b="0"/>
                <wp:wrapNone/>
                <wp:docPr id="7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12A46" w14:textId="77777777" w:rsidR="00597E9D" w:rsidRPr="00597E9D" w:rsidRDefault="00B034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7338D" wp14:editId="7D616489">
                                  <wp:extent cx="1981200" cy="176022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DE93E" id="Text Box 32" o:spid="_x0000_s1033" type="#_x0000_t202" style="position:absolute;margin-left:9pt;margin-top:-18pt;width:171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" stroked="f">
                <v:textbox>
                  <w:txbxContent>
                    <w:p w14:paraId="3D812A46" w14:textId="77777777" w:rsidR="00597E9D" w:rsidRPr="00597E9D" w:rsidRDefault="00B034CD">
                      <w:r>
                        <w:rPr>
                          <w:noProof/>
                        </w:rPr>
                        <w:drawing>
                          <wp:inline distT="0" distB="0" distL="0" distR="0" wp14:anchorId="0557338D" wp14:editId="7D616489">
                            <wp:extent cx="1981200" cy="176022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76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64C243" wp14:editId="147D617B">
                <wp:simplePos x="0" y="0"/>
                <wp:positionH relativeFrom="column">
                  <wp:posOffset>2400300</wp:posOffset>
                </wp:positionH>
                <wp:positionV relativeFrom="paragraph">
                  <wp:posOffset>-228600</wp:posOffset>
                </wp:positionV>
                <wp:extent cx="3771900" cy="2057400"/>
                <wp:effectExtent l="0" t="0" r="0" b="0"/>
                <wp:wrapNone/>
                <wp:docPr id="7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25504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E460BA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If you want something different, can you ask for it?</w:t>
                            </w:r>
                          </w:p>
                          <w:p w14:paraId="605FBD73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F3C49C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Yes                        No</w:t>
                            </w:r>
                          </w:p>
                          <w:p w14:paraId="49CA7AB9" w14:textId="77777777" w:rsidR="00597E9D" w:rsidRDefault="00B034C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C5AE471" wp14:editId="65FA8283">
                                  <wp:extent cx="762000" cy="762000"/>
                                  <wp:effectExtent l="0" t="0" r="0" b="0"/>
                                  <wp:docPr id="17" name="Picture 17" descr="MC90042317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C90042317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7E9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6DD606" wp14:editId="4EB87660">
                                  <wp:extent cx="769620" cy="769620"/>
                                  <wp:effectExtent l="0" t="0" r="0" b="0"/>
                                  <wp:docPr id="18" name="Picture 18" descr="MC900423167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C900423167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D2F42E" w14:textId="77777777" w:rsidR="00597E9D" w:rsidRDefault="00597E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4C243" id="Text Box 26" o:spid="_x0000_s1034" type="#_x0000_t202" style="position:absolute;margin-left:189pt;margin-top:-18pt;width:297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" stroked="f">
                <v:textbox>
                  <w:txbxContent>
                    <w:p w14:paraId="63E25504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CE460BA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If you want something different, can you ask for it?</w:t>
                      </w:r>
                    </w:p>
                    <w:p w14:paraId="605FBD73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3F3C49C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Yes                        No</w:t>
                      </w:r>
                    </w:p>
                    <w:p w14:paraId="49CA7AB9" w14:textId="77777777" w:rsidR="00597E9D" w:rsidRDefault="00B034C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C5AE471" wp14:editId="65FA8283">
                            <wp:extent cx="762000" cy="762000"/>
                            <wp:effectExtent l="0" t="0" r="0" b="0"/>
                            <wp:docPr id="17" name="Picture 17" descr="MC90042317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C90042317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7E9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66DD606" wp14:editId="4EB87660">
                            <wp:extent cx="769620" cy="769620"/>
                            <wp:effectExtent l="0" t="0" r="0" b="0"/>
                            <wp:docPr id="18" name="Picture 18" descr="MC900423167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C900423167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76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D2F42E" w14:textId="77777777" w:rsidR="00597E9D" w:rsidRDefault="00597E9D"/>
                  </w:txbxContent>
                </v:textbox>
              </v:shape>
            </w:pict>
          </mc:Fallback>
        </mc:AlternateContent>
      </w:r>
    </w:p>
    <w:p w14:paraId="1565E8AD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19BE45B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49430AD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41C50D6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D560DF0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4961951E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FA26D13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53F4F30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78CDC3BE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08DB5207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60E68FB6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082429AA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6E5F0B7D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4F48A51C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30F2EFD3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72E74485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2D3C9E79" w14:textId="77777777" w:rsidR="00BC4108" w:rsidRDefault="00B034CD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156B2" wp14:editId="1937A82F">
                <wp:simplePos x="0" y="0"/>
                <wp:positionH relativeFrom="column">
                  <wp:posOffset>1714500</wp:posOffset>
                </wp:positionH>
                <wp:positionV relativeFrom="paragraph">
                  <wp:posOffset>-228600</wp:posOffset>
                </wp:positionV>
                <wp:extent cx="2276475" cy="1987550"/>
                <wp:effectExtent l="0" t="0" r="0" b="3175"/>
                <wp:wrapNone/>
                <wp:docPr id="7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7CD36" w14:textId="77777777" w:rsidR="00BC4108" w:rsidRDefault="00B034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224AF" wp14:editId="0865FEF5">
                                  <wp:extent cx="2095500" cy="1897380"/>
                                  <wp:effectExtent l="0" t="0" r="0" b="7620"/>
                                  <wp:docPr id="19" name="Picture 19" descr="MC90043438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C90043438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89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56B2" id="Text Box 35" o:spid="_x0000_s1035" type="#_x0000_t202" style="position:absolute;margin-left:135pt;margin-top:-18pt;width:179.25pt;height:156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" stroked="f">
                <v:textbox style="mso-fit-shape-to-text:t">
                  <w:txbxContent>
                    <w:p w14:paraId="4107CD36" w14:textId="77777777" w:rsidR="00BC4108" w:rsidRDefault="00B034CD">
                      <w:r>
                        <w:rPr>
                          <w:noProof/>
                        </w:rPr>
                        <w:drawing>
                          <wp:inline distT="0" distB="0" distL="0" distR="0" wp14:anchorId="15A224AF" wp14:editId="0865FEF5">
                            <wp:extent cx="2095500" cy="1897380"/>
                            <wp:effectExtent l="0" t="0" r="0" b="7620"/>
                            <wp:docPr id="19" name="Picture 19" descr="MC90043438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C90043438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89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98610D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35CFE213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0320CF25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CB7628F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24CD08F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7E9C8CE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7EC94BEB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0B726259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3E339A11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are sad,</w:t>
      </w:r>
    </w:p>
    <w:p w14:paraId="5CAA5EAF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tell your foster carer?</w:t>
      </w:r>
    </w:p>
    <w:p w14:paraId="0EFF379E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0056C48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B17F5BA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013AA5E2" w14:textId="77777777" w:rsidR="00BC4108" w:rsidRDefault="00B034CD" w:rsidP="005367A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73BCB6D" wp14:editId="1BF7B87E">
            <wp:extent cx="762000" cy="762000"/>
            <wp:effectExtent l="0" t="0" r="0" b="0"/>
            <wp:docPr id="38" name="Picture 38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108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96D6D7A" wp14:editId="460DA189">
            <wp:extent cx="769620" cy="769620"/>
            <wp:effectExtent l="0" t="0" r="0" b="0"/>
            <wp:docPr id="39" name="Picture 39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8340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28A1846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46D21B8F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05780688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689F511E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42F7D134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3821818C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7873A089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06E2AF52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16C8088" w14:textId="77777777" w:rsidR="00BC4108" w:rsidRDefault="00B034CD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FAD1CD" wp14:editId="184F4E76">
                <wp:simplePos x="0" y="0"/>
                <wp:positionH relativeFrom="column">
                  <wp:posOffset>1943100</wp:posOffset>
                </wp:positionH>
                <wp:positionV relativeFrom="paragraph">
                  <wp:posOffset>-457200</wp:posOffset>
                </wp:positionV>
                <wp:extent cx="1932940" cy="1714500"/>
                <wp:effectExtent l="0" t="0" r="635" b="0"/>
                <wp:wrapNone/>
                <wp:docPr id="7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5F1E7" w14:textId="77777777" w:rsidR="00BC4108" w:rsidRDefault="00B034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2A504" wp14:editId="36B16425">
                                  <wp:extent cx="1752600" cy="1341120"/>
                                  <wp:effectExtent l="0" t="0" r="0" b="0"/>
                                  <wp:docPr id="21" name="Picture 21" descr="MC90023243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MC90023243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D1CD" id="Text Box 38" o:spid="_x0000_s1036" type="#_x0000_t202" style="position:absolute;margin-left:153pt;margin-top:-36pt;width:152.2pt;height:1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" stroked="f">
                <v:textbox>
                  <w:txbxContent>
                    <w:p w14:paraId="5015F1E7" w14:textId="77777777" w:rsidR="00BC4108" w:rsidRDefault="00B034CD">
                      <w:r>
                        <w:rPr>
                          <w:noProof/>
                        </w:rPr>
                        <w:drawing>
                          <wp:inline distT="0" distB="0" distL="0" distR="0" wp14:anchorId="4BF2A504" wp14:editId="36B16425">
                            <wp:extent cx="1752600" cy="1341120"/>
                            <wp:effectExtent l="0" t="0" r="0" b="0"/>
                            <wp:docPr id="21" name="Picture 21" descr="MC90023243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MC90023243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34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8BAD88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5B8D2939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5173626C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5293A698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056AFB80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743F0EA6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3221FC81" w14:textId="77777777" w:rsidR="005367A4" w:rsidRDefault="005367A4" w:rsidP="00597E9D">
      <w:pPr>
        <w:rPr>
          <w:rFonts w:ascii="Arial" w:hAnsi="Arial" w:cs="Arial"/>
          <w:b/>
          <w:sz w:val="28"/>
          <w:szCs w:val="28"/>
        </w:rPr>
      </w:pPr>
    </w:p>
    <w:p w14:paraId="5CE0A0A0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When you are happy,</w:t>
      </w:r>
    </w:p>
    <w:p w14:paraId="307F0A12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tell your foster carer?</w:t>
      </w:r>
    </w:p>
    <w:p w14:paraId="14B21641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F0C7A8E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CC6633D" w14:textId="77777777" w:rsidR="005367A4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1DA0A35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74C64E38" w14:textId="77777777" w:rsidR="00BC4108" w:rsidRDefault="00B034CD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581C60E" wp14:editId="4E97E1F9">
            <wp:extent cx="762000" cy="762000"/>
            <wp:effectExtent l="0" t="0" r="0" b="0"/>
            <wp:docPr id="40" name="Picture 40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108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3C4F3F6" wp14:editId="25CFEA6D">
            <wp:extent cx="769620" cy="769620"/>
            <wp:effectExtent l="0" t="0" r="0" b="0"/>
            <wp:docPr id="41" name="Picture 41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B8AB" w14:textId="77777777" w:rsidR="005367A4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7C081EA" w14:textId="77777777" w:rsidR="005367A4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F44C958" w14:textId="77777777" w:rsidR="005367A4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CED1EEA" w14:textId="77777777" w:rsidR="005367A4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FC7F110" w14:textId="77777777" w:rsidR="005367A4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477EEF9" w14:textId="77777777" w:rsidR="005367A4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817791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When you ask, does your foster carer let you take a friend home for tea or to play games?</w:t>
      </w:r>
    </w:p>
    <w:p w14:paraId="178DF8EC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C932FB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59AE309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5204C2C2" w14:textId="77777777" w:rsidR="00BC4108" w:rsidRDefault="00B034CD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4612B12" wp14:editId="0EBE125B">
            <wp:extent cx="762000" cy="762000"/>
            <wp:effectExtent l="0" t="0" r="0" b="0"/>
            <wp:docPr id="42" name="Picture 42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108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CD2E51B" wp14:editId="31AC118E">
            <wp:extent cx="769620" cy="769620"/>
            <wp:effectExtent l="0" t="0" r="0" b="0"/>
            <wp:docPr id="43" name="Picture 43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7B4C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C76DEE3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75180DB" w14:textId="77777777" w:rsidR="00BC4108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B034C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A38C6" wp14:editId="3BD0C2A5">
                <wp:simplePos x="0" y="0"/>
                <wp:positionH relativeFrom="column">
                  <wp:posOffset>4457700</wp:posOffset>
                </wp:positionH>
                <wp:positionV relativeFrom="paragraph">
                  <wp:posOffset>197485</wp:posOffset>
                </wp:positionV>
                <wp:extent cx="1590040" cy="1866265"/>
                <wp:effectExtent l="0" t="0" r="0" b="2540"/>
                <wp:wrapNone/>
                <wp:docPr id="7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6D15D1" w14:textId="77777777" w:rsidR="00BC4108" w:rsidRDefault="00B034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5BA32D" wp14:editId="2C8FD6FB">
                                  <wp:extent cx="1409700" cy="1775460"/>
                                  <wp:effectExtent l="0" t="0" r="0" b="0"/>
                                  <wp:docPr id="24" name="Picture 24" descr="MC90031874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MC90031874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A38C6" id="Text Box 47" o:spid="_x0000_s1037" type="#_x0000_t202" style="position:absolute;left:0;text-align:left;margin-left:351pt;margin-top:15.55pt;width:125.2pt;height:146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" stroked="f">
                <v:textbox style="mso-fit-shape-to-text:t">
                  <w:txbxContent>
                    <w:p w14:paraId="6A6D15D1" w14:textId="77777777" w:rsidR="00BC4108" w:rsidRDefault="00B034CD">
                      <w:r>
                        <w:rPr>
                          <w:noProof/>
                        </w:rPr>
                        <w:drawing>
                          <wp:inline distT="0" distB="0" distL="0" distR="0" wp14:anchorId="4E5BA32D" wp14:editId="2C8FD6FB">
                            <wp:extent cx="1409700" cy="1775460"/>
                            <wp:effectExtent l="0" t="0" r="0" b="0"/>
                            <wp:docPr id="24" name="Picture 24" descr="MC90031874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MC90031874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4C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80F0E" wp14:editId="5FF66121">
                <wp:simplePos x="0" y="0"/>
                <wp:positionH relativeFrom="column">
                  <wp:posOffset>2171700</wp:posOffset>
                </wp:positionH>
                <wp:positionV relativeFrom="paragraph">
                  <wp:posOffset>197485</wp:posOffset>
                </wp:positionV>
                <wp:extent cx="2011680" cy="1600200"/>
                <wp:effectExtent l="0" t="0" r="0" b="2540"/>
                <wp:wrapNone/>
                <wp:docPr id="6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E870A" w14:textId="77777777" w:rsidR="00BC4108" w:rsidRDefault="00B034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728A9" wp14:editId="501FAE31">
                                  <wp:extent cx="1828800" cy="1440180"/>
                                  <wp:effectExtent l="0" t="0" r="0" b="7620"/>
                                  <wp:docPr id="23" name="Picture 23" descr="MC90005711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MC90005711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80F0E" id="Text Box 44" o:spid="_x0000_s1038" type="#_x0000_t202" style="position:absolute;left:0;text-align:left;margin-left:171pt;margin-top:15.55pt;width:158.4pt;height:126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" stroked="f">
                <v:textbox>
                  <w:txbxContent>
                    <w:p w14:paraId="51CE870A" w14:textId="77777777" w:rsidR="00BC4108" w:rsidRDefault="00B034CD">
                      <w:r>
                        <w:rPr>
                          <w:noProof/>
                        </w:rPr>
                        <w:drawing>
                          <wp:inline distT="0" distB="0" distL="0" distR="0" wp14:anchorId="253728A9" wp14:editId="501FAE31">
                            <wp:extent cx="1828800" cy="1440180"/>
                            <wp:effectExtent l="0" t="0" r="0" b="7620"/>
                            <wp:docPr id="23" name="Picture 23" descr="MC90005711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MC90005711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44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4C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90F0D" wp14:editId="32C313F4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2057400" cy="1828800"/>
                <wp:effectExtent l="0" t="0" r="0" b="2540"/>
                <wp:wrapNone/>
                <wp:docPr id="6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748A9" w14:textId="77777777" w:rsidR="00BC4108" w:rsidRDefault="00B034CD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6A5CA0" wp14:editId="0D704344">
                                  <wp:extent cx="1859280" cy="1714500"/>
                                  <wp:effectExtent l="0" t="0" r="7620" b="0"/>
                                  <wp:docPr id="22" name="Picture 22" descr="MC90044020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MC90044020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28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0F0D" id="Text Box 41" o:spid="_x0000_s1039" type="#_x0000_t202" style="position:absolute;left:0;text-align:left;margin-left:0;margin-top:6.55pt;width:162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" stroked="f">
                <v:textbox>
                  <w:txbxContent>
                    <w:p w14:paraId="7E4748A9" w14:textId="77777777" w:rsidR="00BC4108" w:rsidRDefault="00B034CD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6A5CA0" wp14:editId="0D704344">
                            <wp:extent cx="1859280" cy="1714500"/>
                            <wp:effectExtent l="0" t="0" r="7620" b="0"/>
                            <wp:docPr id="22" name="Picture 22" descr="MC90044020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MC90044020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8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C93BF4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F0DFD24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6B557DF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5F8E15A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7E9FD48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6A686DA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D902EE9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F64990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15083F4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8E307C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58AE127E" w14:textId="77777777" w:rsidR="005367A4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9084444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Doe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your foster care take you to play groups, dance classes, swimming or sports classes?</w:t>
      </w:r>
    </w:p>
    <w:p w14:paraId="3D2FAC09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8E7AC1C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AC29C05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6E82A3C" w14:textId="77777777" w:rsidR="005367A4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3A8FF0A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054CE1CD" w14:textId="77777777" w:rsidR="00BC4108" w:rsidRDefault="00B034CD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0E15442" wp14:editId="5F6A0892">
            <wp:extent cx="762000" cy="762000"/>
            <wp:effectExtent l="0" t="0" r="0" b="0"/>
            <wp:docPr id="44" name="Picture 44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108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1D7A368" wp14:editId="48A48DF8">
            <wp:extent cx="769620" cy="769620"/>
            <wp:effectExtent l="0" t="0" r="0" b="0"/>
            <wp:docPr id="45" name="Picture 45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2DAB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</w:p>
    <w:p w14:paraId="3707DBCD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</w:p>
    <w:p w14:paraId="438829DB" w14:textId="77777777" w:rsidR="00373761" w:rsidRDefault="00373761" w:rsidP="00BC4108">
      <w:pPr>
        <w:rPr>
          <w:rFonts w:ascii="Arial" w:hAnsi="Arial" w:cs="Arial"/>
          <w:b/>
          <w:sz w:val="28"/>
          <w:szCs w:val="28"/>
        </w:rPr>
      </w:pPr>
    </w:p>
    <w:p w14:paraId="59BA7CFD" w14:textId="77777777" w:rsidR="005367A4" w:rsidRDefault="005367A4" w:rsidP="00BC4108">
      <w:pPr>
        <w:rPr>
          <w:rFonts w:ascii="Arial" w:hAnsi="Arial" w:cs="Arial"/>
          <w:b/>
          <w:sz w:val="28"/>
          <w:szCs w:val="28"/>
        </w:rPr>
      </w:pPr>
    </w:p>
    <w:p w14:paraId="6259EC38" w14:textId="77777777" w:rsidR="005367A4" w:rsidRDefault="005367A4" w:rsidP="00BC4108">
      <w:pPr>
        <w:rPr>
          <w:rFonts w:ascii="Arial" w:hAnsi="Arial" w:cs="Arial"/>
          <w:b/>
          <w:sz w:val="28"/>
          <w:szCs w:val="28"/>
        </w:rPr>
      </w:pPr>
    </w:p>
    <w:p w14:paraId="2EC81948" w14:textId="77777777" w:rsidR="005367A4" w:rsidRDefault="005367A4" w:rsidP="00BC4108">
      <w:pPr>
        <w:rPr>
          <w:rFonts w:ascii="Arial" w:hAnsi="Arial" w:cs="Arial"/>
          <w:b/>
          <w:sz w:val="28"/>
          <w:szCs w:val="28"/>
        </w:rPr>
      </w:pPr>
    </w:p>
    <w:p w14:paraId="4D7E9913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Does your foster carer help you with your school work?</w:t>
      </w:r>
    </w:p>
    <w:p w14:paraId="0CC35768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CFCDAAB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4B5D9A34" w14:textId="77777777" w:rsidR="00373761" w:rsidRDefault="00B034CD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BE73DFB" wp14:editId="2141C3B1">
            <wp:extent cx="762000" cy="762000"/>
            <wp:effectExtent l="0" t="0" r="0" b="0"/>
            <wp:docPr id="46" name="Picture 46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2FD1A5D" wp14:editId="72E96369">
            <wp:extent cx="769620" cy="769620"/>
            <wp:effectExtent l="0" t="0" r="0" b="0"/>
            <wp:docPr id="47" name="Picture 47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8CB0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DAF26F0" w14:textId="77777777" w:rsidR="00373761" w:rsidRDefault="005367A4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375875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What is good about where you live now?</w:t>
      </w:r>
    </w:p>
    <w:p w14:paraId="3ED64A15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DE4DEE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048CEA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42D1BCF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190BC0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88B0F20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9CFEE47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8F507B7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B35BCDE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279B4BC5" w14:textId="77777777" w:rsidR="00373761" w:rsidRDefault="00B034CD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E979645" wp14:editId="186CE143">
            <wp:extent cx="952500" cy="1402080"/>
            <wp:effectExtent l="0" t="0" r="0" b="7620"/>
            <wp:docPr id="48" name="Picture 48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841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3F6DAD8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03684E8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is not so good about where you live now?</w:t>
      </w:r>
    </w:p>
    <w:p w14:paraId="26959C9D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4A5EED4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CC812E7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228A2A98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2990DAAB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521969B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49B92E5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F5F4C2F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5FA7D9E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5B1E85F" w14:textId="77777777" w:rsidR="00373761" w:rsidRDefault="00B034CD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40A7520" wp14:editId="403BFF6D">
            <wp:extent cx="952500" cy="1402080"/>
            <wp:effectExtent l="0" t="0" r="0" b="7620"/>
            <wp:docPr id="49" name="Picture 49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536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088C740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A50AF80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469A5C1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408B84D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D933DFB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4BDC87C" w14:textId="77777777" w:rsidR="00373761" w:rsidRDefault="00373761" w:rsidP="005367A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happy are you with your foster carer?</w:t>
      </w:r>
    </w:p>
    <w:p w14:paraId="3FC11217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CDFDC69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317A31A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CD8F922" w14:textId="77777777" w:rsidR="00373761" w:rsidRDefault="00B034CD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8C2D848" wp14:editId="45F01A46">
            <wp:extent cx="1059180" cy="1059180"/>
            <wp:effectExtent l="0" t="0" r="7620" b="7620"/>
            <wp:docPr id="50" name="Picture 50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72CBA49" wp14:editId="79F3479A">
            <wp:extent cx="769620" cy="769620"/>
            <wp:effectExtent l="0" t="0" r="0" b="0"/>
            <wp:docPr id="51" name="Picture 51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50ECAEC" wp14:editId="238B6979">
            <wp:extent cx="533400" cy="533400"/>
            <wp:effectExtent l="0" t="0" r="0" b="0"/>
            <wp:docPr id="52" name="Picture 52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65A011A" wp14:editId="35E91A7D">
            <wp:extent cx="495300" cy="495300"/>
            <wp:effectExtent l="0" t="0" r="0" b="0"/>
            <wp:docPr id="53" name="Picture 53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AA9F14B" wp14:editId="749AB9D0">
            <wp:extent cx="693420" cy="693420"/>
            <wp:effectExtent l="0" t="0" r="0" b="0"/>
            <wp:docPr id="54" name="Picture 54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ED74C28" wp14:editId="54919470">
            <wp:extent cx="1066800" cy="1066800"/>
            <wp:effectExtent l="0" t="0" r="0" b="0"/>
            <wp:docPr id="55" name="Picture 55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5B47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5EC8909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4E51FAB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A0CB751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4E18109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A1FEB3F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happy are you with the place where you live?</w:t>
      </w:r>
    </w:p>
    <w:p w14:paraId="25909379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6765CA7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75CD4862" w14:textId="77777777" w:rsidR="00373761" w:rsidRDefault="00B034CD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FF87AE8" wp14:editId="2A8FF78A">
            <wp:extent cx="1059180" cy="1059180"/>
            <wp:effectExtent l="0" t="0" r="7620" b="7620"/>
            <wp:docPr id="56" name="Picture 56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0183A47" wp14:editId="6C80AB21">
            <wp:extent cx="769620" cy="769620"/>
            <wp:effectExtent l="0" t="0" r="0" b="0"/>
            <wp:docPr id="57" name="Picture 57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F31FC37" wp14:editId="5BA57AC2">
            <wp:extent cx="533400" cy="533400"/>
            <wp:effectExtent l="0" t="0" r="0" b="0"/>
            <wp:docPr id="58" name="Picture 58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66347D4" wp14:editId="59C78AAC">
            <wp:extent cx="495300" cy="495300"/>
            <wp:effectExtent l="0" t="0" r="0" b="0"/>
            <wp:docPr id="59" name="Picture 59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71FCFA9" wp14:editId="7A6E64CD">
            <wp:extent cx="693420" cy="693420"/>
            <wp:effectExtent l="0" t="0" r="0" b="0"/>
            <wp:docPr id="60" name="Picture 60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81E0794" wp14:editId="3315A364">
            <wp:extent cx="1066800" cy="1066800"/>
            <wp:effectExtent l="0" t="0" r="0" b="0"/>
            <wp:docPr id="61" name="Picture 61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ED002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35ED908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78B8EED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9B0376D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84B31C8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happy are you with your social worker?</w:t>
      </w:r>
    </w:p>
    <w:p w14:paraId="67C18FAF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07B2181A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65343A8" w14:textId="77777777" w:rsidR="00373761" w:rsidRDefault="00B034CD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029F916" wp14:editId="45459EF4">
            <wp:extent cx="1059180" cy="1059180"/>
            <wp:effectExtent l="0" t="0" r="7620" b="7620"/>
            <wp:docPr id="62" name="Picture 62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AEFC7F1" wp14:editId="7BD61F18">
            <wp:extent cx="769620" cy="769620"/>
            <wp:effectExtent l="0" t="0" r="0" b="0"/>
            <wp:docPr id="63" name="Picture 63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073E4E9" wp14:editId="5921AEF6">
            <wp:extent cx="533400" cy="533400"/>
            <wp:effectExtent l="0" t="0" r="0" b="0"/>
            <wp:docPr id="64" name="Picture 64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C41F7EB" wp14:editId="09D0E970">
            <wp:extent cx="495300" cy="495300"/>
            <wp:effectExtent l="0" t="0" r="0" b="0"/>
            <wp:docPr id="65" name="Picture 65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E9812EE" wp14:editId="1B1AF281">
            <wp:extent cx="693420" cy="693420"/>
            <wp:effectExtent l="0" t="0" r="0" b="0"/>
            <wp:docPr id="66" name="Picture 66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3D6019F" wp14:editId="74092AE4">
            <wp:extent cx="1066800" cy="1066800"/>
            <wp:effectExtent l="0" t="0" r="0" b="0"/>
            <wp:docPr id="67" name="Picture 67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7764C" w14:textId="77777777" w:rsidR="00373761" w:rsidRPr="00992112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sectPr w:rsidR="00373761" w:rsidRPr="00992112" w:rsidSect="0032195E">
      <w:headerReference w:type="default" r:id="rId34"/>
      <w:footerReference w:type="default" r:id="rId35"/>
      <w:pgSz w:w="11906" w:h="16838" w:code="9"/>
      <w:pgMar w:top="1440" w:right="1440" w:bottom="1440" w:left="1440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88131" w14:textId="77777777" w:rsidR="004A4264" w:rsidRDefault="004A4264">
      <w:r>
        <w:separator/>
      </w:r>
    </w:p>
  </w:endnote>
  <w:endnote w:type="continuationSeparator" w:id="0">
    <w:p w14:paraId="3DE7771D" w14:textId="77777777" w:rsidR="004A4264" w:rsidRDefault="004A4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EBB34" w14:textId="77777777" w:rsidR="00373761" w:rsidRPr="00373761" w:rsidRDefault="00AF243D">
    <w:pPr>
      <w:pStyle w:val="Footer"/>
      <w:rPr>
        <w:rFonts w:ascii="Arial" w:hAnsi="Arial" w:cs="Arial"/>
        <w:sz w:val="16"/>
        <w:szCs w:val="16"/>
      </w:rPr>
    </w:pPr>
    <w:r w:rsidRPr="00AF243D">
      <w:rPr>
        <w:rFonts w:ascii="Arial" w:hAnsi="Arial" w:cs="Arial"/>
        <w:sz w:val="16"/>
        <w:szCs w:val="16"/>
      </w:rPr>
      <w:fldChar w:fldCharType="begin"/>
    </w:r>
    <w:r w:rsidRPr="00AF243D">
      <w:rPr>
        <w:rFonts w:ascii="Arial" w:hAnsi="Arial" w:cs="Arial"/>
        <w:sz w:val="16"/>
        <w:szCs w:val="16"/>
      </w:rPr>
      <w:instrText xml:space="preserve"> FILENAME \p </w:instrText>
    </w:r>
    <w:r w:rsidRPr="00AF243D">
      <w:rPr>
        <w:rFonts w:ascii="Arial" w:hAnsi="Arial" w:cs="Arial"/>
        <w:sz w:val="16"/>
        <w:szCs w:val="16"/>
      </w:rPr>
      <w:fldChar w:fldCharType="separate"/>
    </w:r>
    <w:r w:rsidR="004A4264">
      <w:rPr>
        <w:rFonts w:ascii="Arial" w:hAnsi="Arial" w:cs="Arial"/>
        <w:noProof/>
        <w:sz w:val="16"/>
        <w:szCs w:val="16"/>
      </w:rPr>
      <w:t>Document1</w:t>
    </w:r>
    <w:r w:rsidRPr="00AF243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F7008" w14:textId="77777777" w:rsidR="004A4264" w:rsidRDefault="004A4264">
      <w:r>
        <w:separator/>
      </w:r>
    </w:p>
  </w:footnote>
  <w:footnote w:type="continuationSeparator" w:id="0">
    <w:p w14:paraId="099B7BA8" w14:textId="77777777" w:rsidR="004A4264" w:rsidRDefault="004A4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AB4B" w14:textId="77777777" w:rsidR="006869B1" w:rsidRPr="00373761" w:rsidRDefault="006869B1" w:rsidP="006869B1">
    <w:pPr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C</w:t>
    </w:r>
    <w:r w:rsidRPr="00373761">
      <w:rPr>
        <w:rFonts w:ascii="Arial" w:hAnsi="Arial" w:cs="Arial"/>
        <w:b/>
        <w:sz w:val="32"/>
        <w:szCs w:val="32"/>
      </w:rPr>
      <w:t xml:space="preserve"> 3-7 </w:t>
    </w:r>
    <w:r>
      <w:rPr>
        <w:rFonts w:ascii="Arial" w:hAnsi="Arial" w:cs="Arial"/>
        <w:b/>
        <w:sz w:val="32"/>
        <w:szCs w:val="32"/>
      </w:rPr>
      <w:t>LT</w:t>
    </w:r>
  </w:p>
  <w:p w14:paraId="4A602A65" w14:textId="77777777" w:rsidR="006869B1" w:rsidRDefault="006869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264"/>
    <w:rsid w:val="000667A1"/>
    <w:rsid w:val="0032195E"/>
    <w:rsid w:val="00373761"/>
    <w:rsid w:val="003A2202"/>
    <w:rsid w:val="003B299E"/>
    <w:rsid w:val="004A4264"/>
    <w:rsid w:val="004F566A"/>
    <w:rsid w:val="005367A4"/>
    <w:rsid w:val="00597E9D"/>
    <w:rsid w:val="005C1311"/>
    <w:rsid w:val="00600D8E"/>
    <w:rsid w:val="00627160"/>
    <w:rsid w:val="00631047"/>
    <w:rsid w:val="006869B1"/>
    <w:rsid w:val="006B638B"/>
    <w:rsid w:val="006D41D1"/>
    <w:rsid w:val="008114F0"/>
    <w:rsid w:val="00827768"/>
    <w:rsid w:val="00903710"/>
    <w:rsid w:val="00992112"/>
    <w:rsid w:val="00AD01CB"/>
    <w:rsid w:val="00AF243D"/>
    <w:rsid w:val="00B034CD"/>
    <w:rsid w:val="00BC4108"/>
    <w:rsid w:val="00C56329"/>
    <w:rsid w:val="00D0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 style="mso-wrap-style:none" fillcolor="white">
      <v:fill color="white"/>
    </o:shapedefaults>
    <o:shapelayout v:ext="edit">
      <o:idmap v:ext="edit" data="1"/>
    </o:shapelayout>
  </w:shapeDefaults>
  <w:decimalSymbol w:val="."/>
  <w:listSeparator w:val=","/>
  <w14:docId w14:val="429353FF"/>
  <w15:docId w15:val="{E51BEE81-82B6-4EFD-85A4-5D9CE6A5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7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73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3761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21" Type="http://schemas.openxmlformats.org/officeDocument/2006/relationships/image" Target="media/image13.wmf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emf"/><Relationship Id="rId36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Fe\OneDrive%20-%20Bracknell%20Forest%20Council\Desktop\Fostering%20Review%20Forms\Young%20person%203-7%20Long%20te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SXJZJSQ2YJM5-1030375632-1219624</_dlc_DocId>
    <_dlc_DocIdUrl xmlns="14ef3b5f-6ca1-4c1c-a353-a1c338ccc666">
      <Url>https://antsertech.sharepoint.com/sites/TriXData2/_layouts/15/DocIdRedir.aspx?ID=SXJZJSQ2YJM5-1030375632-1219624</Url>
      <Description>SXJZJSQ2YJM5-1030375632-1219624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40D7644-9263-41F0-9D89-3AC3FCB9DD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23EEFF-11FE-492C-B1EC-669264438918}"/>
</file>

<file path=customXml/itemProps3.xml><?xml version="1.0" encoding="utf-8"?>
<ds:datastoreItem xmlns:ds="http://schemas.openxmlformats.org/officeDocument/2006/customXml" ds:itemID="{32E4E0D0-55A4-433D-9EEB-1AC8096812F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cf88a40-1438-42b9-85ea-9b25e77c6eae"/>
    <ds:schemaRef ds:uri="http://purl.org/dc/elements/1.1/"/>
    <ds:schemaRef ds:uri="http://schemas.microsoft.com/office/2006/metadata/properties"/>
    <ds:schemaRef ds:uri="http://schemas.microsoft.com/office/infopath/2007/PartnerControls"/>
    <ds:schemaRef ds:uri="edaee2a9-35ec-467e-84c7-b18b65cb013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2D3FF5-53A1-4289-95F1-3F1549092F8B}"/>
</file>

<file path=docProps/app.xml><?xml version="1.0" encoding="utf-8"?>
<Properties xmlns="http://schemas.openxmlformats.org/officeDocument/2006/extended-properties" xmlns:vt="http://schemas.openxmlformats.org/officeDocument/2006/docPropsVTypes">
  <Template>Young person 3-7 Long term</Template>
  <TotalTime>0</TotalTime>
  <Pages>8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BRACKNELL FOREST FAMILY PLACEMENT TEAM </vt:lpstr>
    </vt:vector>
  </TitlesOfParts>
  <Company>Bracknell Forest Borough Council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BRACKNELL FOREST FAMILY PLACEMENT TEAM</dc:title>
  <dc:creator>Elizabeth Ferreira</dc:creator>
  <cp:lastModifiedBy>Sam Howard</cp:lastModifiedBy>
  <cp:revision>2</cp:revision>
  <cp:lastPrinted>2013-05-23T14:48:00Z</cp:lastPrinted>
  <dcterms:created xsi:type="dcterms:W3CDTF">2022-03-29T14:46:00Z</dcterms:created>
  <dcterms:modified xsi:type="dcterms:W3CDTF">2022-03-29T14:46:00Z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c36088db-7eba-4a85-9296-afb69139c5da</vt:lpwstr>
  </property>
</Properties>
</file>