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1643C" w14:textId="77777777" w:rsidR="006D41D1" w:rsidRPr="00373761" w:rsidRDefault="0081297F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AD4DE6" wp14:editId="7D9269EF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70F7" w14:textId="77777777" w:rsidR="00992112" w:rsidRDefault="0081297F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437881A7" wp14:editId="0112CEBF">
                                  <wp:extent cx="716280" cy="579120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D4D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JUJtCL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618C70F7" w14:textId="77777777" w:rsidR="00992112" w:rsidRDefault="0081297F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437881A7" wp14:editId="0112CEBF">
                            <wp:extent cx="716280" cy="579120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729F0BA4" w14:textId="77777777" w:rsidR="00992112" w:rsidRPr="00373761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5A8E751C" w14:textId="77777777" w:rsidR="00992112" w:rsidRPr="00373761" w:rsidRDefault="00021129" w:rsidP="00992112">
      <w:pPr>
        <w:jc w:val="center"/>
        <w:rPr>
          <w:rFonts w:ascii="Arial" w:hAnsi="Arial" w:cs="Arial"/>
          <w:b/>
          <w:sz w:val="32"/>
          <w:szCs w:val="32"/>
        </w:rPr>
      </w:pPr>
      <w:r w:rsidRPr="00373761">
        <w:rPr>
          <w:rFonts w:ascii="Arial" w:hAnsi="Arial" w:cs="Arial"/>
          <w:b/>
          <w:sz w:val="32"/>
          <w:szCs w:val="32"/>
        </w:rPr>
        <w:t xml:space="preserve">Child’s Feedback </w:t>
      </w:r>
    </w:p>
    <w:p w14:paraId="262F879E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08728714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2CB4B31A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2B47C610" w14:textId="77777777" w:rsidR="00631047" w:rsidRDefault="00631047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B861093" w14:textId="77777777" w:rsidR="00992112" w:rsidRDefault="0081297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4F6FFEA" wp14:editId="42C4AB38">
            <wp:extent cx="2217420" cy="1630680"/>
            <wp:effectExtent l="0" t="0" r="0" b="7620"/>
            <wp:docPr id="1" name="Picture 1" descr="MC9002309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30987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E384" w14:textId="77777777" w:rsidR="00992112" w:rsidRDefault="00992112" w:rsidP="00631047">
      <w:pPr>
        <w:rPr>
          <w:rFonts w:ascii="Arial" w:hAnsi="Arial" w:cs="Arial"/>
          <w:b/>
          <w:sz w:val="28"/>
          <w:szCs w:val="28"/>
        </w:rPr>
      </w:pPr>
    </w:p>
    <w:p w14:paraId="11C33292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Did you see the book with pictures of your foster carer, your room, their house and their pets?</w:t>
      </w:r>
    </w:p>
    <w:p w14:paraId="0877C8EF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6642DA5" w14:textId="77777777" w:rsidR="00992112" w:rsidRDefault="00992112" w:rsidP="0099211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</w:t>
      </w:r>
      <w:r>
        <w:rPr>
          <w:rFonts w:ascii="Arial" w:hAnsi="Arial" w:cs="Arial"/>
          <w:b/>
          <w:sz w:val="28"/>
          <w:szCs w:val="28"/>
        </w:rPr>
        <w:t xml:space="preserve">No </w:t>
      </w:r>
    </w:p>
    <w:p w14:paraId="7C381550" w14:textId="77777777" w:rsidR="00992112" w:rsidRPr="00992112" w:rsidRDefault="0081297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DE95CE3" wp14:editId="4C9D2643">
            <wp:extent cx="762000" cy="762000"/>
            <wp:effectExtent l="0" t="0" r="0" b="0"/>
            <wp:docPr id="2" name="Picture 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112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3D1C237" wp14:editId="611484B5">
            <wp:extent cx="769620" cy="769620"/>
            <wp:effectExtent l="0" t="0" r="0" b="0"/>
            <wp:docPr id="3" name="Picture 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A05E" w14:textId="77777777" w:rsidR="00992112" w:rsidRDefault="00992112" w:rsidP="00992112">
      <w:pPr>
        <w:rPr>
          <w:rFonts w:ascii="Arial" w:hAnsi="Arial" w:cs="Arial"/>
          <w:b/>
        </w:rPr>
      </w:pPr>
    </w:p>
    <w:p w14:paraId="4392E4D4" w14:textId="77777777" w:rsidR="00631047" w:rsidRDefault="00631047" w:rsidP="00992112">
      <w:pPr>
        <w:jc w:val="center"/>
        <w:rPr>
          <w:rFonts w:ascii="Arial" w:hAnsi="Arial" w:cs="Arial"/>
          <w:b/>
        </w:rPr>
      </w:pPr>
    </w:p>
    <w:p w14:paraId="75617912" w14:textId="77777777" w:rsidR="00631047" w:rsidRDefault="0081297F" w:rsidP="0099211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B33ED97" wp14:editId="422EB1E4">
            <wp:extent cx="1836420" cy="1752600"/>
            <wp:effectExtent l="0" t="0" r="0" b="0"/>
            <wp:docPr id="27" name="Picture 27" descr="MC9004350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43504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A27F" w14:textId="77777777" w:rsidR="003A2202" w:rsidRDefault="003A2202" w:rsidP="00992112">
      <w:pPr>
        <w:jc w:val="center"/>
        <w:rPr>
          <w:rFonts w:ascii="Arial" w:hAnsi="Arial" w:cs="Arial"/>
          <w:b/>
        </w:rPr>
      </w:pPr>
    </w:p>
    <w:p w14:paraId="2A5CBED3" w14:textId="77777777" w:rsidR="00992112" w:rsidRPr="00631047" w:rsidRDefault="00631047" w:rsidP="006310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992112" w:rsidRPr="00992112">
        <w:rPr>
          <w:rFonts w:ascii="Arial" w:hAnsi="Arial" w:cs="Arial"/>
          <w:b/>
          <w:sz w:val="28"/>
          <w:szCs w:val="28"/>
        </w:rPr>
        <w:t>ere you shown pictures of other people living in the house and told who they were?</w:t>
      </w:r>
    </w:p>
    <w:p w14:paraId="43117294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0F656E03" w14:textId="77777777" w:rsidR="00631047" w:rsidRDefault="00631047" w:rsidP="006310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N</w:t>
      </w:r>
      <w:r>
        <w:rPr>
          <w:rFonts w:ascii="Arial" w:hAnsi="Arial" w:cs="Arial"/>
          <w:b/>
          <w:sz w:val="28"/>
          <w:szCs w:val="28"/>
        </w:rPr>
        <w:t xml:space="preserve">o </w:t>
      </w:r>
    </w:p>
    <w:p w14:paraId="413A1F30" w14:textId="77777777" w:rsidR="003A2202" w:rsidRDefault="0081297F" w:rsidP="003A22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46B515F" wp14:editId="741D5F4F">
            <wp:extent cx="762000" cy="762000"/>
            <wp:effectExtent l="0" t="0" r="0" b="0"/>
            <wp:docPr id="28" name="Picture 28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047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5DE4393" wp14:editId="5AD32B34">
            <wp:extent cx="769620" cy="769620"/>
            <wp:effectExtent l="0" t="0" r="0" b="0"/>
            <wp:docPr id="29" name="Picture 2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53D2" w14:textId="77777777" w:rsidR="003A2202" w:rsidRDefault="0081297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22D4AB2" wp14:editId="4E978294">
            <wp:extent cx="1828800" cy="1318260"/>
            <wp:effectExtent l="0" t="0" r="0" b="0"/>
            <wp:docPr id="5" name="Picture 5" descr="MC9002856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85626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81E5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4D930987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arrived at your new foster home, was everyone happy to see you?</w:t>
      </w:r>
    </w:p>
    <w:p w14:paraId="1CE169FE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0EAC08F9" w14:textId="77777777" w:rsidR="00627160" w:rsidRDefault="00627160" w:rsidP="00373761">
      <w:pPr>
        <w:rPr>
          <w:rFonts w:ascii="Arial" w:hAnsi="Arial" w:cs="Arial"/>
          <w:b/>
          <w:sz w:val="28"/>
          <w:szCs w:val="28"/>
        </w:rPr>
      </w:pPr>
    </w:p>
    <w:p w14:paraId="78E0E7CF" w14:textId="77777777" w:rsidR="003A2202" w:rsidRDefault="003A2202" w:rsidP="003A220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6729E89B" w14:textId="77777777" w:rsidR="003A2202" w:rsidRDefault="0081297F" w:rsidP="003A22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579419B" wp14:editId="37D6A8FB">
            <wp:extent cx="762000" cy="762000"/>
            <wp:effectExtent l="0" t="0" r="0" b="0"/>
            <wp:docPr id="6" name="Picture 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11D7E93" wp14:editId="238D9BA1">
            <wp:extent cx="769620" cy="769620"/>
            <wp:effectExtent l="0" t="0" r="0" b="0"/>
            <wp:docPr id="7" name="Picture 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7E9D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5F7F33FC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2DFA3A6B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39FD59D" w14:textId="77777777" w:rsidR="00627160" w:rsidRDefault="00627160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55D2D175" w14:textId="77777777" w:rsidR="003A2202" w:rsidRDefault="0081297F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A983B3F" wp14:editId="0D258581">
            <wp:extent cx="906780" cy="899160"/>
            <wp:effectExtent l="0" t="0" r="7620" b="0"/>
            <wp:docPr id="8" name="Picture 8" descr="MC9002054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0548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</w:t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37F6061" wp14:editId="78A1641E">
            <wp:extent cx="830580" cy="807720"/>
            <wp:effectExtent l="0" t="0" r="7620" b="0"/>
            <wp:docPr id="9" name="Picture 9" descr="MP9003058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9003058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28ACEE7" wp14:editId="02306570">
            <wp:extent cx="975360" cy="960120"/>
            <wp:effectExtent l="0" t="0" r="0" b="0"/>
            <wp:docPr id="10" name="Picture 10" descr="MC9003836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383648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16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5B03449" wp14:editId="23D289A6">
            <wp:extent cx="937260" cy="960120"/>
            <wp:effectExtent l="0" t="0" r="0" b="0"/>
            <wp:docPr id="11" name="Picture 11" descr="MC9002344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234409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653A" w14:textId="77777777" w:rsidR="00627160" w:rsidRDefault="00627160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70CA0EE0" w14:textId="77777777" w:rsidR="00627160" w:rsidRDefault="00627160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special things did they do to make you feel happy when you arrived?</w:t>
      </w:r>
    </w:p>
    <w:p w14:paraId="12A9990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8728"/>
      </w:tblGrid>
      <w:tr w:rsidR="00627160" w14:paraId="732A0132" w14:textId="77777777" w:rsidTr="00627160">
        <w:tc>
          <w:tcPr>
            <w:tcW w:w="8954" w:type="dxa"/>
          </w:tcPr>
          <w:p w14:paraId="0F61039B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D40529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BD6C40C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92BC52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F36EC8A" w14:textId="77777777" w:rsidR="00627160" w:rsidRDefault="0081297F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EF76777" wp14:editId="544928FB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34925</wp:posOffset>
                      </wp:positionV>
                      <wp:extent cx="1143000" cy="1485900"/>
                      <wp:effectExtent l="1270" t="0" r="0" b="3175"/>
                      <wp:wrapNone/>
                      <wp:docPr id="88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526817" w14:textId="77777777" w:rsidR="00627160" w:rsidRDefault="0081297F"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9921827" wp14:editId="04B574CD">
                                        <wp:extent cx="952500" cy="1402080"/>
                                        <wp:effectExtent l="0" t="0" r="0" b="7620"/>
                                        <wp:docPr id="12" name="Picture 12" descr="MC900384132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MC900384132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76777" id="Text Box 10" o:spid="_x0000_s1027" type="#_x0000_t202" style="position:absolute;left:0;text-align:left;margin-left:-41.15pt;margin-top:2.75pt;width:90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" stroked="f">
                      <v:textbox>
                        <w:txbxContent>
                          <w:p w14:paraId="39526817" w14:textId="77777777" w:rsidR="00627160" w:rsidRDefault="0081297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921827" wp14:editId="04B574CD">
                                  <wp:extent cx="952500" cy="1402080"/>
                                  <wp:effectExtent l="0" t="0" r="0" b="7620"/>
                                  <wp:docPr id="12" name="Picture 12" descr="MC90038413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C90038413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1D4AA4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3C54D9E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33F90A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89CF982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1CDBD3" w14:textId="77777777" w:rsidR="00627160" w:rsidRDefault="00627160" w:rsidP="003737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D7CC94F" w14:textId="77777777" w:rsidR="00627160" w:rsidRDefault="0081297F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15B5FC7A" wp14:editId="01A39F41">
            <wp:extent cx="2011680" cy="2057400"/>
            <wp:effectExtent l="0" t="0" r="0" b="0"/>
            <wp:docPr id="30" name="Picture 30" descr="MC900090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09000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B624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6BAF3FC5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have your own bedroom?</w:t>
      </w:r>
    </w:p>
    <w:p w14:paraId="3D2E475A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37418FE" w14:textId="77777777" w:rsidR="00AD01CB" w:rsidRDefault="00AD01CB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07EFA530" w14:textId="77777777" w:rsidR="00C56329" w:rsidRDefault="00C56329" w:rsidP="00C56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FA0DEE8" w14:textId="77777777" w:rsidR="00C56329" w:rsidRDefault="0081297F" w:rsidP="00C563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D21264C" wp14:editId="7BC73FD2">
            <wp:extent cx="762000" cy="762000"/>
            <wp:effectExtent l="0" t="0" r="0" b="0"/>
            <wp:docPr id="31" name="Picture 31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29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5E85D97" wp14:editId="5E5B3EE6">
            <wp:extent cx="769620" cy="769620"/>
            <wp:effectExtent l="0" t="0" r="0" b="0"/>
            <wp:docPr id="32" name="Picture 32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342A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5A1E67B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1F13D181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56590D04" w14:textId="77777777" w:rsidR="00C56329" w:rsidRDefault="0081297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88DD9C" wp14:editId="36AAA4A1">
            <wp:extent cx="1767840" cy="1066800"/>
            <wp:effectExtent l="0" t="0" r="0" b="0"/>
            <wp:docPr id="33" name="Picture 33" descr="MC9002324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232441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B7A912D" wp14:editId="38203946">
            <wp:extent cx="929640" cy="1249680"/>
            <wp:effectExtent l="0" t="0" r="3810" b="7620"/>
            <wp:docPr id="34" name="Picture 34" descr="MC9002325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23252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74208AC" wp14:editId="4B538AF2">
            <wp:extent cx="1089660" cy="1150620"/>
            <wp:effectExtent l="0" t="0" r="0" b="0"/>
            <wp:docPr id="35" name="Picture 35" descr="MC9003579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357981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F06454C" wp14:editId="0E9D5738">
            <wp:extent cx="1036320" cy="1264920"/>
            <wp:effectExtent l="0" t="0" r="0" b="0"/>
            <wp:docPr id="36" name="Picture 36" descr="MC900438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438185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3369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CA21EA2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27DFE5F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do</w:t>
      </w:r>
      <w:r w:rsidR="00021129">
        <w:rPr>
          <w:rFonts w:ascii="Arial" w:hAnsi="Arial" w:cs="Arial"/>
          <w:b/>
          <w:sz w:val="28"/>
          <w:szCs w:val="28"/>
        </w:rPr>
        <w:t>n’</w:t>
      </w:r>
      <w:r>
        <w:rPr>
          <w:rFonts w:ascii="Arial" w:hAnsi="Arial" w:cs="Arial"/>
          <w:b/>
          <w:sz w:val="28"/>
          <w:szCs w:val="28"/>
        </w:rPr>
        <w:t>t have your own bedroom, do you have a place to go to play on your own?</w:t>
      </w:r>
    </w:p>
    <w:p w14:paraId="16947455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83F90FB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9A9DE8E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4CB9A3F" w14:textId="77777777" w:rsidR="00AD01CB" w:rsidRDefault="0081297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527B451" wp14:editId="1F3D7160">
            <wp:extent cx="762000" cy="762000"/>
            <wp:effectExtent l="0" t="0" r="0" b="0"/>
            <wp:docPr id="37" name="Picture 37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3334393" wp14:editId="30B40DC2">
            <wp:extent cx="769620" cy="769620"/>
            <wp:effectExtent l="0" t="0" r="0" b="0"/>
            <wp:docPr id="38" name="Picture 38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2041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7872E63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80B5E75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733AE2E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4AE0855" w14:textId="77777777" w:rsidR="00AD01CB" w:rsidRDefault="0081297F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809D87" wp14:editId="0F27F38D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046605" cy="1895475"/>
                <wp:effectExtent l="0" t="0" r="1270" b="0"/>
                <wp:wrapNone/>
                <wp:docPr id="8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6D521" w14:textId="77777777" w:rsidR="00AD01CB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E993D" wp14:editId="22599EEA">
                                  <wp:extent cx="1866900" cy="1805940"/>
                                  <wp:effectExtent l="0" t="0" r="0" b="3810"/>
                                  <wp:docPr id="13" name="Picture 13" descr="MC9002336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9002336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9D87" id="Text Box 13" o:spid="_x0000_s1028" type="#_x0000_t202" style="position:absolute;margin-left:-9pt;margin-top:-27pt;width:161.15pt;height:149.2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" stroked="f">
                <v:textbox style="mso-fit-shape-to-text:t">
                  <w:txbxContent>
                    <w:p w14:paraId="4BA6D521" w14:textId="77777777" w:rsidR="00AD01CB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404E993D" wp14:editId="22599EEA">
                            <wp:extent cx="1866900" cy="1805940"/>
                            <wp:effectExtent l="0" t="0" r="0" b="3810"/>
                            <wp:docPr id="13" name="Picture 13" descr="MC9002336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9002336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1CB">
        <w:rPr>
          <w:rFonts w:ascii="Arial" w:hAnsi="Arial" w:cs="Arial"/>
          <w:b/>
          <w:sz w:val="28"/>
          <w:szCs w:val="28"/>
        </w:rPr>
        <w:t xml:space="preserve">                                          Do your foster carers ask you what you </w:t>
      </w:r>
    </w:p>
    <w:p w14:paraId="638274C0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="00597E9D">
        <w:rPr>
          <w:rFonts w:ascii="Arial" w:hAnsi="Arial" w:cs="Arial"/>
          <w:b/>
          <w:sz w:val="28"/>
          <w:szCs w:val="28"/>
        </w:rPr>
        <w:t xml:space="preserve">                        </w:t>
      </w:r>
      <w:r>
        <w:rPr>
          <w:rFonts w:ascii="Arial" w:hAnsi="Arial" w:cs="Arial"/>
          <w:b/>
          <w:sz w:val="28"/>
          <w:szCs w:val="28"/>
        </w:rPr>
        <w:t>like to eat?</w:t>
      </w:r>
    </w:p>
    <w:p w14:paraId="1EC5DBB8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278ADFE3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15BBCA3B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Yes                        No </w:t>
      </w:r>
    </w:p>
    <w:p w14:paraId="6049E6D7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</w:t>
      </w:r>
      <w:r w:rsidR="0081297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AB721D9" wp14:editId="2E9A2919">
            <wp:extent cx="762000" cy="762000"/>
            <wp:effectExtent l="0" t="0" r="0" b="0"/>
            <wp:docPr id="39" name="Picture 39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81297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B275E73" wp14:editId="605F4EB9">
            <wp:extent cx="769620" cy="769620"/>
            <wp:effectExtent l="0" t="0" r="0" b="0"/>
            <wp:docPr id="40" name="Picture 40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A2C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E5713AB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D9A83BB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BBC531B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2CD192A" w14:textId="77777777" w:rsidR="00AD01CB" w:rsidRDefault="0081297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5BED3E" wp14:editId="38A93BCA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1344930" cy="1156335"/>
                <wp:effectExtent l="0" t="0" r="0" b="0"/>
                <wp:wrapNone/>
                <wp:docPr id="8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F8E8D" w14:textId="77777777" w:rsidR="00AD01CB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2441B" wp14:editId="1A6BBC7E">
                                  <wp:extent cx="1158240" cy="891540"/>
                                  <wp:effectExtent l="0" t="0" r="3810" b="3810"/>
                                  <wp:docPr id="14" name="Picture 14" descr="MC90044571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90044571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EC7FD5" w14:textId="77777777" w:rsidR="00AD01CB" w:rsidRDefault="00AD01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ED3E" id="Text Box 16" o:spid="_x0000_s1029" type="#_x0000_t202" style="position:absolute;left:0;text-align:left;margin-left:333pt;margin-top:10.35pt;width:105.9pt;height:91.0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" stroked="f">
                <v:textbox style="mso-fit-shape-to-text:t">
                  <w:txbxContent>
                    <w:p w14:paraId="115F8E8D" w14:textId="77777777" w:rsidR="00AD01CB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6332441B" wp14:editId="1A6BBC7E">
                            <wp:extent cx="1158240" cy="891540"/>
                            <wp:effectExtent l="0" t="0" r="3810" b="3810"/>
                            <wp:docPr id="14" name="Picture 14" descr="MC90044571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90044571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C7FD5" w14:textId="77777777" w:rsidR="00AD01CB" w:rsidRDefault="00AD01C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678D2C" wp14:editId="529FB430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3543300" cy="1714500"/>
                <wp:effectExtent l="0" t="0" r="0" b="2540"/>
                <wp:wrapNone/>
                <wp:docPr id="8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81F95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 you get something different to eat every day?</w:t>
                            </w:r>
                          </w:p>
                          <w:p w14:paraId="02C08248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52ADE5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34E5E457" w14:textId="77777777" w:rsidR="00597E9D" w:rsidRDefault="0081297F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2AEAD7" wp14:editId="3380155F">
                                  <wp:extent cx="762000" cy="762000"/>
                                  <wp:effectExtent l="0" t="0" r="0" b="0"/>
                                  <wp:docPr id="17" name="Picture 17" descr="MC90042317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42317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E9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3C09A21" wp14:editId="1EE5BBCE">
                                  <wp:extent cx="769620" cy="769620"/>
                                  <wp:effectExtent l="0" t="0" r="0" b="0"/>
                                  <wp:docPr id="18" name="Picture 18" descr="MC90042316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C90042316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75A648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78D2C" id="Text Box 23" o:spid="_x0000_s1030" type="#_x0000_t202" style="position:absolute;left:0;text-align:left;margin-left:0;margin-top:15.55pt;width:279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" stroked="f">
                <v:textbox>
                  <w:txbxContent>
                    <w:p w14:paraId="4F581F95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 you get something different to eat every day?</w:t>
                      </w:r>
                    </w:p>
                    <w:p w14:paraId="02C08248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52ADE5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34E5E457" w14:textId="77777777" w:rsidR="00597E9D" w:rsidRDefault="0081297F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2AEAD7" wp14:editId="3380155F">
                            <wp:extent cx="762000" cy="762000"/>
                            <wp:effectExtent l="0" t="0" r="0" b="0"/>
                            <wp:docPr id="17" name="Picture 17" descr="MC90042317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42317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E9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3C09A21" wp14:editId="1EE5BBCE">
                            <wp:extent cx="769620" cy="769620"/>
                            <wp:effectExtent l="0" t="0" r="0" b="0"/>
                            <wp:docPr id="18" name="Picture 18" descr="MC90042316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C90042316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75A648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614B1861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8F31CF4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1AA7CB4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47EEAD8" w14:textId="77777777" w:rsidR="00597E9D" w:rsidRDefault="0081297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D08228" wp14:editId="011E27E1">
                <wp:simplePos x="0" y="0"/>
                <wp:positionH relativeFrom="column">
                  <wp:posOffset>5143500</wp:posOffset>
                </wp:positionH>
                <wp:positionV relativeFrom="paragraph">
                  <wp:posOffset>179705</wp:posOffset>
                </wp:positionV>
                <wp:extent cx="861695" cy="1099820"/>
                <wp:effectExtent l="0" t="0" r="0" b="0"/>
                <wp:wrapSquare wrapText="bothSides"/>
                <wp:docPr id="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2067F" w14:textId="77777777" w:rsidR="00AD01CB" w:rsidRPr="0099706A" w:rsidRDefault="0081297F" w:rsidP="00760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62A32D" wp14:editId="591AF147">
                                  <wp:extent cx="678180" cy="1005840"/>
                                  <wp:effectExtent l="0" t="0" r="7620" b="3810"/>
                                  <wp:docPr id="15" name="Picture 15" descr="MC90044572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C90044572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8228" id="Text Box 17" o:spid="_x0000_s1031" type="#_x0000_t202" style="position:absolute;left:0;text-align:left;margin-left:405pt;margin-top:14.15pt;width:67.85pt;height:86.6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" stroked="f">
                <v:textbox style="mso-fit-shape-to-text:t">
                  <w:txbxContent>
                    <w:p w14:paraId="0FC2067F" w14:textId="77777777" w:rsidR="00AD01CB" w:rsidRPr="0099706A" w:rsidRDefault="0081297F" w:rsidP="007607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62A32D" wp14:editId="591AF147">
                            <wp:extent cx="678180" cy="1005840"/>
                            <wp:effectExtent l="0" t="0" r="7620" b="3810"/>
                            <wp:docPr id="15" name="Picture 15" descr="MC90044572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C90044572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EC9310" wp14:editId="1AD2D316">
                <wp:simplePos x="0" y="0"/>
                <wp:positionH relativeFrom="column">
                  <wp:posOffset>3543300</wp:posOffset>
                </wp:positionH>
                <wp:positionV relativeFrom="paragraph">
                  <wp:posOffset>179705</wp:posOffset>
                </wp:positionV>
                <wp:extent cx="1345565" cy="948055"/>
                <wp:effectExtent l="0" t="0" r="0" b="0"/>
                <wp:wrapNone/>
                <wp:docPr id="8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B329" w14:textId="77777777" w:rsidR="00AD01CB" w:rsidRDefault="0081297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A71B6A" wp14:editId="1AD39D8F">
                                  <wp:extent cx="1165860" cy="853440"/>
                                  <wp:effectExtent l="0" t="0" r="0" b="3810"/>
                                  <wp:docPr id="16" name="Picture 16" descr="MC9002377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9002377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9310" id="Text Box 20" o:spid="_x0000_s1032" type="#_x0000_t202" style="position:absolute;left:0;text-align:left;margin-left:279pt;margin-top:14.15pt;width:105.95pt;height:74.6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" stroked="f">
                <v:textbox style="mso-fit-shape-to-text:t">
                  <w:txbxContent>
                    <w:p w14:paraId="46E3B329" w14:textId="77777777" w:rsidR="00AD01CB" w:rsidRDefault="0081297F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A71B6A" wp14:editId="1AD39D8F">
                            <wp:extent cx="1165860" cy="853440"/>
                            <wp:effectExtent l="0" t="0" r="0" b="3810"/>
                            <wp:docPr id="16" name="Picture 16" descr="MC9002377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9002377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04380F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0E77E40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BE33F2F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7FBB110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DC4751F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4CE1CF2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2396554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EF11345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17D0A0B" w14:textId="77777777" w:rsidR="00597E9D" w:rsidRDefault="0081297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8C531" wp14:editId="76B1A63D">
                <wp:simplePos x="0" y="0"/>
                <wp:positionH relativeFrom="column">
                  <wp:posOffset>2286000</wp:posOffset>
                </wp:positionH>
                <wp:positionV relativeFrom="paragraph">
                  <wp:posOffset>168910</wp:posOffset>
                </wp:positionV>
                <wp:extent cx="3771900" cy="2400300"/>
                <wp:effectExtent l="0" t="0" r="0" b="2540"/>
                <wp:wrapNone/>
                <wp:docPr id="8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98661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94FB46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788393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If you want something different, can you ask for it?</w:t>
                            </w:r>
                          </w:p>
                          <w:p w14:paraId="075C5B66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2B05FC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76918726" w14:textId="77777777" w:rsidR="00597E9D" w:rsidRDefault="0081297F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5027BA" wp14:editId="7510EDEC">
                                  <wp:extent cx="762000" cy="762000"/>
                                  <wp:effectExtent l="0" t="0" r="0" b="0"/>
                                  <wp:docPr id="19" name="Picture 19" descr="MC90042317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C90042317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E9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847165" wp14:editId="64FEF081">
                                  <wp:extent cx="769620" cy="769620"/>
                                  <wp:effectExtent l="0" t="0" r="0" b="0"/>
                                  <wp:docPr id="20" name="Picture 20" descr="MC90042316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C90042316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FAA2EF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C531" id="Text Box 26" o:spid="_x0000_s1033" type="#_x0000_t202" style="position:absolute;margin-left:180pt;margin-top:13.3pt;width:297pt;height:1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" stroked="f">
                <v:textbox>
                  <w:txbxContent>
                    <w:p w14:paraId="11A98661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F94FB46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788393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If you want something different, can you ask for it?</w:t>
                      </w:r>
                    </w:p>
                    <w:p w14:paraId="075C5B66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D2B05FC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76918726" w14:textId="77777777" w:rsidR="00597E9D" w:rsidRDefault="0081297F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5027BA" wp14:editId="7510EDEC">
                            <wp:extent cx="762000" cy="762000"/>
                            <wp:effectExtent l="0" t="0" r="0" b="0"/>
                            <wp:docPr id="19" name="Picture 19" descr="MC90042317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C90042317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E9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847165" wp14:editId="64FEF081">
                            <wp:extent cx="769620" cy="769620"/>
                            <wp:effectExtent l="0" t="0" r="0" b="0"/>
                            <wp:docPr id="20" name="Picture 20" descr="MC90042316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MC90042316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FAA2EF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44F728E1" w14:textId="77777777" w:rsidR="00597E9D" w:rsidRDefault="0081297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37044" wp14:editId="6E36AF27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2171700" cy="2171700"/>
                <wp:effectExtent l="0" t="2540" r="0" b="0"/>
                <wp:wrapNone/>
                <wp:docPr id="8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5B5E" w14:textId="77777777" w:rsidR="00597E9D" w:rsidRPr="00597E9D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D6346" wp14:editId="50B6492C">
                                  <wp:extent cx="1981200" cy="176022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7044" id="Text Box 32" o:spid="_x0000_s1034" type="#_x0000_t202" style="position:absolute;margin-left:9pt;margin-top:6.2pt;width:171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" stroked="f">
                <v:textbox>
                  <w:txbxContent>
                    <w:p w14:paraId="1E065B5E" w14:textId="77777777" w:rsidR="00597E9D" w:rsidRPr="00597E9D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235D6346" wp14:editId="50B6492C">
                            <wp:extent cx="1981200" cy="176022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E81442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A5DFD9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2D787D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1831D19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E000154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13FC4A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668883D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733F392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B808892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D04218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28725BD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5BF9A81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2970E5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80E2AC0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28AC6F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7100BD6F" w14:textId="77777777" w:rsidR="00BC4108" w:rsidRDefault="0081297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A4BD3" wp14:editId="316BC3C8">
                <wp:simplePos x="0" y="0"/>
                <wp:positionH relativeFrom="column">
                  <wp:posOffset>1714500</wp:posOffset>
                </wp:positionH>
                <wp:positionV relativeFrom="paragraph">
                  <wp:posOffset>-228600</wp:posOffset>
                </wp:positionV>
                <wp:extent cx="2276475" cy="1987550"/>
                <wp:effectExtent l="0" t="0" r="0" b="3175"/>
                <wp:wrapNone/>
                <wp:docPr id="8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B6DE" w14:textId="77777777" w:rsidR="00BC4108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20787" wp14:editId="4087D17C">
                                  <wp:extent cx="2095500" cy="1897380"/>
                                  <wp:effectExtent l="0" t="0" r="0" b="7620"/>
                                  <wp:docPr id="21" name="Picture 21" descr="MC90043438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C90043438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4BD3" id="Text Box 35" o:spid="_x0000_s1035" type="#_x0000_t202" style="position:absolute;margin-left:135pt;margin-top:-18pt;width:179.25pt;height:156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" stroked="f">
                <v:textbox style="mso-fit-shape-to-text:t">
                  <w:txbxContent>
                    <w:p w14:paraId="1801B6DE" w14:textId="77777777" w:rsidR="00BC4108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7C220787" wp14:editId="4087D17C">
                            <wp:extent cx="2095500" cy="1897380"/>
                            <wp:effectExtent l="0" t="0" r="0" b="7620"/>
                            <wp:docPr id="21" name="Picture 21" descr="MC90043438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C90043438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70503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3C363B8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9D553B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7F9BDCB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2F2E991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BF72AD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432E7F9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FFA16F1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84F136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are sad,</w:t>
      </w:r>
    </w:p>
    <w:p w14:paraId="3CA97B2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4CE5EA8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B63C7D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DF73C4F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0D16012" w14:textId="77777777" w:rsidR="00BC4108" w:rsidRDefault="0081297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E42993D" wp14:editId="2BFD7AE0">
            <wp:extent cx="762000" cy="762000"/>
            <wp:effectExtent l="0" t="0" r="0" b="0"/>
            <wp:docPr id="41" name="Picture 41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65FA251" wp14:editId="0DE2C715">
            <wp:extent cx="769620" cy="769620"/>
            <wp:effectExtent l="0" t="0" r="0" b="0"/>
            <wp:docPr id="42" name="Picture 42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3CF2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FB208C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C0778DC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5B45D1A" w14:textId="77777777" w:rsidR="00BC4108" w:rsidRDefault="0081297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C394F" wp14:editId="1A2F6CE2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1942465" cy="1714500"/>
                <wp:effectExtent l="9525" t="10795" r="10160" b="8255"/>
                <wp:wrapNone/>
                <wp:docPr id="7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8ABE" w14:textId="77777777" w:rsidR="00BC4108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C5D3C" wp14:editId="7F11A2CE">
                                  <wp:extent cx="1752600" cy="1341120"/>
                                  <wp:effectExtent l="0" t="0" r="0" b="0"/>
                                  <wp:docPr id="23" name="Picture 23" descr="MC90023243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C90023243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394F" id="Text Box 38" o:spid="_x0000_s1036" type="#_x0000_t202" style="position:absolute;margin-left:153pt;margin-top:7.6pt;width:152.95pt;height:1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">
                <v:textbox>
                  <w:txbxContent>
                    <w:p w14:paraId="35BA8ABE" w14:textId="77777777" w:rsidR="00BC4108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357C5D3C" wp14:editId="7F11A2CE">
                            <wp:extent cx="1752600" cy="1341120"/>
                            <wp:effectExtent l="0" t="0" r="0" b="0"/>
                            <wp:docPr id="23" name="Picture 23" descr="MC90023243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C90023243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64655D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D91A674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7ABB22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0DDEE9C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D17C737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4425C1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0D32F9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0D5F39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AEF077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EFDC2E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82C23E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are happy,</w:t>
      </w:r>
    </w:p>
    <w:p w14:paraId="406AA0B9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55A4B571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AD1A0E5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71639CC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AB42153" w14:textId="77777777" w:rsidR="00BC4108" w:rsidRDefault="0081297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870E422" wp14:editId="0DECB184">
            <wp:extent cx="762000" cy="762000"/>
            <wp:effectExtent l="0" t="0" r="0" b="0"/>
            <wp:docPr id="43" name="Picture 43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C62BB2B" wp14:editId="02B32C87">
            <wp:extent cx="769620" cy="769620"/>
            <wp:effectExtent l="0" t="0" r="0" b="0"/>
            <wp:docPr id="44" name="Picture 44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3B4E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542E41E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236495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When you ask, does your foster carer let you take a friend home for tea or to play games?</w:t>
      </w:r>
    </w:p>
    <w:p w14:paraId="07A92EE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07A388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BD670BF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1CB03EF5" w14:textId="77777777" w:rsidR="00BC4108" w:rsidRDefault="0081297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EBFEA98" wp14:editId="1397A1DD">
            <wp:extent cx="762000" cy="762000"/>
            <wp:effectExtent l="0" t="0" r="0" b="0"/>
            <wp:docPr id="45" name="Picture 45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B296132" wp14:editId="3D8280B3">
            <wp:extent cx="769620" cy="769620"/>
            <wp:effectExtent l="0" t="0" r="0" b="0"/>
            <wp:docPr id="46" name="Picture 46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0DD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C5C3DA9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9B65197" w14:textId="77777777" w:rsidR="00BC4108" w:rsidRDefault="0081297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901C15" wp14:editId="7D922F49">
                <wp:simplePos x="0" y="0"/>
                <wp:positionH relativeFrom="column">
                  <wp:posOffset>4457700</wp:posOffset>
                </wp:positionH>
                <wp:positionV relativeFrom="paragraph">
                  <wp:posOffset>197485</wp:posOffset>
                </wp:positionV>
                <wp:extent cx="1590040" cy="1866265"/>
                <wp:effectExtent l="0" t="0" r="0" b="2540"/>
                <wp:wrapNone/>
                <wp:docPr id="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13C42D" w14:textId="77777777" w:rsidR="00BC4108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FBB22" wp14:editId="24DB02C3">
                                  <wp:extent cx="1409700" cy="1775460"/>
                                  <wp:effectExtent l="0" t="0" r="0" b="0"/>
                                  <wp:docPr id="26" name="Picture 26" descr="MC90031874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C90031874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1C15" id="Text Box 47" o:spid="_x0000_s1037" type="#_x0000_t202" style="position:absolute;left:0;text-align:left;margin-left:351pt;margin-top:15.55pt;width:125.2pt;height:146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" stroked="f">
                <v:textbox style="mso-fit-shape-to-text:t">
                  <w:txbxContent>
                    <w:p w14:paraId="7A13C42D" w14:textId="77777777" w:rsidR="00BC4108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629FBB22" wp14:editId="24DB02C3">
                            <wp:extent cx="1409700" cy="1775460"/>
                            <wp:effectExtent l="0" t="0" r="0" b="0"/>
                            <wp:docPr id="26" name="Picture 26" descr="MC90031874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MC90031874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D05AB" wp14:editId="163F5E98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2011680" cy="1600200"/>
                <wp:effectExtent l="0" t="0" r="0" b="2540"/>
                <wp:wrapNone/>
                <wp:docPr id="7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64BC" w14:textId="77777777" w:rsidR="00BC4108" w:rsidRDefault="00812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5AC8A" wp14:editId="51B8D85D">
                                  <wp:extent cx="1828800" cy="1440180"/>
                                  <wp:effectExtent l="0" t="0" r="0" b="7620"/>
                                  <wp:docPr id="25" name="Picture 25" descr="MC90005711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C90005711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05AB" id="Text Box 44" o:spid="_x0000_s1038" type="#_x0000_t202" style="position:absolute;left:0;text-align:left;margin-left:171pt;margin-top:15.55pt;width:158.4pt;height:12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" stroked="f">
                <v:textbox>
                  <w:txbxContent>
                    <w:p w14:paraId="0C0E64BC" w14:textId="77777777" w:rsidR="00BC4108" w:rsidRDefault="0081297F">
                      <w:r>
                        <w:rPr>
                          <w:noProof/>
                        </w:rPr>
                        <w:drawing>
                          <wp:inline distT="0" distB="0" distL="0" distR="0" wp14:anchorId="0105AC8A" wp14:editId="51B8D85D">
                            <wp:extent cx="1828800" cy="1440180"/>
                            <wp:effectExtent l="0" t="0" r="0" b="7620"/>
                            <wp:docPr id="25" name="Picture 25" descr="MC90005711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C90005711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CAF3C" wp14:editId="1F7B4540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057400" cy="1828800"/>
                <wp:effectExtent l="0" t="0" r="0" b="2540"/>
                <wp:wrapNone/>
                <wp:docPr id="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BE14" w14:textId="77777777" w:rsidR="00BC4108" w:rsidRDefault="0081297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514466" wp14:editId="37B9CF7A">
                                  <wp:extent cx="1859280" cy="1714500"/>
                                  <wp:effectExtent l="0" t="0" r="7620" b="0"/>
                                  <wp:docPr id="24" name="Picture 24" descr="MC90044020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C90044020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AF3C" id="Text Box 41" o:spid="_x0000_s1039" type="#_x0000_t202" style="position:absolute;left:0;text-align:left;margin-left:0;margin-top:6.55pt;width:16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" stroked="f">
                <v:textbox>
                  <w:txbxContent>
                    <w:p w14:paraId="3B07BE14" w14:textId="77777777" w:rsidR="00BC4108" w:rsidRDefault="0081297F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514466" wp14:editId="37B9CF7A">
                            <wp:extent cx="1859280" cy="1714500"/>
                            <wp:effectExtent l="0" t="0" r="7620" b="0"/>
                            <wp:docPr id="24" name="Picture 24" descr="MC90044020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MC90044020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4D57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15EE8C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1145E3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56EB0C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281A65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2D7B60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86EF141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32A274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33282E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3D487C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B6A909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Doe</w:t>
      </w:r>
      <w:r w:rsidR="003C672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your foster care take you to play groups, dance classes, swimming or sports classes?</w:t>
      </w:r>
    </w:p>
    <w:p w14:paraId="5238FFB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FB6DEA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58992D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9D28BC9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D495D69" w14:textId="77777777" w:rsidR="00BC4108" w:rsidRDefault="0081297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1C616B" wp14:editId="76D23669">
            <wp:extent cx="762000" cy="762000"/>
            <wp:effectExtent l="0" t="0" r="0" b="0"/>
            <wp:docPr id="47" name="Picture 47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97E539A" wp14:editId="7E5A25B7">
            <wp:extent cx="769620" cy="769620"/>
            <wp:effectExtent l="0" t="0" r="0" b="0"/>
            <wp:docPr id="48" name="Picture 48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523F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5C0D1134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7C59DB51" w14:textId="77777777" w:rsidR="00373761" w:rsidRDefault="00373761" w:rsidP="00BC4108">
      <w:pPr>
        <w:rPr>
          <w:rFonts w:ascii="Arial" w:hAnsi="Arial" w:cs="Arial"/>
          <w:b/>
          <w:sz w:val="28"/>
          <w:szCs w:val="28"/>
        </w:rPr>
      </w:pPr>
    </w:p>
    <w:p w14:paraId="1E3FB40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Does your foster carer help you with your school work?</w:t>
      </w:r>
    </w:p>
    <w:p w14:paraId="0CEB39D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71745F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12E34862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365D789" wp14:editId="550A9EED">
            <wp:extent cx="762000" cy="762000"/>
            <wp:effectExtent l="0" t="0" r="0" b="0"/>
            <wp:docPr id="49" name="Picture 49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37FC31E" wp14:editId="276D0149">
            <wp:extent cx="769620" cy="769620"/>
            <wp:effectExtent l="0" t="0" r="0" b="0"/>
            <wp:docPr id="50" name="Picture 50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878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CC93604" w14:textId="77777777" w:rsidR="00373761" w:rsidRDefault="00373761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E2A12B8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What is good about where you live now?</w:t>
      </w:r>
    </w:p>
    <w:p w14:paraId="1F1CD97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0CF5BA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DFD1DE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27195F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A9202A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E7CEB8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9639319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C0EFAC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5B67B54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4A62EB8" w14:textId="77777777" w:rsidR="00373761" w:rsidRDefault="0081297F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BD70784" wp14:editId="23481D0F">
            <wp:extent cx="952500" cy="1402080"/>
            <wp:effectExtent l="0" t="0" r="0" b="7620"/>
            <wp:docPr id="51" name="Picture 51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FD3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BB125E9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6082A1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not so good about where you live now?</w:t>
      </w:r>
    </w:p>
    <w:p w14:paraId="3243BB6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B78380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E0947F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519D0C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A6B2F3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D004C44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F7AB86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200156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84160FE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F32A493" w14:textId="77777777" w:rsidR="00373761" w:rsidRDefault="0081297F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08F9494" wp14:editId="3F43BA39">
            <wp:extent cx="952500" cy="1402080"/>
            <wp:effectExtent l="0" t="0" r="0" b="7620"/>
            <wp:docPr id="52" name="Picture 52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6CF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0C26B6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D9FE09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9777F82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8636DB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97547B2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34C4A4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0CB9FF4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Has your foster carer talked to you about how long you will stay with them?</w:t>
      </w:r>
    </w:p>
    <w:p w14:paraId="1EC412A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630C87A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2BD081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8EC4A99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7BF6AD50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44BE8FC" wp14:editId="0F35E1F1">
            <wp:extent cx="762000" cy="762000"/>
            <wp:effectExtent l="0" t="0" r="0" b="0"/>
            <wp:docPr id="53" name="Picture 53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1299E96" wp14:editId="54B5B7A2">
            <wp:extent cx="769620" cy="769620"/>
            <wp:effectExtent l="0" t="0" r="0" b="0"/>
            <wp:docPr id="54" name="Picture 54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DF2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F75D123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5E4F4F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B97A6D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3E85588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52A535" wp14:editId="2F98B68D">
            <wp:extent cx="1775460" cy="1546860"/>
            <wp:effectExtent l="0" t="0" r="0" b="0"/>
            <wp:docPr id="55" name="Picture 55" descr="MC9004460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4601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</w:p>
    <w:p w14:paraId="53260A90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5700D14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6B29F24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D90110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AEB0BE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have to live with another family, has your foster carer talked to you about it?</w:t>
      </w:r>
    </w:p>
    <w:p w14:paraId="36351B4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E652626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9755D16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6811AAB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09FFFF7" wp14:editId="652B57CE">
            <wp:extent cx="762000" cy="762000"/>
            <wp:effectExtent l="0" t="0" r="0" b="0"/>
            <wp:docPr id="56" name="Picture 5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D47910" wp14:editId="543544FC">
            <wp:extent cx="769620" cy="769620"/>
            <wp:effectExtent l="0" t="0" r="0" b="0"/>
            <wp:docPr id="57" name="Picture 5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C765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How happy are you with your foster carer?</w:t>
      </w:r>
    </w:p>
    <w:p w14:paraId="1A364D2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03A9461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25B2474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0D926078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AA46026" wp14:editId="2F095B29">
            <wp:extent cx="1059180" cy="1059180"/>
            <wp:effectExtent l="0" t="0" r="7620" b="7620"/>
            <wp:docPr id="58" name="Picture 58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4FB0711" wp14:editId="7D4AE27A">
            <wp:extent cx="769620" cy="769620"/>
            <wp:effectExtent l="0" t="0" r="0" b="0"/>
            <wp:docPr id="59" name="Picture 59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CDF5137" wp14:editId="5E3B7E39">
            <wp:extent cx="533400" cy="533400"/>
            <wp:effectExtent l="0" t="0" r="0" b="0"/>
            <wp:docPr id="60" name="Picture 60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B664958" wp14:editId="0E187962">
            <wp:extent cx="495300" cy="495300"/>
            <wp:effectExtent l="0" t="0" r="0" b="0"/>
            <wp:docPr id="61" name="Picture 61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BF551DB" wp14:editId="6D5233AB">
            <wp:extent cx="693420" cy="693420"/>
            <wp:effectExtent l="0" t="0" r="0" b="0"/>
            <wp:docPr id="62" name="Picture 62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59523A8" wp14:editId="45859350">
            <wp:extent cx="1066800" cy="1066800"/>
            <wp:effectExtent l="0" t="0" r="0" b="0"/>
            <wp:docPr id="63" name="Picture 6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856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A89A7E5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DFAD01C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A0EACC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007D3D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757C99C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the place where you live?</w:t>
      </w:r>
    </w:p>
    <w:p w14:paraId="3DDE36F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0EFA502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499FA31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0712F24" wp14:editId="012A5212">
            <wp:extent cx="1059180" cy="1059180"/>
            <wp:effectExtent l="0" t="0" r="7620" b="7620"/>
            <wp:docPr id="64" name="Picture 64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F9B35C9" wp14:editId="106B312C">
            <wp:extent cx="769620" cy="769620"/>
            <wp:effectExtent l="0" t="0" r="0" b="0"/>
            <wp:docPr id="65" name="Picture 65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B4A190E" wp14:editId="64B03781">
            <wp:extent cx="533400" cy="533400"/>
            <wp:effectExtent l="0" t="0" r="0" b="0"/>
            <wp:docPr id="66" name="Picture 6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4E2ECC" wp14:editId="6D662744">
            <wp:extent cx="495300" cy="495300"/>
            <wp:effectExtent l="0" t="0" r="0" b="0"/>
            <wp:docPr id="67" name="Picture 6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2FD4FC5" wp14:editId="4AE9F9FA">
            <wp:extent cx="693420" cy="693420"/>
            <wp:effectExtent l="0" t="0" r="0" b="0"/>
            <wp:docPr id="68" name="Picture 68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D27DB9E" wp14:editId="4D21072D">
            <wp:extent cx="1066800" cy="1066800"/>
            <wp:effectExtent l="0" t="0" r="0" b="0"/>
            <wp:docPr id="69" name="Picture 6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1A0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493F596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0B4129F4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DF31A6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249CEE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social worker?</w:t>
      </w:r>
    </w:p>
    <w:p w14:paraId="7493E8D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9591171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8FF0DDF" w14:textId="77777777" w:rsidR="00373761" w:rsidRDefault="0081297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1D2DD5" wp14:editId="0573E7C0">
            <wp:extent cx="1059180" cy="1059180"/>
            <wp:effectExtent l="0" t="0" r="7620" b="7620"/>
            <wp:docPr id="70" name="Picture 70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8E5A09" wp14:editId="5220E854">
            <wp:extent cx="769620" cy="769620"/>
            <wp:effectExtent l="0" t="0" r="0" b="0"/>
            <wp:docPr id="71" name="Picture 71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37DCF48" wp14:editId="1C85E529">
            <wp:extent cx="533400" cy="533400"/>
            <wp:effectExtent l="0" t="0" r="0" b="0"/>
            <wp:docPr id="72" name="Picture 7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B50DDD" wp14:editId="57E1CB6C">
            <wp:extent cx="495300" cy="495300"/>
            <wp:effectExtent l="0" t="0" r="0" b="0"/>
            <wp:docPr id="73" name="Picture 7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C45DCE8" wp14:editId="6F386E9E">
            <wp:extent cx="693420" cy="693420"/>
            <wp:effectExtent l="0" t="0" r="0" b="0"/>
            <wp:docPr id="74" name="Picture 74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2F8A865" wp14:editId="78611469">
            <wp:extent cx="1066800" cy="1066800"/>
            <wp:effectExtent l="0" t="0" r="0" b="0"/>
            <wp:docPr id="75" name="Picture 75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D41F" w14:textId="77777777" w:rsidR="00373761" w:rsidRPr="00992112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sectPr w:rsidR="00373761" w:rsidRPr="00992112" w:rsidSect="0023706D">
      <w:headerReference w:type="default" r:id="rId36"/>
      <w:footerReference w:type="default" r:id="rId37"/>
      <w:pgSz w:w="11906" w:h="16838" w:code="9"/>
      <w:pgMar w:top="1440" w:right="1440" w:bottom="1440" w:left="1440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3C902" w14:textId="77777777" w:rsidR="00BB55DC" w:rsidRDefault="00BB55DC">
      <w:r>
        <w:separator/>
      </w:r>
    </w:p>
  </w:endnote>
  <w:endnote w:type="continuationSeparator" w:id="0">
    <w:p w14:paraId="2D412B8E" w14:textId="77777777" w:rsidR="00BB55DC" w:rsidRDefault="00BB5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5314" w14:textId="77777777" w:rsidR="00373761" w:rsidRPr="00373761" w:rsidRDefault="00373761">
    <w:pPr>
      <w:pStyle w:val="Footer"/>
      <w:rPr>
        <w:rFonts w:ascii="Arial" w:hAnsi="Arial" w:cs="Arial"/>
        <w:sz w:val="16"/>
        <w:szCs w:val="16"/>
      </w:rPr>
    </w:pPr>
    <w:r w:rsidRPr="00373761">
      <w:rPr>
        <w:rFonts w:ascii="Arial" w:hAnsi="Arial" w:cs="Arial"/>
        <w:sz w:val="16"/>
        <w:szCs w:val="16"/>
      </w:rPr>
      <w:fldChar w:fldCharType="begin"/>
    </w:r>
    <w:r w:rsidRPr="00373761">
      <w:rPr>
        <w:rFonts w:ascii="Arial" w:hAnsi="Arial" w:cs="Arial"/>
        <w:sz w:val="16"/>
        <w:szCs w:val="16"/>
      </w:rPr>
      <w:instrText xml:space="preserve"> FILENAME \p </w:instrText>
    </w:r>
    <w:r w:rsidRPr="00373761">
      <w:rPr>
        <w:rFonts w:ascii="Arial" w:hAnsi="Arial" w:cs="Arial"/>
        <w:sz w:val="16"/>
        <w:szCs w:val="16"/>
      </w:rPr>
      <w:fldChar w:fldCharType="separate"/>
    </w:r>
    <w:r w:rsidR="00BB55DC">
      <w:rPr>
        <w:rFonts w:ascii="Arial" w:hAnsi="Arial" w:cs="Arial"/>
        <w:noProof/>
        <w:sz w:val="16"/>
        <w:szCs w:val="16"/>
      </w:rPr>
      <w:t>Document1</w:t>
    </w:r>
    <w:r w:rsidRPr="00373761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134A0" w14:textId="77777777" w:rsidR="00BB55DC" w:rsidRDefault="00BB55DC">
      <w:r>
        <w:separator/>
      </w:r>
    </w:p>
  </w:footnote>
  <w:footnote w:type="continuationSeparator" w:id="0">
    <w:p w14:paraId="5F1AE7BC" w14:textId="77777777" w:rsidR="00BB55DC" w:rsidRDefault="00BB5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A732B" w14:textId="77777777" w:rsidR="00021129" w:rsidRDefault="00021129">
    <w:pPr>
      <w:pStyle w:val="Header"/>
    </w:pPr>
    <w:r>
      <w:rPr>
        <w:rFonts w:ascii="Arial" w:hAnsi="Arial" w:cs="Arial"/>
        <w:b/>
        <w:sz w:val="32"/>
        <w:szCs w:val="32"/>
      </w:rPr>
      <w:t>C</w:t>
    </w:r>
    <w:r w:rsidRPr="00373761">
      <w:rPr>
        <w:rFonts w:ascii="Arial" w:hAnsi="Arial" w:cs="Arial"/>
        <w:b/>
        <w:sz w:val="32"/>
        <w:szCs w:val="32"/>
      </w:rPr>
      <w:t xml:space="preserve"> 3-7 </w:t>
    </w:r>
    <w:r>
      <w:rPr>
        <w:rFonts w:ascii="Arial" w:hAnsi="Arial" w:cs="Arial"/>
        <w:b/>
        <w:sz w:val="32"/>
        <w:szCs w:val="32"/>
      </w:rPr>
      <w:t>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DC"/>
    <w:rsid w:val="00021129"/>
    <w:rsid w:val="00166BC7"/>
    <w:rsid w:val="0023706D"/>
    <w:rsid w:val="00373761"/>
    <w:rsid w:val="003A2202"/>
    <w:rsid w:val="003C6724"/>
    <w:rsid w:val="00480220"/>
    <w:rsid w:val="00597E9D"/>
    <w:rsid w:val="00600D8E"/>
    <w:rsid w:val="00627160"/>
    <w:rsid w:val="00631047"/>
    <w:rsid w:val="006B638B"/>
    <w:rsid w:val="006D41D1"/>
    <w:rsid w:val="00760707"/>
    <w:rsid w:val="0081297F"/>
    <w:rsid w:val="00827768"/>
    <w:rsid w:val="00992112"/>
    <w:rsid w:val="00AD01CB"/>
    <w:rsid w:val="00AE5F83"/>
    <w:rsid w:val="00BB55DC"/>
    <w:rsid w:val="00BC4108"/>
    <w:rsid w:val="00C5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7305647F"/>
  <w15:docId w15:val="{2944D8DA-698A-43E0-AC6C-B54118C5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theme" Target="theme/theme1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footer" Target="footer1.xml"/><Relationship Id="rId40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3-7%20short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SXJZJSQ2YJM5-1030375632-1219626</_dlc_DocId>
    <_dlc_DocIdUrl xmlns="14ef3b5f-6ca1-4c1c-a353-a1c338ccc666">
      <Url>https://antsertech.sharepoint.com/sites/TriXData2/_layouts/15/DocIdRedir.aspx?ID=SXJZJSQ2YJM5-1030375632-1219626</Url>
      <Description>SXJZJSQ2YJM5-1030375632-1219626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6639FE-9049-4020-870F-E974E8B8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ECD37-B4AF-426D-8051-BD052524ED49}"/>
</file>

<file path=customXml/itemProps3.xml><?xml version="1.0" encoding="utf-8"?>
<ds:datastoreItem xmlns:ds="http://schemas.openxmlformats.org/officeDocument/2006/customXml" ds:itemID="{F499D380-845A-4ED3-A9AD-848C33197F09}">
  <ds:schemaRefs>
    <ds:schemaRef ds:uri="http://purl.org/dc/terms/"/>
    <ds:schemaRef ds:uri="http://schemas.microsoft.com/office/2006/documentManagement/types"/>
    <ds:schemaRef ds:uri="http://purl.org/dc/dcmitype/"/>
    <ds:schemaRef ds:uri="9cf88a40-1438-42b9-85ea-9b25e77c6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daee2a9-35ec-467e-84c7-b18b65cb013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DEB6EA9-8944-4075-A4DB-E01E6683E256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3-7 short term</Template>
  <TotalTime>1</TotalTime>
  <Pages>9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2013-05-23T14:46:00Z</cp:lastPrinted>
  <dcterms:created xsi:type="dcterms:W3CDTF">2022-03-29T14:47:00Z</dcterms:created>
  <dcterms:modified xsi:type="dcterms:W3CDTF">2022-03-29T14:47:00Z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6d06d8c3-3f64-4599-93fc-aecd09d0910b</vt:lpwstr>
  </property>
</Properties>
</file>