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10FD3" w14:textId="77777777" w:rsidR="006D41D1" w:rsidRPr="00373761" w:rsidRDefault="000569C7" w:rsidP="0099211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006DB6" wp14:editId="5C7DDBB9">
                <wp:simplePos x="0" y="0"/>
                <wp:positionH relativeFrom="column">
                  <wp:posOffset>5486400</wp:posOffset>
                </wp:positionH>
                <wp:positionV relativeFrom="paragraph">
                  <wp:posOffset>-683895</wp:posOffset>
                </wp:positionV>
                <wp:extent cx="914400" cy="914400"/>
                <wp:effectExtent l="0" t="1905" r="0" b="0"/>
                <wp:wrapNone/>
                <wp:docPr id="7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95353" w14:textId="77777777" w:rsidR="00992112" w:rsidRDefault="000569C7">
                            <w:r>
                              <w:rPr>
                                <w:rFonts w:cs="Arial"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508F68AB" wp14:editId="28AF53A5">
                                  <wp:extent cx="716280" cy="579120"/>
                                  <wp:effectExtent l="0" t="0" r="762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06DB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in;margin-top:-53.85pt;width:1in;height:1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" stroked="f">
                <v:textbox>
                  <w:txbxContent>
                    <w:p w14:paraId="5AD95353" w14:textId="77777777" w:rsidR="00992112" w:rsidRDefault="000569C7">
                      <w:r>
                        <w:rPr>
                          <w:rFonts w:cs="Arial"/>
                          <w:noProof/>
                          <w:szCs w:val="22"/>
                        </w:rPr>
                        <w:drawing>
                          <wp:inline distT="0" distB="0" distL="0" distR="0" wp14:anchorId="508F68AB" wp14:editId="28AF53A5">
                            <wp:extent cx="716280" cy="579120"/>
                            <wp:effectExtent l="0" t="0" r="762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57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place">
        <w:smartTag w:uri="urn:schemas-microsoft-com:office:smarttags" w:element="PlaceName">
          <w:r w:rsidR="00992112" w:rsidRPr="00373761">
            <w:rPr>
              <w:rFonts w:ascii="Arial" w:hAnsi="Arial" w:cs="Arial"/>
              <w:b/>
              <w:sz w:val="32"/>
              <w:szCs w:val="32"/>
            </w:rPr>
            <w:t>BRACKNELL</w:t>
          </w:r>
        </w:smartTag>
        <w:r w:rsidR="00992112" w:rsidRPr="00373761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="00992112" w:rsidRPr="00373761">
            <w:rPr>
              <w:rFonts w:ascii="Arial" w:hAnsi="Arial" w:cs="Arial"/>
              <w:b/>
              <w:sz w:val="32"/>
              <w:szCs w:val="32"/>
            </w:rPr>
            <w:t>FOREST</w:t>
          </w:r>
        </w:smartTag>
      </w:smartTag>
      <w:r w:rsidR="00992112" w:rsidRPr="00373761">
        <w:rPr>
          <w:rFonts w:ascii="Arial" w:hAnsi="Arial" w:cs="Arial"/>
          <w:b/>
          <w:sz w:val="32"/>
          <w:szCs w:val="32"/>
        </w:rPr>
        <w:t xml:space="preserve"> FAMILY PLACEMENT TEAM </w:t>
      </w:r>
    </w:p>
    <w:p w14:paraId="14B8E487" w14:textId="77777777" w:rsidR="00992112" w:rsidRDefault="00992112" w:rsidP="00992112">
      <w:pPr>
        <w:jc w:val="center"/>
        <w:rPr>
          <w:rFonts w:ascii="Arial" w:hAnsi="Arial" w:cs="Arial"/>
          <w:b/>
          <w:sz w:val="32"/>
          <w:szCs w:val="32"/>
        </w:rPr>
      </w:pPr>
    </w:p>
    <w:p w14:paraId="1423BE7A" w14:textId="77777777" w:rsidR="00E813B1" w:rsidRPr="00373761" w:rsidRDefault="00E813B1" w:rsidP="00992112">
      <w:pPr>
        <w:jc w:val="center"/>
        <w:rPr>
          <w:rFonts w:ascii="Arial" w:hAnsi="Arial" w:cs="Arial"/>
          <w:b/>
          <w:sz w:val="32"/>
          <w:szCs w:val="32"/>
        </w:rPr>
      </w:pPr>
    </w:p>
    <w:p w14:paraId="3A4F00F9" w14:textId="77777777" w:rsidR="00992112" w:rsidRPr="00373761" w:rsidRDefault="00E813B1" w:rsidP="0099211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Young Person</w:t>
      </w:r>
      <w:r w:rsidRPr="00373761">
        <w:rPr>
          <w:rFonts w:ascii="Arial" w:hAnsi="Arial" w:cs="Arial"/>
          <w:b/>
          <w:sz w:val="32"/>
          <w:szCs w:val="32"/>
        </w:rPr>
        <w:t xml:space="preserve">’s Feedback </w:t>
      </w:r>
    </w:p>
    <w:p w14:paraId="03E52235" w14:textId="77777777" w:rsidR="00992112" w:rsidRDefault="00992112" w:rsidP="00992112">
      <w:pPr>
        <w:jc w:val="center"/>
        <w:rPr>
          <w:rFonts w:ascii="Arial" w:hAnsi="Arial" w:cs="Arial"/>
          <w:b/>
        </w:rPr>
      </w:pPr>
    </w:p>
    <w:p w14:paraId="085E0541" w14:textId="77777777" w:rsidR="00992112" w:rsidRDefault="00992112" w:rsidP="00992112">
      <w:pPr>
        <w:jc w:val="center"/>
        <w:rPr>
          <w:rFonts w:ascii="Arial" w:hAnsi="Arial" w:cs="Arial"/>
          <w:b/>
        </w:rPr>
      </w:pPr>
    </w:p>
    <w:p w14:paraId="19FC325B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  <w:r w:rsidRPr="00992112">
        <w:rPr>
          <w:rFonts w:ascii="Arial" w:hAnsi="Arial" w:cs="Arial"/>
          <w:b/>
          <w:sz w:val="28"/>
          <w:szCs w:val="28"/>
        </w:rPr>
        <w:t>Your name  ___________________________</w:t>
      </w:r>
    </w:p>
    <w:p w14:paraId="7B24992F" w14:textId="77777777" w:rsidR="00631047" w:rsidRDefault="00631047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46158EE5" w14:textId="77777777" w:rsidR="00992112" w:rsidRDefault="000569C7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36324AB" wp14:editId="6D829381">
            <wp:extent cx="2217420" cy="1630680"/>
            <wp:effectExtent l="0" t="0" r="0" b="7620"/>
            <wp:docPr id="1" name="Picture 1" descr="MC9002309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230987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7B38B" w14:textId="77777777" w:rsidR="00992112" w:rsidRDefault="00992112" w:rsidP="00631047">
      <w:pPr>
        <w:rPr>
          <w:rFonts w:ascii="Arial" w:hAnsi="Arial" w:cs="Arial"/>
          <w:b/>
          <w:sz w:val="28"/>
          <w:szCs w:val="28"/>
        </w:rPr>
      </w:pPr>
    </w:p>
    <w:p w14:paraId="5C4FB8DB" w14:textId="77777777" w:rsidR="00992112" w:rsidRDefault="003E47D7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How long have your been with your foster carer</w:t>
      </w:r>
      <w:r w:rsidR="00992112">
        <w:rPr>
          <w:rFonts w:ascii="Arial" w:hAnsi="Arial" w:cs="Arial"/>
          <w:b/>
          <w:sz w:val="28"/>
          <w:szCs w:val="28"/>
        </w:rPr>
        <w:t>?</w:t>
      </w:r>
    </w:p>
    <w:p w14:paraId="79738FD5" w14:textId="77777777" w:rsidR="00E813B1" w:rsidRDefault="00E813B1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6161DC42" w14:textId="77777777" w:rsidR="00992112" w:rsidRDefault="000569C7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19E78" wp14:editId="4D093CEE">
                <wp:simplePos x="0" y="0"/>
                <wp:positionH relativeFrom="column">
                  <wp:posOffset>2057400</wp:posOffset>
                </wp:positionH>
                <wp:positionV relativeFrom="paragraph">
                  <wp:posOffset>36195</wp:posOffset>
                </wp:positionV>
                <wp:extent cx="1714500" cy="571500"/>
                <wp:effectExtent l="19050" t="26670" r="19050" b="20955"/>
                <wp:wrapNone/>
                <wp:docPr id="7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5D9835" w14:textId="77777777" w:rsidR="003E47D7" w:rsidRDefault="003E47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19E78" id="Text Box 56" o:spid="_x0000_s1027" type="#_x0000_t202" style="position:absolute;left:0;text-align:left;margin-left:162pt;margin-top:2.85pt;width:13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" strokeweight="3pt">
                <v:textbox>
                  <w:txbxContent>
                    <w:p w14:paraId="6A5D9835" w14:textId="77777777" w:rsidR="003E47D7" w:rsidRDefault="003E47D7"/>
                  </w:txbxContent>
                </v:textbox>
              </v:shape>
            </w:pict>
          </mc:Fallback>
        </mc:AlternateContent>
      </w:r>
    </w:p>
    <w:p w14:paraId="024BAFD0" w14:textId="77777777" w:rsidR="00992112" w:rsidRDefault="00992112" w:rsidP="00992112">
      <w:pPr>
        <w:rPr>
          <w:rFonts w:ascii="Arial" w:hAnsi="Arial" w:cs="Arial"/>
          <w:b/>
        </w:rPr>
      </w:pPr>
    </w:p>
    <w:p w14:paraId="2CA47E41" w14:textId="77777777" w:rsidR="00631047" w:rsidRDefault="00631047" w:rsidP="00992112">
      <w:pPr>
        <w:jc w:val="center"/>
        <w:rPr>
          <w:rFonts w:ascii="Arial" w:hAnsi="Arial" w:cs="Arial"/>
          <w:b/>
        </w:rPr>
      </w:pPr>
    </w:p>
    <w:p w14:paraId="3D8C463A" w14:textId="77777777" w:rsidR="003E47D7" w:rsidRDefault="003E47D7" w:rsidP="00992112">
      <w:pPr>
        <w:jc w:val="center"/>
        <w:rPr>
          <w:rFonts w:ascii="Arial" w:hAnsi="Arial" w:cs="Arial"/>
          <w:b/>
        </w:rPr>
      </w:pPr>
    </w:p>
    <w:p w14:paraId="496EFBE8" w14:textId="77777777" w:rsidR="003E47D7" w:rsidRDefault="003E47D7" w:rsidP="00992112">
      <w:pPr>
        <w:jc w:val="center"/>
        <w:rPr>
          <w:rFonts w:ascii="Arial" w:hAnsi="Arial" w:cs="Arial"/>
          <w:b/>
        </w:rPr>
      </w:pPr>
    </w:p>
    <w:p w14:paraId="41C2CF25" w14:textId="77777777" w:rsidR="00631047" w:rsidRDefault="000569C7" w:rsidP="0099211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6736068" wp14:editId="43466FD7">
            <wp:extent cx="1836420" cy="1752600"/>
            <wp:effectExtent l="0" t="0" r="0" b="0"/>
            <wp:docPr id="2" name="Picture 2" descr="MC90043504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3504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18C71" w14:textId="77777777" w:rsidR="003A2202" w:rsidRDefault="003A2202" w:rsidP="00992112">
      <w:pPr>
        <w:jc w:val="center"/>
        <w:rPr>
          <w:rFonts w:ascii="Arial" w:hAnsi="Arial" w:cs="Arial"/>
          <w:b/>
        </w:rPr>
      </w:pPr>
    </w:p>
    <w:p w14:paraId="0FC5A844" w14:textId="77777777" w:rsidR="00992112" w:rsidRPr="00631047" w:rsidRDefault="003E47D7" w:rsidP="0063104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Has anyone new joined the family </w:t>
      </w:r>
      <w:r w:rsidR="00992112" w:rsidRPr="00992112">
        <w:rPr>
          <w:rFonts w:ascii="Arial" w:hAnsi="Arial" w:cs="Arial"/>
          <w:b/>
          <w:sz w:val="28"/>
          <w:szCs w:val="28"/>
        </w:rPr>
        <w:t>?</w:t>
      </w:r>
    </w:p>
    <w:p w14:paraId="2CD4EAAF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7F3BF4F7" w14:textId="77777777" w:rsidR="00631047" w:rsidRDefault="00631047" w:rsidP="006310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             </w:t>
      </w:r>
      <w:r>
        <w:rPr>
          <w:rFonts w:ascii="Arial" w:hAnsi="Arial" w:cs="Arial"/>
          <w:b/>
          <w:sz w:val="28"/>
          <w:szCs w:val="28"/>
        </w:rPr>
        <w:t>Yes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N</w:t>
      </w:r>
      <w:r>
        <w:rPr>
          <w:rFonts w:ascii="Arial" w:hAnsi="Arial" w:cs="Arial"/>
          <w:b/>
          <w:sz w:val="28"/>
          <w:szCs w:val="28"/>
        </w:rPr>
        <w:t xml:space="preserve">o </w:t>
      </w:r>
    </w:p>
    <w:p w14:paraId="3A31AD2E" w14:textId="77777777" w:rsidR="00AA569F" w:rsidRPr="00992112" w:rsidRDefault="00AA569F" w:rsidP="00AA569F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1ECD8485" w14:textId="77777777" w:rsidR="003A2202" w:rsidRDefault="00631047" w:rsidP="003A220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</w:p>
    <w:p w14:paraId="4D61AEBE" w14:textId="77777777" w:rsidR="003A2202" w:rsidRDefault="000569C7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003D60E7" wp14:editId="4DBB3092">
            <wp:extent cx="1828800" cy="1318260"/>
            <wp:effectExtent l="0" t="0" r="0" b="0"/>
            <wp:docPr id="4" name="Picture 4" descr="MC9002856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285626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9935A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4E16C5DA" w14:textId="77777777" w:rsidR="003A2202" w:rsidRDefault="003E47D7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visit other people with your foster carers</w:t>
      </w:r>
      <w:r w:rsidR="00AA569F">
        <w:rPr>
          <w:rFonts w:ascii="Arial" w:hAnsi="Arial" w:cs="Arial"/>
          <w:b/>
          <w:sz w:val="28"/>
          <w:szCs w:val="28"/>
        </w:rPr>
        <w:t>?</w:t>
      </w:r>
    </w:p>
    <w:p w14:paraId="5AB11416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565C6C4E" w14:textId="77777777" w:rsidR="00627160" w:rsidRDefault="00627160" w:rsidP="00373761">
      <w:pPr>
        <w:rPr>
          <w:rFonts w:ascii="Arial" w:hAnsi="Arial" w:cs="Arial"/>
          <w:b/>
          <w:sz w:val="28"/>
          <w:szCs w:val="28"/>
        </w:rPr>
      </w:pPr>
    </w:p>
    <w:p w14:paraId="32B3BDC9" w14:textId="77777777" w:rsidR="003A2202" w:rsidRDefault="003A2202" w:rsidP="00AA56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34848C81" w14:textId="77777777" w:rsidR="00AA569F" w:rsidRPr="00992112" w:rsidRDefault="00AA569F" w:rsidP="00AA569F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5C0F0B73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48372BC5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0796FB1D" w14:textId="77777777" w:rsidR="00627160" w:rsidRDefault="00627160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462C3325" w14:textId="77777777" w:rsidR="003A2202" w:rsidRDefault="000569C7" w:rsidP="00627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14322CA" wp14:editId="279A67C4">
            <wp:extent cx="906780" cy="899160"/>
            <wp:effectExtent l="0" t="0" r="7620" b="0"/>
            <wp:docPr id="5" name="Picture 5" descr="MC9002054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205480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202">
        <w:rPr>
          <w:rFonts w:ascii="Arial" w:hAnsi="Arial" w:cs="Arial"/>
          <w:b/>
          <w:sz w:val="28"/>
          <w:szCs w:val="28"/>
        </w:rPr>
        <w:t xml:space="preserve"> </w:t>
      </w:r>
      <w:r w:rsidR="00627160">
        <w:rPr>
          <w:rFonts w:ascii="Arial" w:hAnsi="Arial" w:cs="Arial"/>
          <w:b/>
          <w:sz w:val="28"/>
          <w:szCs w:val="28"/>
        </w:rPr>
        <w:t xml:space="preserve"> </w:t>
      </w:r>
      <w:r w:rsidR="003A220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98B8F82" wp14:editId="2A0D6F1B">
            <wp:extent cx="830580" cy="807720"/>
            <wp:effectExtent l="0" t="0" r="7620" b="0"/>
            <wp:docPr id="6" name="Picture 6" descr="MP9003058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P900305807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202">
        <w:rPr>
          <w:rFonts w:ascii="Arial" w:hAnsi="Arial" w:cs="Arial"/>
          <w:b/>
          <w:sz w:val="28"/>
          <w:szCs w:val="28"/>
        </w:rPr>
        <w:t xml:space="preserve"> </w:t>
      </w:r>
      <w:r w:rsidR="00627160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06C2278" wp14:editId="2F733042">
            <wp:extent cx="975360" cy="960120"/>
            <wp:effectExtent l="0" t="0" r="0" b="0"/>
            <wp:docPr id="7" name="Picture 7" descr="MC9003836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38364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160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10F2592" wp14:editId="6D214AD2">
            <wp:extent cx="937260" cy="960120"/>
            <wp:effectExtent l="0" t="0" r="0" b="0"/>
            <wp:docPr id="8" name="Picture 8" descr="MC90023440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234409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2E158" w14:textId="77777777" w:rsidR="00627160" w:rsidRDefault="00627160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717BAAB5" w14:textId="77777777" w:rsidR="00627160" w:rsidRDefault="003E47D7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How does your foster carer make you feel part of me, family.  What special things do they do</w:t>
      </w:r>
      <w:r w:rsidR="00627160">
        <w:rPr>
          <w:rFonts w:ascii="Arial" w:hAnsi="Arial" w:cs="Arial"/>
          <w:b/>
          <w:sz w:val="28"/>
          <w:szCs w:val="28"/>
        </w:rPr>
        <w:t>?</w:t>
      </w:r>
    </w:p>
    <w:p w14:paraId="3050D55F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288" w:type="dxa"/>
        <w:tblLook w:val="01E0" w:firstRow="1" w:lastRow="1" w:firstColumn="1" w:lastColumn="1" w:noHBand="0" w:noVBand="0"/>
      </w:tblPr>
      <w:tblGrid>
        <w:gridCol w:w="8728"/>
      </w:tblGrid>
      <w:tr w:rsidR="00627160" w14:paraId="6C820673" w14:textId="77777777" w:rsidTr="00627160">
        <w:tc>
          <w:tcPr>
            <w:tcW w:w="8954" w:type="dxa"/>
          </w:tcPr>
          <w:p w14:paraId="28165B7B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CC03979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569D535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8255500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B3ADFDA" w14:textId="77777777" w:rsidR="00627160" w:rsidRDefault="000569C7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1405300" wp14:editId="0BBCF275">
                      <wp:simplePos x="0" y="0"/>
                      <wp:positionH relativeFrom="column">
                        <wp:posOffset>-522605</wp:posOffset>
                      </wp:positionH>
                      <wp:positionV relativeFrom="paragraph">
                        <wp:posOffset>34925</wp:posOffset>
                      </wp:positionV>
                      <wp:extent cx="1143000" cy="1485900"/>
                      <wp:effectExtent l="1270" t="0" r="0" b="3175"/>
                      <wp:wrapNone/>
                      <wp:docPr id="71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F838EA" w14:textId="77777777" w:rsidR="00627160" w:rsidRDefault="000569C7"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928AD84" wp14:editId="58959338">
                                        <wp:extent cx="952500" cy="1402080"/>
                                        <wp:effectExtent l="0" t="0" r="0" b="7620"/>
                                        <wp:docPr id="9" name="Picture 9" descr="MC900384132[1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MC900384132[1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05300" id="Text Box 10" o:spid="_x0000_s1028" type="#_x0000_t202" style="position:absolute;left:0;text-align:left;margin-left:-41.15pt;margin-top:2.75pt;width:90pt;height:11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" stroked="f">
                      <v:textbox>
                        <w:txbxContent>
                          <w:p w14:paraId="0FF838EA" w14:textId="77777777" w:rsidR="00627160" w:rsidRDefault="000569C7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928AD84" wp14:editId="58959338">
                                  <wp:extent cx="952500" cy="1402080"/>
                                  <wp:effectExtent l="0" t="0" r="0" b="7620"/>
                                  <wp:docPr id="9" name="Picture 9" descr="MC900384132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C900384132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AA9BF7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82E308B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F0907DC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87F41B6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508C532" w14:textId="77777777" w:rsidR="00627160" w:rsidRDefault="00627160" w:rsidP="0037376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533E4A36" w14:textId="77777777" w:rsidR="00627160" w:rsidRDefault="000569C7" w:rsidP="00627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 wp14:anchorId="6AAE229B" wp14:editId="357285AD">
            <wp:extent cx="2011680" cy="2057400"/>
            <wp:effectExtent l="0" t="0" r="0" b="0"/>
            <wp:docPr id="21" name="Picture 21" descr="MC9000900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900090001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1CAC4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1ABC902E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have your own bedroom?</w:t>
      </w:r>
    </w:p>
    <w:p w14:paraId="4EF3F96B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00B46D5E" w14:textId="77777777" w:rsidR="00AD01CB" w:rsidRDefault="00AD01CB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24D46D6A" w14:textId="77777777" w:rsidR="00C56329" w:rsidRDefault="00C56329" w:rsidP="00C5632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0476532E" w14:textId="77777777" w:rsidR="00C56329" w:rsidRDefault="00C56329" w:rsidP="00C5632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</w:p>
    <w:p w14:paraId="4A61B841" w14:textId="77777777" w:rsidR="00AA569F" w:rsidRPr="00992112" w:rsidRDefault="00AA569F" w:rsidP="00AA569F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21E68213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2318D6A4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0AEF0CDA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0FCCAE50" w14:textId="77777777" w:rsidR="00C56329" w:rsidRDefault="000569C7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57F10DF" wp14:editId="76B6F860">
            <wp:extent cx="1767840" cy="1066800"/>
            <wp:effectExtent l="0" t="0" r="0" b="0"/>
            <wp:docPr id="22" name="Picture 22" descr="MC90023244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232441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4637202" wp14:editId="5619AFBC">
            <wp:extent cx="929640" cy="1249680"/>
            <wp:effectExtent l="0" t="0" r="3810" b="7620"/>
            <wp:docPr id="23" name="Picture 23" descr="MC9002325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C900232522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277A68D" wp14:editId="333D2E3D">
            <wp:extent cx="1089660" cy="1150620"/>
            <wp:effectExtent l="0" t="0" r="0" b="0"/>
            <wp:docPr id="24" name="Picture 24" descr="MC9003579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900357981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D23AAC8" wp14:editId="6C5BA594">
            <wp:extent cx="1036320" cy="1264920"/>
            <wp:effectExtent l="0" t="0" r="0" b="0"/>
            <wp:docPr id="25" name="Picture 25" descr="MC90043818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900438185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7DF7F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7255D9F5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62978F80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If you do</w:t>
      </w:r>
      <w:r w:rsidR="003E47D7">
        <w:rPr>
          <w:rFonts w:ascii="Arial" w:hAnsi="Arial" w:cs="Arial"/>
          <w:b/>
          <w:sz w:val="28"/>
          <w:szCs w:val="28"/>
        </w:rPr>
        <w:t>n’</w:t>
      </w:r>
      <w:r>
        <w:rPr>
          <w:rFonts w:ascii="Arial" w:hAnsi="Arial" w:cs="Arial"/>
          <w:b/>
          <w:sz w:val="28"/>
          <w:szCs w:val="28"/>
        </w:rPr>
        <w:t>t have your own bedroom, do you have a place to go to play on your own?</w:t>
      </w:r>
    </w:p>
    <w:p w14:paraId="6B69194F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39FCD68C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33BF9399" w14:textId="77777777" w:rsidR="00AA569F" w:rsidRDefault="00AD01CB" w:rsidP="00AA56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578E2D25" w14:textId="77777777" w:rsidR="00AA569F" w:rsidRPr="00992112" w:rsidRDefault="00AA569F" w:rsidP="00AA56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</w:t>
      </w:r>
      <w:r w:rsidR="00AD01CB">
        <w:rPr>
          <w:rFonts w:ascii="Arial" w:hAnsi="Arial" w:cs="Arial"/>
          <w:b/>
          <w:sz w:val="28"/>
          <w:szCs w:val="28"/>
        </w:rPr>
        <w:t xml:space="preserve">    </w:t>
      </w: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0466D91C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78A3B387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3B2B3043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02E75BAD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00B4AD74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2E6EF810" w14:textId="77777777" w:rsidR="00AD01CB" w:rsidRDefault="000569C7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EC0053" wp14:editId="02D536D0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2046605" cy="1895475"/>
                <wp:effectExtent l="0" t="0" r="1270" b="0"/>
                <wp:wrapNone/>
                <wp:docPr id="7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71A89" w14:textId="77777777" w:rsidR="00AD01CB" w:rsidRDefault="00056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DA541" wp14:editId="40F9AD9E">
                                  <wp:extent cx="1866900" cy="1805940"/>
                                  <wp:effectExtent l="0" t="0" r="0" b="3810"/>
                                  <wp:docPr id="10" name="Picture 10" descr="MC90023365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C90023365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80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C0053" id="Text Box 13" o:spid="_x0000_s1029" type="#_x0000_t202" style="position:absolute;margin-left:-9pt;margin-top:-27pt;width:161.15pt;height:149.2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" stroked="f">
                <v:textbox style="mso-fit-shape-to-text:t">
                  <w:txbxContent>
                    <w:p w14:paraId="27E71A89" w14:textId="77777777" w:rsidR="00AD01CB" w:rsidRDefault="000569C7">
                      <w:r>
                        <w:rPr>
                          <w:noProof/>
                        </w:rPr>
                        <w:drawing>
                          <wp:inline distT="0" distB="0" distL="0" distR="0" wp14:anchorId="7D3DA541" wp14:editId="40F9AD9E">
                            <wp:extent cx="1866900" cy="1805940"/>
                            <wp:effectExtent l="0" t="0" r="0" b="3810"/>
                            <wp:docPr id="10" name="Picture 10" descr="MC90023365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C90023365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80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01CB">
        <w:rPr>
          <w:rFonts w:ascii="Arial" w:hAnsi="Arial" w:cs="Arial"/>
          <w:b/>
          <w:sz w:val="28"/>
          <w:szCs w:val="28"/>
        </w:rPr>
        <w:t xml:space="preserve">                                          Do your foster carers ask you what you </w:t>
      </w:r>
    </w:p>
    <w:p w14:paraId="722F3BC5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</w:t>
      </w:r>
      <w:r w:rsidR="00597E9D">
        <w:rPr>
          <w:rFonts w:ascii="Arial" w:hAnsi="Arial" w:cs="Arial"/>
          <w:b/>
          <w:sz w:val="28"/>
          <w:szCs w:val="28"/>
        </w:rPr>
        <w:t xml:space="preserve">                        </w:t>
      </w:r>
      <w:r>
        <w:rPr>
          <w:rFonts w:ascii="Arial" w:hAnsi="Arial" w:cs="Arial"/>
          <w:b/>
          <w:sz w:val="28"/>
          <w:szCs w:val="28"/>
        </w:rPr>
        <w:t>like to eat?</w:t>
      </w:r>
    </w:p>
    <w:p w14:paraId="1914E9F2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</w:p>
    <w:p w14:paraId="525F9E0A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</w:p>
    <w:p w14:paraId="393EB728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Yes                        No </w:t>
      </w:r>
    </w:p>
    <w:p w14:paraId="360544FC" w14:textId="77777777" w:rsidR="00AA569F" w:rsidRPr="00992112" w:rsidRDefault="00AD01CB" w:rsidP="00AA569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AA569F">
        <w:rPr>
          <w:rFonts w:ascii="Arial" w:hAnsi="Arial" w:cs="Arial"/>
          <w:b/>
          <w:sz w:val="28"/>
          <w:szCs w:val="28"/>
        </w:rPr>
        <w:t xml:space="preserve">                                 </w:t>
      </w:r>
      <w:r w:rsidR="00AA569F" w:rsidRPr="00AA569F">
        <w:rPr>
          <w:rFonts w:ascii="Monotype Corsiva" w:hAnsi="Monotype Corsiva" w:cs="Arial"/>
          <w:b/>
          <w:sz w:val="96"/>
          <w:szCs w:val="96"/>
        </w:rPr>
        <w:t>√</w:t>
      </w:r>
      <w:r w:rsidR="00AA569F" w:rsidRPr="00AA569F">
        <w:rPr>
          <w:rFonts w:ascii="Arial" w:hAnsi="Arial" w:cs="Arial"/>
          <w:sz w:val="96"/>
          <w:szCs w:val="96"/>
        </w:rPr>
        <w:t xml:space="preserve"> </w:t>
      </w:r>
      <w:r w:rsidR="00AA569F" w:rsidRPr="00AA569F">
        <w:rPr>
          <w:rFonts w:ascii="Arial" w:hAnsi="Arial" w:cs="Arial"/>
          <w:b/>
          <w:sz w:val="48"/>
          <w:szCs w:val="48"/>
        </w:rPr>
        <w:t xml:space="preserve"> </w:t>
      </w:r>
      <w:r w:rsidR="00AA569F">
        <w:rPr>
          <w:rFonts w:ascii="Arial" w:hAnsi="Arial" w:cs="Arial"/>
          <w:b/>
          <w:sz w:val="28"/>
          <w:szCs w:val="28"/>
        </w:rPr>
        <w:t xml:space="preserve">               </w:t>
      </w:r>
      <w:r w:rsidR="00AA569F" w:rsidRPr="00AA569F">
        <w:rPr>
          <w:rFonts w:ascii="Monotype Corsiva" w:hAnsi="Monotype Corsiva" w:cs="Arial"/>
          <w:b/>
          <w:sz w:val="96"/>
          <w:szCs w:val="96"/>
        </w:rPr>
        <w:t>X</w:t>
      </w:r>
      <w:r w:rsidR="00AA569F">
        <w:rPr>
          <w:rFonts w:ascii="Arial" w:hAnsi="Arial" w:cs="Arial"/>
          <w:b/>
          <w:sz w:val="28"/>
          <w:szCs w:val="28"/>
        </w:rPr>
        <w:t xml:space="preserve">   </w:t>
      </w:r>
    </w:p>
    <w:p w14:paraId="03344E05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</w:t>
      </w:r>
    </w:p>
    <w:p w14:paraId="08A1BA76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3F7AED87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69F72867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49D5D634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2B875A1D" w14:textId="77777777" w:rsidR="00AD01CB" w:rsidRDefault="000569C7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A4880D" wp14:editId="6B04474B">
                <wp:simplePos x="0" y="0"/>
                <wp:positionH relativeFrom="column">
                  <wp:posOffset>4229100</wp:posOffset>
                </wp:positionH>
                <wp:positionV relativeFrom="paragraph">
                  <wp:posOffset>131445</wp:posOffset>
                </wp:positionV>
                <wp:extent cx="1344930" cy="1156335"/>
                <wp:effectExtent l="0" t="0" r="0" b="0"/>
                <wp:wrapNone/>
                <wp:docPr id="6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115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D3FF1" w14:textId="77777777" w:rsidR="00AD01CB" w:rsidRDefault="00056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65BBE" wp14:editId="4E7A5D97">
                                  <wp:extent cx="1158240" cy="891540"/>
                                  <wp:effectExtent l="0" t="0" r="3810" b="3810"/>
                                  <wp:docPr id="11" name="Picture 11" descr="MC900445718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C900445718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4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4AC5EF" w14:textId="77777777" w:rsidR="00AD01CB" w:rsidRDefault="00AD01C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4880D" id="Text Box 16" o:spid="_x0000_s1030" type="#_x0000_t202" style="position:absolute;left:0;text-align:left;margin-left:333pt;margin-top:10.35pt;width:105.9pt;height:91.0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" stroked="f">
                <v:textbox style="mso-fit-shape-to-text:t">
                  <w:txbxContent>
                    <w:p w14:paraId="42BD3FF1" w14:textId="77777777" w:rsidR="00AD01CB" w:rsidRDefault="000569C7">
                      <w:r>
                        <w:rPr>
                          <w:noProof/>
                        </w:rPr>
                        <w:drawing>
                          <wp:inline distT="0" distB="0" distL="0" distR="0" wp14:anchorId="45865BBE" wp14:editId="4E7A5D97">
                            <wp:extent cx="1158240" cy="891540"/>
                            <wp:effectExtent l="0" t="0" r="3810" b="3810"/>
                            <wp:docPr id="11" name="Picture 11" descr="MC900445718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C900445718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240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4AC5EF" w14:textId="77777777" w:rsidR="00AD01CB" w:rsidRDefault="00AD01CB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3000A9" wp14:editId="329602FA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3543300" cy="1714500"/>
                <wp:effectExtent l="0" t="0" r="0" b="2540"/>
                <wp:wrapNone/>
                <wp:docPr id="6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AED50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Do you get something different to eat every day?</w:t>
                            </w:r>
                          </w:p>
                          <w:p w14:paraId="334EF812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78F947D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Yes                        No</w:t>
                            </w:r>
                          </w:p>
                          <w:p w14:paraId="5A408A53" w14:textId="77777777" w:rsidR="00AA569F" w:rsidRDefault="00AA569F" w:rsidP="00AA569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907895C" w14:textId="77777777" w:rsidR="00AA569F" w:rsidRPr="00992112" w:rsidRDefault="00AA569F" w:rsidP="00AA569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AA569F">
                              <w:rPr>
                                <w:rFonts w:ascii="Monotype Corsiva" w:hAnsi="Monotype Corsiva" w:cs="Arial"/>
                                <w:b/>
                                <w:sz w:val="96"/>
                                <w:szCs w:val="96"/>
                              </w:rPr>
                              <w:t>√</w:t>
                            </w:r>
                            <w:r w:rsidRPr="00AA569F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AA569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AA569F">
                              <w:rPr>
                                <w:rFonts w:ascii="Monotype Corsiva" w:hAnsi="Monotype Corsiva" w:cs="Arial"/>
                                <w:b/>
                                <w:sz w:val="96"/>
                                <w:szCs w:val="9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312D8E40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14:paraId="3BB70298" w14:textId="77777777" w:rsidR="00AA569F" w:rsidRDefault="00AA569F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6EB56C9" w14:textId="77777777" w:rsidR="00597E9D" w:rsidRDefault="00597E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000A9" id="Text Box 23" o:spid="_x0000_s1031" type="#_x0000_t202" style="position:absolute;left:0;text-align:left;margin-left:0;margin-top:15.55pt;width:279pt;height:1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" stroked="f">
                <v:textbox>
                  <w:txbxContent>
                    <w:p w14:paraId="585AED50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Do you get something different to eat every day?</w:t>
                      </w:r>
                    </w:p>
                    <w:p w14:paraId="334EF812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78F947D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Yes                        No</w:t>
                      </w:r>
                    </w:p>
                    <w:p w14:paraId="5A408A53" w14:textId="77777777" w:rsidR="00AA569F" w:rsidRDefault="00AA569F" w:rsidP="00AA569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907895C" w14:textId="77777777" w:rsidR="00AA569F" w:rsidRPr="00992112" w:rsidRDefault="00AA569F" w:rsidP="00AA569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Pr="00AA569F">
                        <w:rPr>
                          <w:rFonts w:ascii="Monotype Corsiva" w:hAnsi="Monotype Corsiva" w:cs="Arial"/>
                          <w:b/>
                          <w:sz w:val="96"/>
                          <w:szCs w:val="96"/>
                        </w:rPr>
                        <w:t>√</w:t>
                      </w:r>
                      <w:r w:rsidRPr="00AA569F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 </w:t>
                      </w:r>
                      <w:r w:rsidRPr="00AA569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Pr="00AA569F">
                        <w:rPr>
                          <w:rFonts w:ascii="Monotype Corsiva" w:hAnsi="Monotype Corsiva" w:cs="Arial"/>
                          <w:b/>
                          <w:sz w:val="96"/>
                          <w:szCs w:val="96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312D8E40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</w:t>
                      </w:r>
                    </w:p>
                    <w:p w14:paraId="3BB70298" w14:textId="77777777" w:rsidR="00AA569F" w:rsidRDefault="00AA569F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6EB56C9" w14:textId="77777777" w:rsidR="00597E9D" w:rsidRDefault="00597E9D"/>
                  </w:txbxContent>
                </v:textbox>
              </v:shape>
            </w:pict>
          </mc:Fallback>
        </mc:AlternateContent>
      </w:r>
    </w:p>
    <w:p w14:paraId="0298E07B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3DE88F46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1DCD39F0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65347DEF" w14:textId="77777777" w:rsidR="00597E9D" w:rsidRDefault="000569C7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FCF169" wp14:editId="65C612A6">
                <wp:simplePos x="0" y="0"/>
                <wp:positionH relativeFrom="column">
                  <wp:posOffset>5143500</wp:posOffset>
                </wp:positionH>
                <wp:positionV relativeFrom="paragraph">
                  <wp:posOffset>179705</wp:posOffset>
                </wp:positionV>
                <wp:extent cx="861695" cy="1099820"/>
                <wp:effectExtent l="0" t="0" r="0" b="0"/>
                <wp:wrapSquare wrapText="bothSides"/>
                <wp:docPr id="6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109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C8AF6" w14:textId="77777777" w:rsidR="00AD01CB" w:rsidRPr="0099706A" w:rsidRDefault="000569C7" w:rsidP="007607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7655454" wp14:editId="1560F8A1">
                                  <wp:extent cx="678180" cy="1005840"/>
                                  <wp:effectExtent l="0" t="0" r="7620" b="3810"/>
                                  <wp:docPr id="12" name="Picture 12" descr="MC900445722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C900445722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18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CF169" id="Text Box 17" o:spid="_x0000_s1032" type="#_x0000_t202" style="position:absolute;left:0;text-align:left;margin-left:405pt;margin-top:14.15pt;width:67.85pt;height:86.6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" stroked="f">
                <v:textbox style="mso-fit-shape-to-text:t">
                  <w:txbxContent>
                    <w:p w14:paraId="245C8AF6" w14:textId="77777777" w:rsidR="00AD01CB" w:rsidRPr="0099706A" w:rsidRDefault="000569C7" w:rsidP="0076070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7655454" wp14:editId="1560F8A1">
                            <wp:extent cx="678180" cy="1005840"/>
                            <wp:effectExtent l="0" t="0" r="7620" b="3810"/>
                            <wp:docPr id="12" name="Picture 12" descr="MC900445722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C900445722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180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C64B69" wp14:editId="2447E492">
                <wp:simplePos x="0" y="0"/>
                <wp:positionH relativeFrom="column">
                  <wp:posOffset>3543300</wp:posOffset>
                </wp:positionH>
                <wp:positionV relativeFrom="paragraph">
                  <wp:posOffset>179705</wp:posOffset>
                </wp:positionV>
                <wp:extent cx="1345565" cy="948055"/>
                <wp:effectExtent l="0" t="0" r="0" b="0"/>
                <wp:wrapNone/>
                <wp:docPr id="6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324CE" w14:textId="77777777" w:rsidR="00AD01CB" w:rsidRDefault="000569C7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2EF15C" wp14:editId="57EE2B17">
                                  <wp:extent cx="1165860" cy="853440"/>
                                  <wp:effectExtent l="0" t="0" r="0" b="3810"/>
                                  <wp:docPr id="13" name="Picture 13" descr="MC90023775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C90023775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86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64B69" id="Text Box 20" o:spid="_x0000_s1033" type="#_x0000_t202" style="position:absolute;left:0;text-align:left;margin-left:279pt;margin-top:14.15pt;width:105.95pt;height:74.6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" stroked="f">
                <v:textbox style="mso-fit-shape-to-text:t">
                  <w:txbxContent>
                    <w:p w14:paraId="2DF324CE" w14:textId="77777777" w:rsidR="00AD01CB" w:rsidRDefault="000569C7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42EF15C" wp14:editId="57EE2B17">
                            <wp:extent cx="1165860" cy="853440"/>
                            <wp:effectExtent l="0" t="0" r="0" b="3810"/>
                            <wp:docPr id="13" name="Picture 13" descr="MC90023775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C90023775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860" cy="85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D01A2F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2F89472E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407C7BD7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02A7AF91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7606F396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03BBBE41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547E7849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12D97CF6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3C9BA72F" w14:textId="77777777" w:rsidR="00597E9D" w:rsidRDefault="000569C7" w:rsidP="00597E9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187E64" wp14:editId="47B5BBDD">
                <wp:simplePos x="0" y="0"/>
                <wp:positionH relativeFrom="column">
                  <wp:posOffset>2286000</wp:posOffset>
                </wp:positionH>
                <wp:positionV relativeFrom="paragraph">
                  <wp:posOffset>168910</wp:posOffset>
                </wp:positionV>
                <wp:extent cx="3771900" cy="2400300"/>
                <wp:effectExtent l="0" t="0" r="0" b="2540"/>
                <wp:wrapNone/>
                <wp:docPr id="6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82B46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CC108ED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4804689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If you want something different, can you ask for it?</w:t>
                            </w:r>
                          </w:p>
                          <w:p w14:paraId="581ED8D3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70F570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Yes                        No</w:t>
                            </w:r>
                          </w:p>
                          <w:p w14:paraId="32849AE9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14:paraId="2437B297" w14:textId="77777777" w:rsidR="00AA569F" w:rsidRPr="00992112" w:rsidRDefault="00AA569F" w:rsidP="00AA56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A569F">
                              <w:rPr>
                                <w:rFonts w:ascii="Monotype Corsiva" w:hAnsi="Monotype Corsiva" w:cs="Arial"/>
                                <w:b/>
                                <w:sz w:val="96"/>
                                <w:szCs w:val="96"/>
                              </w:rPr>
                              <w:t>√</w:t>
                            </w:r>
                            <w:r w:rsidRPr="00AA569F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AA569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AA569F">
                              <w:rPr>
                                <w:rFonts w:ascii="Monotype Corsiva" w:hAnsi="Monotype Corsiva" w:cs="Arial"/>
                                <w:b/>
                                <w:sz w:val="96"/>
                                <w:szCs w:val="9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07CB0B73" w14:textId="77777777" w:rsidR="00597E9D" w:rsidRDefault="00597E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87E64" id="Text Box 26" o:spid="_x0000_s1034" type="#_x0000_t202" style="position:absolute;margin-left:180pt;margin-top:13.3pt;width:297pt;height:1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" stroked="f">
                <v:textbox>
                  <w:txbxContent>
                    <w:p w14:paraId="64982B46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CC108ED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4804689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If you want something different, can you ask for it?</w:t>
                      </w:r>
                    </w:p>
                    <w:p w14:paraId="581ED8D3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270F570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Yes                        No</w:t>
                      </w:r>
                    </w:p>
                    <w:p w14:paraId="32849AE9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</w:p>
                    <w:p w14:paraId="2437B297" w14:textId="77777777" w:rsidR="00AA569F" w:rsidRPr="00992112" w:rsidRDefault="00AA569F" w:rsidP="00AA569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A569F">
                        <w:rPr>
                          <w:rFonts w:ascii="Monotype Corsiva" w:hAnsi="Monotype Corsiva" w:cs="Arial"/>
                          <w:b/>
                          <w:sz w:val="96"/>
                          <w:szCs w:val="96"/>
                        </w:rPr>
                        <w:t>√</w:t>
                      </w:r>
                      <w:r w:rsidRPr="00AA569F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 </w:t>
                      </w:r>
                      <w:r w:rsidRPr="00AA569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Pr="00AA569F">
                        <w:rPr>
                          <w:rFonts w:ascii="Monotype Corsiva" w:hAnsi="Monotype Corsiva" w:cs="Arial"/>
                          <w:b/>
                          <w:sz w:val="96"/>
                          <w:szCs w:val="96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07CB0B73" w14:textId="77777777" w:rsidR="00597E9D" w:rsidRDefault="00597E9D"/>
                  </w:txbxContent>
                </v:textbox>
              </v:shape>
            </w:pict>
          </mc:Fallback>
        </mc:AlternateContent>
      </w:r>
    </w:p>
    <w:p w14:paraId="3A698A4B" w14:textId="77777777" w:rsidR="00597E9D" w:rsidRDefault="000569C7" w:rsidP="00597E9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F4D8BD" wp14:editId="492BA121">
                <wp:simplePos x="0" y="0"/>
                <wp:positionH relativeFrom="column">
                  <wp:posOffset>114300</wp:posOffset>
                </wp:positionH>
                <wp:positionV relativeFrom="paragraph">
                  <wp:posOffset>78740</wp:posOffset>
                </wp:positionV>
                <wp:extent cx="2171700" cy="2171700"/>
                <wp:effectExtent l="0" t="2540" r="0" b="0"/>
                <wp:wrapNone/>
                <wp:docPr id="6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8617B" w14:textId="77777777" w:rsidR="00597E9D" w:rsidRPr="00597E9D" w:rsidRDefault="00056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7F4EF" wp14:editId="517C5E06">
                                  <wp:extent cx="1981200" cy="176022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4D8BD" id="Text Box 32" o:spid="_x0000_s1035" type="#_x0000_t202" style="position:absolute;margin-left:9pt;margin-top:6.2pt;width:171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" stroked="f">
                <v:textbox>
                  <w:txbxContent>
                    <w:p w14:paraId="1E88617B" w14:textId="77777777" w:rsidR="00597E9D" w:rsidRPr="00597E9D" w:rsidRDefault="000569C7">
                      <w:r>
                        <w:rPr>
                          <w:noProof/>
                        </w:rPr>
                        <w:drawing>
                          <wp:inline distT="0" distB="0" distL="0" distR="0" wp14:anchorId="66F7F4EF" wp14:editId="517C5E06">
                            <wp:extent cx="1981200" cy="176022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76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EB3F60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44EB47CD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112E5C1E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3A9099CE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869426F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9268AEB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36AC371B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07CAE991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0E6F2297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88EB633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75F096F8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29DC9D22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0F84F0B4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7A12EA93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42BE0AA7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0FAB8F40" w14:textId="77777777" w:rsidR="00BC4108" w:rsidRDefault="000569C7" w:rsidP="00597E9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139FE" wp14:editId="5AAA984B">
                <wp:simplePos x="0" y="0"/>
                <wp:positionH relativeFrom="column">
                  <wp:posOffset>1714500</wp:posOffset>
                </wp:positionH>
                <wp:positionV relativeFrom="paragraph">
                  <wp:posOffset>-228600</wp:posOffset>
                </wp:positionV>
                <wp:extent cx="2276475" cy="1987550"/>
                <wp:effectExtent l="0" t="0" r="0" b="3175"/>
                <wp:wrapNone/>
                <wp:docPr id="6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55EAB" w14:textId="77777777" w:rsidR="00BC4108" w:rsidRDefault="00056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FE6EB" wp14:editId="67BA9DEF">
                                  <wp:extent cx="2095500" cy="1897380"/>
                                  <wp:effectExtent l="0" t="0" r="0" b="7620"/>
                                  <wp:docPr id="14" name="Picture 14" descr="MC900434385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C90043438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89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139FE" id="Text Box 35" o:spid="_x0000_s1036" type="#_x0000_t202" style="position:absolute;margin-left:135pt;margin-top:-18pt;width:179.25pt;height:156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" stroked="f">
                <v:textbox style="mso-fit-shape-to-text:t">
                  <w:txbxContent>
                    <w:p w14:paraId="1E755EAB" w14:textId="77777777" w:rsidR="00BC4108" w:rsidRDefault="000569C7">
                      <w:r>
                        <w:rPr>
                          <w:noProof/>
                        </w:rPr>
                        <w:drawing>
                          <wp:inline distT="0" distB="0" distL="0" distR="0" wp14:anchorId="2B2FE6EB" wp14:editId="67BA9DEF">
                            <wp:extent cx="2095500" cy="1897380"/>
                            <wp:effectExtent l="0" t="0" r="0" b="7620"/>
                            <wp:docPr id="14" name="Picture 14" descr="MC900434385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MC900434385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89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A330EA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6698505B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7C4F9A9B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14EB2D90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1D3FAD87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2EF0E112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69F73EE3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4D347204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7006DE57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If you are sad,</w:t>
      </w:r>
    </w:p>
    <w:p w14:paraId="528C961B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tell your foster carer?</w:t>
      </w:r>
    </w:p>
    <w:p w14:paraId="7667763A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A2F88E7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CA3ED3F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07D14FF3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</w:p>
    <w:p w14:paraId="03F4CA63" w14:textId="77777777" w:rsidR="00AA569F" w:rsidRPr="00992112" w:rsidRDefault="00AA569F" w:rsidP="00AA569F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6104F8C7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16C8C8B5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2FC87623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3868E0E6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2A88BCA2" w14:textId="77777777" w:rsidR="00BC4108" w:rsidRDefault="000569C7" w:rsidP="00AA569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DA158F9" wp14:editId="11DF3F99">
            <wp:extent cx="739140" cy="883920"/>
            <wp:effectExtent l="0" t="0" r="3810" b="0"/>
            <wp:docPr id="26" name="Picture 26" descr="MC90038359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900383592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9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C977CB7" wp14:editId="1A9851CC">
            <wp:extent cx="693420" cy="853440"/>
            <wp:effectExtent l="0" t="0" r="0" b="3810"/>
            <wp:docPr id="27" name="Picture 27" descr="MC9003835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900383552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9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086C65D" wp14:editId="2D74D406">
            <wp:extent cx="990600" cy="716280"/>
            <wp:effectExtent l="0" t="0" r="0" b="7620"/>
            <wp:docPr id="28" name="Picture 28" descr="MC9003836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900383636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9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5F6B5C8" wp14:editId="14A89E10">
            <wp:extent cx="739140" cy="883920"/>
            <wp:effectExtent l="0" t="0" r="3810" b="0"/>
            <wp:docPr id="29" name="Picture 29" descr="MC90038359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C900383592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3C48E93" wp14:editId="469E712C">
            <wp:extent cx="693420" cy="853440"/>
            <wp:effectExtent l="0" t="0" r="0" b="3810"/>
            <wp:docPr id="30" name="Picture 30" descr="MC9003835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900383552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76881AC" wp14:editId="0F43716A">
            <wp:extent cx="990600" cy="716280"/>
            <wp:effectExtent l="0" t="0" r="0" b="7620"/>
            <wp:docPr id="31" name="Picture 31" descr="MC9003836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C900383636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96DF7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16BC71C7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566598FD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When you are happy,</w:t>
      </w:r>
    </w:p>
    <w:p w14:paraId="12AAF682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tell your foster carer?</w:t>
      </w:r>
    </w:p>
    <w:p w14:paraId="43BF8F7A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6F00247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60943828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313B329F" w14:textId="77777777" w:rsidR="00AA569F" w:rsidRDefault="00AA569F" w:rsidP="00AA569F">
      <w:pPr>
        <w:rPr>
          <w:rFonts w:ascii="Arial" w:hAnsi="Arial" w:cs="Arial"/>
          <w:b/>
          <w:sz w:val="28"/>
          <w:szCs w:val="28"/>
        </w:rPr>
      </w:pPr>
    </w:p>
    <w:p w14:paraId="4711BA4E" w14:textId="77777777" w:rsidR="00AA569F" w:rsidRPr="00992112" w:rsidRDefault="00AA569F" w:rsidP="00AA56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0E251330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3F5DCB8A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0C564254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643B5825" w14:textId="77777777" w:rsidR="00A95F4E" w:rsidRDefault="00A95F4E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3B17628" w14:textId="77777777" w:rsidR="00A95F4E" w:rsidRDefault="000569C7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 wp14:anchorId="29629F64" wp14:editId="4789756D">
            <wp:extent cx="1752600" cy="1463040"/>
            <wp:effectExtent l="0" t="0" r="0" b="3810"/>
            <wp:docPr id="32" name="Picture 32" descr="MC90002444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900024449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B9E4" w14:textId="77777777" w:rsidR="00A95F4E" w:rsidRDefault="00A95F4E" w:rsidP="00A95F4E">
      <w:pPr>
        <w:rPr>
          <w:rFonts w:ascii="Arial" w:hAnsi="Arial" w:cs="Arial"/>
          <w:b/>
          <w:sz w:val="28"/>
          <w:szCs w:val="28"/>
        </w:rPr>
      </w:pPr>
    </w:p>
    <w:p w14:paraId="01FE461C" w14:textId="77777777" w:rsidR="00A95F4E" w:rsidRDefault="00A95F4E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12D45154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When you ask, does your foster carer let you take a friend home for </w:t>
      </w:r>
      <w:r w:rsidR="00A95F4E">
        <w:rPr>
          <w:rFonts w:ascii="Arial" w:hAnsi="Arial" w:cs="Arial"/>
          <w:b/>
          <w:sz w:val="28"/>
          <w:szCs w:val="28"/>
        </w:rPr>
        <w:t xml:space="preserve">example, to play games, watch TV or have </w:t>
      </w:r>
      <w:r>
        <w:rPr>
          <w:rFonts w:ascii="Arial" w:hAnsi="Arial" w:cs="Arial"/>
          <w:b/>
          <w:sz w:val="28"/>
          <w:szCs w:val="28"/>
        </w:rPr>
        <w:t>tea?</w:t>
      </w:r>
    </w:p>
    <w:p w14:paraId="7640BCFC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C9F0C9B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6CB34FED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360E2B16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</w:p>
    <w:p w14:paraId="5897CBB9" w14:textId="77777777" w:rsidR="00BC4108" w:rsidRDefault="00A95F4E" w:rsidP="00BC4108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526F6527" w14:textId="77777777" w:rsidR="00A95F4E" w:rsidRDefault="00A95F4E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1688670E" w14:textId="77777777" w:rsidR="00A95F4E" w:rsidRDefault="00A95F4E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9E64E6B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635B198A" w14:textId="77777777" w:rsidR="00BC4108" w:rsidRDefault="000569C7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6AB5FA" wp14:editId="3BD440CA">
                <wp:simplePos x="0" y="0"/>
                <wp:positionH relativeFrom="column">
                  <wp:posOffset>4457700</wp:posOffset>
                </wp:positionH>
                <wp:positionV relativeFrom="paragraph">
                  <wp:posOffset>197485</wp:posOffset>
                </wp:positionV>
                <wp:extent cx="1590040" cy="1866265"/>
                <wp:effectExtent l="0" t="0" r="0" b="2540"/>
                <wp:wrapNone/>
                <wp:docPr id="6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186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A90951" w14:textId="77777777" w:rsidR="00BC4108" w:rsidRDefault="00056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9CE7C" wp14:editId="13836422">
                                  <wp:extent cx="1409700" cy="1775460"/>
                                  <wp:effectExtent l="0" t="0" r="0" b="0"/>
                                  <wp:docPr id="18" name="Picture 18" descr="MC900318748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MC900318748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77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AB5FA" id="Text Box 47" o:spid="_x0000_s1037" type="#_x0000_t202" style="position:absolute;left:0;text-align:left;margin-left:351pt;margin-top:15.55pt;width:125.2pt;height:146.9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" stroked="f">
                <v:textbox style="mso-fit-shape-to-text:t">
                  <w:txbxContent>
                    <w:p w14:paraId="5EA90951" w14:textId="77777777" w:rsidR="00BC4108" w:rsidRDefault="000569C7">
                      <w:r>
                        <w:rPr>
                          <w:noProof/>
                        </w:rPr>
                        <w:drawing>
                          <wp:inline distT="0" distB="0" distL="0" distR="0" wp14:anchorId="7D49CE7C" wp14:editId="13836422">
                            <wp:extent cx="1409700" cy="1775460"/>
                            <wp:effectExtent l="0" t="0" r="0" b="0"/>
                            <wp:docPr id="18" name="Picture 18" descr="MC900318748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MC900318748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77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660B8" wp14:editId="4D795CCB">
                <wp:simplePos x="0" y="0"/>
                <wp:positionH relativeFrom="column">
                  <wp:posOffset>2171700</wp:posOffset>
                </wp:positionH>
                <wp:positionV relativeFrom="paragraph">
                  <wp:posOffset>197485</wp:posOffset>
                </wp:positionV>
                <wp:extent cx="2011680" cy="1600200"/>
                <wp:effectExtent l="0" t="0" r="0" b="2540"/>
                <wp:wrapNone/>
                <wp:docPr id="6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326E7" w14:textId="77777777" w:rsidR="00BC4108" w:rsidRDefault="00056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53435" wp14:editId="06D0B684">
                                  <wp:extent cx="1828800" cy="1440180"/>
                                  <wp:effectExtent l="0" t="0" r="0" b="7620"/>
                                  <wp:docPr id="17" name="Picture 17" descr="MC900057113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C900057113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44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660B8" id="Text Box 44" o:spid="_x0000_s1038" type="#_x0000_t202" style="position:absolute;left:0;text-align:left;margin-left:171pt;margin-top:15.55pt;width:158.4pt;height:126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" stroked="f">
                <v:textbox>
                  <w:txbxContent>
                    <w:p w14:paraId="7FF326E7" w14:textId="77777777" w:rsidR="00BC4108" w:rsidRDefault="000569C7">
                      <w:r>
                        <w:rPr>
                          <w:noProof/>
                        </w:rPr>
                        <w:drawing>
                          <wp:inline distT="0" distB="0" distL="0" distR="0" wp14:anchorId="32A53435" wp14:editId="06D0B684">
                            <wp:extent cx="1828800" cy="1440180"/>
                            <wp:effectExtent l="0" t="0" r="0" b="7620"/>
                            <wp:docPr id="17" name="Picture 17" descr="MC900057113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C900057113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44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9AB71" wp14:editId="7662E3C4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2057400" cy="1828800"/>
                <wp:effectExtent l="0" t="0" r="0" b="2540"/>
                <wp:wrapNone/>
                <wp:docPr id="6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EA8A9" w14:textId="77777777" w:rsidR="00BC4108" w:rsidRDefault="000569C7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FF69097" wp14:editId="0115B1E6">
                                  <wp:extent cx="1859280" cy="1714500"/>
                                  <wp:effectExtent l="0" t="0" r="7620" b="0"/>
                                  <wp:docPr id="16" name="Picture 16" descr="MC900440203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C900440203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28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9AB71" id="Text Box 41" o:spid="_x0000_s1039" type="#_x0000_t202" style="position:absolute;left:0;text-align:left;margin-left:0;margin-top:6.55pt;width:162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" stroked="f">
                <v:textbox>
                  <w:txbxContent>
                    <w:p w14:paraId="60AEA8A9" w14:textId="77777777" w:rsidR="00BC4108" w:rsidRDefault="000569C7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FF69097" wp14:editId="0115B1E6">
                            <wp:extent cx="1859280" cy="1714500"/>
                            <wp:effectExtent l="0" t="0" r="7620" b="0"/>
                            <wp:docPr id="16" name="Picture 16" descr="MC900440203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MC900440203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28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EFA597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CB05F41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54332CD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E00DBC8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1FC647D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AA811A2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1CB9685E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FE5A303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7AB5ACA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3C6FA23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376C2D9" w14:textId="77777777" w:rsidR="00BC4108" w:rsidRDefault="00A95F4E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Can you join a group, such as a football team, or dance class if you want</w:t>
      </w:r>
      <w:r w:rsidR="00BC4108">
        <w:rPr>
          <w:rFonts w:ascii="Arial" w:hAnsi="Arial" w:cs="Arial"/>
          <w:b/>
          <w:sz w:val="28"/>
          <w:szCs w:val="28"/>
        </w:rPr>
        <w:t>?</w:t>
      </w:r>
    </w:p>
    <w:p w14:paraId="7E1D9FCC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1885250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5CAB4FB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C8DECED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6BC74817" w14:textId="77777777" w:rsidR="00BC4108" w:rsidRDefault="00A95F4E" w:rsidP="00A95F4E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</w:p>
    <w:p w14:paraId="57258E45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</w:p>
    <w:p w14:paraId="56CFC6E8" w14:textId="77777777" w:rsidR="00BC4108" w:rsidRDefault="003E47D7" w:rsidP="003E47D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Do you celebrate your birthday and other special occasions?</w:t>
      </w:r>
    </w:p>
    <w:p w14:paraId="7C0E83F3" w14:textId="77777777" w:rsidR="003E47D7" w:rsidRDefault="000569C7" w:rsidP="003E47D7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C8CE9D" wp14:editId="14AB32FB">
                <wp:simplePos x="0" y="0"/>
                <wp:positionH relativeFrom="column">
                  <wp:posOffset>4000500</wp:posOffset>
                </wp:positionH>
                <wp:positionV relativeFrom="paragraph">
                  <wp:posOffset>136525</wp:posOffset>
                </wp:positionV>
                <wp:extent cx="1468755" cy="1607185"/>
                <wp:effectExtent l="0" t="3175" r="0" b="0"/>
                <wp:wrapSquare wrapText="bothSides"/>
                <wp:docPr id="5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160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C0A51" w14:textId="77777777" w:rsidR="003E47D7" w:rsidRPr="00636698" w:rsidRDefault="000569C7">
                            <w:pPr>
                              <w:rPr>
                                <w:rFonts w:ascii="Monotype Corsiva" w:hAnsi="Monotype Corsiva" w:cs="Arial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b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38566B25" wp14:editId="665932D2">
                                  <wp:extent cx="1287780" cy="1516380"/>
                                  <wp:effectExtent l="0" t="0" r="7620" b="7620"/>
                                  <wp:docPr id="20" name="Picture 20" descr="MC900410769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MC900410769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78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8CE9D" id="Text Box 58" o:spid="_x0000_s1040" type="#_x0000_t202" style="position:absolute;margin-left:315pt;margin-top:10.75pt;width:115.65pt;height:126.5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" stroked="f">
                <v:textbox style="mso-fit-shape-to-text:t">
                  <w:txbxContent>
                    <w:p w14:paraId="591C0A51" w14:textId="77777777" w:rsidR="003E47D7" w:rsidRPr="00636698" w:rsidRDefault="000569C7">
                      <w:pPr>
                        <w:rPr>
                          <w:rFonts w:ascii="Monotype Corsiva" w:hAnsi="Monotype Corsiva" w:cs="Arial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onotype Corsiva" w:hAnsi="Monotype Corsiva" w:cs="Arial"/>
                          <w:b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38566B25" wp14:editId="665932D2">
                            <wp:extent cx="1287780" cy="1516380"/>
                            <wp:effectExtent l="0" t="0" r="7620" b="7620"/>
                            <wp:docPr id="20" name="Picture 20" descr="MC900410769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MC900410769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780" cy="151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F87C7" wp14:editId="6298806F">
                <wp:simplePos x="0" y="0"/>
                <wp:positionH relativeFrom="column">
                  <wp:posOffset>342900</wp:posOffset>
                </wp:positionH>
                <wp:positionV relativeFrom="paragraph">
                  <wp:posOffset>136525</wp:posOffset>
                </wp:positionV>
                <wp:extent cx="1310005" cy="1358265"/>
                <wp:effectExtent l="0" t="3175" r="4445" b="635"/>
                <wp:wrapSquare wrapText="bothSides"/>
                <wp:docPr id="5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135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69196" w14:textId="77777777" w:rsidR="003E47D7" w:rsidRPr="0076789E" w:rsidRDefault="000569C7" w:rsidP="001724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6FF996E" wp14:editId="16ADBD19">
                                  <wp:extent cx="1127760" cy="1264920"/>
                                  <wp:effectExtent l="0" t="0" r="0" b="0"/>
                                  <wp:docPr id="19" name="Picture 19" descr="MC900445196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C90044519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76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F87C7" id="Text Box 57" o:spid="_x0000_s1041" type="#_x0000_t202" style="position:absolute;margin-left:27pt;margin-top:10.75pt;width:103.15pt;height:106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" stroked="f">
                <v:textbox style="mso-fit-shape-to-text:t">
                  <w:txbxContent>
                    <w:p w14:paraId="4AD69196" w14:textId="77777777" w:rsidR="003E47D7" w:rsidRPr="0076789E" w:rsidRDefault="000569C7" w:rsidP="001724C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6FF996E" wp14:editId="16ADBD19">
                            <wp:extent cx="1127760" cy="1264920"/>
                            <wp:effectExtent l="0" t="0" r="0" b="0"/>
                            <wp:docPr id="19" name="Picture 19" descr="MC900445196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MC90044519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760" cy="126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7D7">
        <w:rPr>
          <w:rFonts w:ascii="Arial" w:hAnsi="Arial" w:cs="Arial"/>
          <w:b/>
          <w:sz w:val="28"/>
          <w:szCs w:val="28"/>
        </w:rPr>
        <w:t xml:space="preserve">                                        </w:t>
      </w:r>
    </w:p>
    <w:p w14:paraId="53E90107" w14:textId="77777777" w:rsidR="003E47D7" w:rsidRDefault="003E47D7" w:rsidP="003E47D7">
      <w:pPr>
        <w:rPr>
          <w:rFonts w:ascii="Arial" w:hAnsi="Arial" w:cs="Arial"/>
          <w:b/>
          <w:sz w:val="28"/>
          <w:szCs w:val="28"/>
        </w:rPr>
      </w:pPr>
    </w:p>
    <w:p w14:paraId="2CD95E35" w14:textId="77777777" w:rsidR="003E47D7" w:rsidRDefault="003E47D7" w:rsidP="003E47D7">
      <w:pPr>
        <w:jc w:val="center"/>
        <w:rPr>
          <w:rFonts w:ascii="Arial" w:hAnsi="Arial" w:cs="Arial"/>
          <w:b/>
          <w:sz w:val="28"/>
          <w:szCs w:val="28"/>
        </w:rPr>
      </w:pPr>
    </w:p>
    <w:p w14:paraId="29FFE9FA" w14:textId="77777777" w:rsidR="003E47D7" w:rsidRDefault="003E47D7" w:rsidP="003E47D7">
      <w:pPr>
        <w:jc w:val="center"/>
        <w:rPr>
          <w:rFonts w:ascii="Arial" w:hAnsi="Arial" w:cs="Arial"/>
          <w:b/>
          <w:sz w:val="28"/>
          <w:szCs w:val="28"/>
        </w:rPr>
      </w:pPr>
    </w:p>
    <w:p w14:paraId="59BFE3AD" w14:textId="77777777" w:rsidR="003E47D7" w:rsidRDefault="003E47D7" w:rsidP="003E47D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Yes                        No</w:t>
      </w:r>
    </w:p>
    <w:p w14:paraId="318E451B" w14:textId="77777777" w:rsidR="003E47D7" w:rsidRDefault="003E47D7" w:rsidP="00A95F4E">
      <w:pPr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Monotype Corsiva" w:hAnsi="Monotype Corsiva" w:cs="Arial"/>
          <w:b/>
          <w:sz w:val="96"/>
          <w:szCs w:val="96"/>
        </w:rPr>
        <w:t xml:space="preserve">   </w:t>
      </w:r>
    </w:p>
    <w:p w14:paraId="39FDEDCF" w14:textId="77777777" w:rsidR="003E47D7" w:rsidRDefault="003E47D7" w:rsidP="00A95F4E">
      <w:pPr>
        <w:rPr>
          <w:rFonts w:ascii="Arial" w:hAnsi="Arial" w:cs="Arial"/>
          <w:b/>
          <w:sz w:val="28"/>
          <w:szCs w:val="28"/>
        </w:rPr>
      </w:pPr>
    </w:p>
    <w:p w14:paraId="5D98DF3C" w14:textId="77777777" w:rsidR="00373761" w:rsidRDefault="00373761" w:rsidP="00A95F4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What is good about where you live now?</w:t>
      </w:r>
    </w:p>
    <w:p w14:paraId="4CB8F41C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E79C4EA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08430AE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7A4C5DCC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EB74C1A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38EF57FD" w14:textId="77777777" w:rsidR="00373761" w:rsidRDefault="000569C7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F84036F" wp14:editId="56847C62">
            <wp:extent cx="952500" cy="1402080"/>
            <wp:effectExtent l="0" t="0" r="0" b="7620"/>
            <wp:docPr id="33" name="Picture 33" descr="MC9003841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900384132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F56E2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484EB00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0A38431C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What is not so good about where you live now?</w:t>
      </w:r>
    </w:p>
    <w:p w14:paraId="2B733010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7D0793B3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26BA3B95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18C78DA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505261B" w14:textId="77777777" w:rsidR="00373761" w:rsidRDefault="000569C7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3A4AB3F" wp14:editId="4F4A5C17">
            <wp:extent cx="952500" cy="1402080"/>
            <wp:effectExtent l="0" t="0" r="0" b="7620"/>
            <wp:docPr id="34" name="Picture 34" descr="MC9003841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900384132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844C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3470AB7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2772BD50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77D57931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3974E2A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E9E7F24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18078C5" w14:textId="77777777" w:rsidR="00373761" w:rsidRDefault="000569C7" w:rsidP="00A95F4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 wp14:anchorId="72BBADC7" wp14:editId="250699D0">
            <wp:extent cx="1722120" cy="1554480"/>
            <wp:effectExtent l="0" t="0" r="0" b="7620"/>
            <wp:docPr id="35" name="Picture 35" descr="MC9000714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C900071406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FE99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2325160A" w14:textId="77777777" w:rsidR="00373761" w:rsidRDefault="00A95F4E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 you feel part of </w:t>
      </w:r>
      <w:r w:rsidR="003E47D7">
        <w:rPr>
          <w:rFonts w:ascii="Arial" w:hAnsi="Arial" w:cs="Arial"/>
          <w:b/>
          <w:sz w:val="28"/>
          <w:szCs w:val="28"/>
        </w:rPr>
        <w:t>the foster carers family</w:t>
      </w:r>
      <w:r w:rsidR="00373761">
        <w:rPr>
          <w:rFonts w:ascii="Arial" w:hAnsi="Arial" w:cs="Arial"/>
          <w:b/>
          <w:sz w:val="28"/>
          <w:szCs w:val="28"/>
        </w:rPr>
        <w:t>?</w:t>
      </w:r>
    </w:p>
    <w:p w14:paraId="60CB4B08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14:paraId="720A6418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13AEE608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7BB7761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2DDFA01A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</w:p>
    <w:p w14:paraId="770DD371" w14:textId="77777777" w:rsidR="00A95F4E" w:rsidRDefault="00A95F4E" w:rsidP="00A95F4E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</w:p>
    <w:p w14:paraId="6875999F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02936778" w14:textId="77777777" w:rsidR="007B65D5" w:rsidRDefault="007B65D5" w:rsidP="003E47D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Would you like to tell us anything else about your foster carer or your foster placement?</w:t>
      </w:r>
    </w:p>
    <w:p w14:paraId="6BF51FFD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5D90BFF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2AE135F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4B2A0644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263F47FB" w14:textId="77777777" w:rsidR="00373761" w:rsidRDefault="00373761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</w:p>
    <w:p w14:paraId="64B92386" w14:textId="77777777" w:rsidR="003E47D7" w:rsidRDefault="003E47D7" w:rsidP="007B65D5">
      <w:pPr>
        <w:rPr>
          <w:rFonts w:ascii="Arial" w:hAnsi="Arial" w:cs="Arial"/>
          <w:b/>
          <w:sz w:val="28"/>
          <w:szCs w:val="28"/>
        </w:rPr>
      </w:pPr>
    </w:p>
    <w:p w14:paraId="2D94C67D" w14:textId="77777777" w:rsidR="003E47D7" w:rsidRDefault="003E47D7" w:rsidP="007B65D5">
      <w:pPr>
        <w:rPr>
          <w:rFonts w:ascii="Arial" w:hAnsi="Arial" w:cs="Arial"/>
          <w:b/>
          <w:sz w:val="28"/>
          <w:szCs w:val="28"/>
        </w:rPr>
      </w:pPr>
    </w:p>
    <w:p w14:paraId="3F8F7816" w14:textId="77777777" w:rsidR="003E47D7" w:rsidRDefault="003E47D7" w:rsidP="007B65D5">
      <w:pPr>
        <w:rPr>
          <w:rFonts w:ascii="Arial" w:hAnsi="Arial" w:cs="Arial"/>
          <w:b/>
          <w:sz w:val="28"/>
          <w:szCs w:val="28"/>
        </w:rPr>
      </w:pPr>
    </w:p>
    <w:p w14:paraId="7DFEB330" w14:textId="77777777" w:rsidR="003E47D7" w:rsidRDefault="003E47D7" w:rsidP="007B65D5">
      <w:pPr>
        <w:rPr>
          <w:rFonts w:ascii="Arial" w:hAnsi="Arial" w:cs="Arial"/>
          <w:b/>
          <w:sz w:val="28"/>
          <w:szCs w:val="28"/>
        </w:rPr>
      </w:pPr>
    </w:p>
    <w:p w14:paraId="2F2D386B" w14:textId="77777777" w:rsidR="003E47D7" w:rsidRDefault="003E47D7" w:rsidP="007B65D5">
      <w:pPr>
        <w:rPr>
          <w:rFonts w:ascii="Arial" w:hAnsi="Arial" w:cs="Arial"/>
          <w:b/>
          <w:sz w:val="28"/>
          <w:szCs w:val="28"/>
        </w:rPr>
      </w:pPr>
    </w:p>
    <w:p w14:paraId="74DA1DA3" w14:textId="77777777" w:rsidR="003E47D7" w:rsidRDefault="003E47D7" w:rsidP="007B65D5">
      <w:pPr>
        <w:rPr>
          <w:rFonts w:ascii="Arial" w:hAnsi="Arial" w:cs="Arial"/>
          <w:b/>
          <w:sz w:val="28"/>
          <w:szCs w:val="28"/>
        </w:rPr>
      </w:pPr>
    </w:p>
    <w:p w14:paraId="6EAFDBF7" w14:textId="77777777" w:rsidR="003E47D7" w:rsidRDefault="003E47D7" w:rsidP="007B65D5">
      <w:pPr>
        <w:rPr>
          <w:rFonts w:ascii="Arial" w:hAnsi="Arial" w:cs="Arial"/>
          <w:b/>
          <w:sz w:val="28"/>
          <w:szCs w:val="28"/>
        </w:rPr>
      </w:pPr>
    </w:p>
    <w:p w14:paraId="6B968658" w14:textId="77777777" w:rsidR="003E47D7" w:rsidRDefault="003E47D7" w:rsidP="007B65D5">
      <w:pPr>
        <w:rPr>
          <w:rFonts w:ascii="Arial" w:hAnsi="Arial" w:cs="Arial"/>
          <w:b/>
          <w:sz w:val="28"/>
          <w:szCs w:val="28"/>
        </w:rPr>
      </w:pPr>
    </w:p>
    <w:p w14:paraId="08ACC24D" w14:textId="77777777" w:rsidR="00373761" w:rsidRDefault="000569C7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9479768" wp14:editId="1A883844">
            <wp:extent cx="952500" cy="1402080"/>
            <wp:effectExtent l="0" t="0" r="0" b="7620"/>
            <wp:docPr id="36" name="Picture 36" descr="MC9003841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C900384132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6BFD7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t>How happy are you with your foster carer?</w:t>
      </w:r>
    </w:p>
    <w:p w14:paraId="261A79F7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0C5D0EB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1FECBF8F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87D91E9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45383FD" w14:textId="77777777" w:rsidR="007B65D5" w:rsidRDefault="000569C7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6E3471E" wp14:editId="082C2F81">
            <wp:extent cx="944880" cy="944880"/>
            <wp:effectExtent l="0" t="0" r="7620" b="7620"/>
            <wp:docPr id="37" name="Picture 37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2272708" wp14:editId="5311161A">
            <wp:extent cx="769620" cy="769620"/>
            <wp:effectExtent l="0" t="0" r="0" b="0"/>
            <wp:docPr id="38" name="Picture 38" descr="MC9004370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C900437050[1]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189C620" wp14:editId="2D829BEF">
            <wp:extent cx="723900" cy="723900"/>
            <wp:effectExtent l="0" t="0" r="0" b="0"/>
            <wp:docPr id="39" name="Picture 39" descr="MC9004370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C900437051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6A4DF4B" wp14:editId="7E16EDF3">
            <wp:extent cx="754380" cy="754380"/>
            <wp:effectExtent l="0" t="0" r="0" b="0"/>
            <wp:docPr id="40" name="Picture 40" descr="MC9004370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900437052[1]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0B37BD6" wp14:editId="10A2A4A0">
            <wp:extent cx="754380" cy="754380"/>
            <wp:effectExtent l="0" t="0" r="0" b="0"/>
            <wp:docPr id="41" name="Picture 41" descr="MC900437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C900437053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A924679" wp14:editId="68A65A35">
            <wp:extent cx="716280" cy="716280"/>
            <wp:effectExtent l="0" t="0" r="0" b="0"/>
            <wp:docPr id="42" name="Picture 42" descr="MC900437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C900437054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0DFA3AE" wp14:editId="2E9730CA">
            <wp:extent cx="914400" cy="914400"/>
            <wp:effectExtent l="0" t="0" r="0" b="0"/>
            <wp:docPr id="43" name="Picture 43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B73C6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E813B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Happy                                                                      </w:t>
      </w:r>
      <w:r w:rsidR="00E813B1">
        <w:rPr>
          <w:rFonts w:ascii="Arial" w:hAnsi="Arial" w:cs="Arial"/>
          <w:b/>
          <w:sz w:val="28"/>
          <w:szCs w:val="28"/>
        </w:rPr>
        <w:t xml:space="preserve">          </w:t>
      </w:r>
      <w:r>
        <w:rPr>
          <w:rFonts w:ascii="Arial" w:hAnsi="Arial" w:cs="Arial"/>
          <w:b/>
          <w:sz w:val="28"/>
          <w:szCs w:val="28"/>
        </w:rPr>
        <w:t xml:space="preserve">Not Happy </w:t>
      </w:r>
    </w:p>
    <w:p w14:paraId="33955E3A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044CB51C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0DCCA514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7EE5A2B0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4A9F4381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How happy are you with your placement?</w:t>
      </w:r>
    </w:p>
    <w:p w14:paraId="5AED9895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68037B78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68A4A7A6" w14:textId="77777777" w:rsidR="007B65D5" w:rsidRDefault="000569C7" w:rsidP="007B65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9378268" wp14:editId="6192C57E">
            <wp:extent cx="944880" cy="944880"/>
            <wp:effectExtent l="0" t="0" r="7620" b="7620"/>
            <wp:docPr id="44" name="Picture 44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6AF5A66" wp14:editId="202BDCEA">
            <wp:extent cx="769620" cy="769620"/>
            <wp:effectExtent l="0" t="0" r="0" b="0"/>
            <wp:docPr id="45" name="Picture 45" descr="MC9004370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C900437050[1]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DC6B906" wp14:editId="5BB507F9">
            <wp:extent cx="723900" cy="723900"/>
            <wp:effectExtent l="0" t="0" r="0" b="0"/>
            <wp:docPr id="46" name="Picture 46" descr="MC9004370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C900437051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AFFD1C5" wp14:editId="531F4523">
            <wp:extent cx="754380" cy="754380"/>
            <wp:effectExtent l="0" t="0" r="0" b="0"/>
            <wp:docPr id="47" name="Picture 47" descr="MC9004370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C900437052[1]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1AC2FFF" wp14:editId="75BA3322">
            <wp:extent cx="754380" cy="754380"/>
            <wp:effectExtent l="0" t="0" r="0" b="0"/>
            <wp:docPr id="48" name="Picture 48" descr="MC900437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900437053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34895F8" wp14:editId="12ADECE4">
            <wp:extent cx="716280" cy="716280"/>
            <wp:effectExtent l="0" t="0" r="0" b="0"/>
            <wp:docPr id="49" name="Picture 49" descr="MC900437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900437054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565973C" wp14:editId="1567B051">
            <wp:extent cx="914400" cy="914400"/>
            <wp:effectExtent l="0" t="0" r="0" b="0"/>
            <wp:docPr id="50" name="Picture 50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06B37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Happy                                                                                Not Happy</w:t>
      </w:r>
    </w:p>
    <w:p w14:paraId="63DDE3A3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5272C911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18987DC0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2D1CE9CC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How happy are you with your social worker?</w:t>
      </w:r>
    </w:p>
    <w:p w14:paraId="4941EFAE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0194C560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43649B36" w14:textId="77777777" w:rsidR="007B65D5" w:rsidRDefault="000569C7" w:rsidP="007B65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5E3CCE5" wp14:editId="4F38533E">
            <wp:extent cx="944880" cy="944880"/>
            <wp:effectExtent l="0" t="0" r="7620" b="7620"/>
            <wp:docPr id="51" name="Picture 51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EDE5A80" wp14:editId="7342A655">
            <wp:extent cx="769620" cy="769620"/>
            <wp:effectExtent l="0" t="0" r="0" b="0"/>
            <wp:docPr id="52" name="Picture 52" descr="MC9004370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C900437050[1]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EF3EFCE" wp14:editId="4F43A573">
            <wp:extent cx="723900" cy="723900"/>
            <wp:effectExtent l="0" t="0" r="0" b="0"/>
            <wp:docPr id="53" name="Picture 53" descr="MC9004370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C900437051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12F1107" wp14:editId="35AD3B18">
            <wp:extent cx="754380" cy="754380"/>
            <wp:effectExtent l="0" t="0" r="0" b="0"/>
            <wp:docPr id="54" name="Picture 54" descr="MC9004370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C900437052[1]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1C0E3CE" wp14:editId="6FF038BD">
            <wp:extent cx="754380" cy="754380"/>
            <wp:effectExtent l="0" t="0" r="0" b="0"/>
            <wp:docPr id="55" name="Picture 55" descr="MC900437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437053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DBDA1DE" wp14:editId="1EF7C18E">
            <wp:extent cx="716280" cy="716280"/>
            <wp:effectExtent l="0" t="0" r="0" b="0"/>
            <wp:docPr id="56" name="Picture 56" descr="MC900437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C900437054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1C91A76" wp14:editId="3B08EB59">
            <wp:extent cx="914400" cy="914400"/>
            <wp:effectExtent l="0" t="0" r="0" b="0"/>
            <wp:docPr id="57" name="Picture 57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34E53" w14:textId="77777777" w:rsidR="007B65D5" w:rsidRPr="007B65D5" w:rsidRDefault="007B65D5" w:rsidP="007B65D5">
      <w:pPr>
        <w:rPr>
          <w:rFonts w:ascii="Arial" w:hAnsi="Arial" w:cs="Arial"/>
          <w:b/>
          <w:sz w:val="28"/>
          <w:szCs w:val="28"/>
        </w:rPr>
      </w:pPr>
      <w:r w:rsidRPr="007B65D5">
        <w:rPr>
          <w:rFonts w:ascii="Arial" w:hAnsi="Arial" w:cs="Arial"/>
          <w:b/>
          <w:sz w:val="28"/>
          <w:szCs w:val="28"/>
        </w:rPr>
        <w:t xml:space="preserve">     Happy                                                                                 Not Happy</w:t>
      </w:r>
    </w:p>
    <w:sectPr w:rsidR="007B65D5" w:rsidRPr="007B65D5" w:rsidSect="0098031C">
      <w:headerReference w:type="default" r:id="rId46"/>
      <w:footerReference w:type="default" r:id="rId47"/>
      <w:pgSz w:w="11906" w:h="16838" w:code="9"/>
      <w:pgMar w:top="1440" w:right="1440" w:bottom="1440" w:left="1440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B66E6" w14:textId="77777777" w:rsidR="00914ADC" w:rsidRDefault="00914ADC">
      <w:r>
        <w:separator/>
      </w:r>
    </w:p>
  </w:endnote>
  <w:endnote w:type="continuationSeparator" w:id="0">
    <w:p w14:paraId="0F89F3F4" w14:textId="77777777" w:rsidR="00914ADC" w:rsidRDefault="00914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D5965" w14:textId="77777777" w:rsidR="00373761" w:rsidRPr="008F5A29" w:rsidRDefault="008F5A29" w:rsidP="008F5A29">
    <w:pPr>
      <w:pStyle w:val="Footer"/>
      <w:rPr>
        <w:rFonts w:ascii="Arial" w:hAnsi="Arial" w:cs="Arial"/>
        <w:sz w:val="16"/>
        <w:szCs w:val="16"/>
      </w:rPr>
    </w:pPr>
    <w:r w:rsidRPr="008F5A29">
      <w:rPr>
        <w:rFonts w:ascii="Arial" w:hAnsi="Arial" w:cs="Arial"/>
        <w:sz w:val="16"/>
        <w:szCs w:val="16"/>
      </w:rPr>
      <w:fldChar w:fldCharType="begin"/>
    </w:r>
    <w:r w:rsidRPr="008F5A29">
      <w:rPr>
        <w:rFonts w:ascii="Arial" w:hAnsi="Arial" w:cs="Arial"/>
        <w:sz w:val="16"/>
        <w:szCs w:val="16"/>
      </w:rPr>
      <w:instrText xml:space="preserve"> FILENAME \p </w:instrText>
    </w:r>
    <w:r w:rsidRPr="008F5A29">
      <w:rPr>
        <w:rFonts w:ascii="Arial" w:hAnsi="Arial" w:cs="Arial"/>
        <w:sz w:val="16"/>
        <w:szCs w:val="16"/>
      </w:rPr>
      <w:fldChar w:fldCharType="separate"/>
    </w:r>
    <w:r w:rsidR="00914ADC">
      <w:rPr>
        <w:rFonts w:ascii="Arial" w:hAnsi="Arial" w:cs="Arial"/>
        <w:noProof/>
        <w:sz w:val="16"/>
        <w:szCs w:val="16"/>
      </w:rPr>
      <w:t>Document1</w:t>
    </w:r>
    <w:r w:rsidRPr="008F5A29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97DF0" w14:textId="77777777" w:rsidR="00914ADC" w:rsidRDefault="00914ADC">
      <w:r>
        <w:separator/>
      </w:r>
    </w:p>
  </w:footnote>
  <w:footnote w:type="continuationSeparator" w:id="0">
    <w:p w14:paraId="7C4A4F91" w14:textId="77777777" w:rsidR="00914ADC" w:rsidRDefault="00914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EFC1E" w14:textId="77777777" w:rsidR="00E813B1" w:rsidRPr="00373761" w:rsidRDefault="0046543A" w:rsidP="00E813B1">
    <w:pPr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>YP</w:t>
    </w:r>
    <w:r w:rsidRPr="00373761">
      <w:rPr>
        <w:rFonts w:ascii="Arial" w:hAnsi="Arial" w:cs="Arial"/>
        <w:b/>
        <w:sz w:val="32"/>
        <w:szCs w:val="32"/>
      </w:rPr>
      <w:t xml:space="preserve"> </w:t>
    </w:r>
    <w:r w:rsidR="00240FAB">
      <w:rPr>
        <w:rFonts w:ascii="Arial" w:hAnsi="Arial" w:cs="Arial"/>
        <w:b/>
        <w:sz w:val="32"/>
        <w:szCs w:val="32"/>
      </w:rPr>
      <w:t xml:space="preserve">8-12 </w:t>
    </w:r>
    <w:r>
      <w:rPr>
        <w:rFonts w:ascii="Arial" w:hAnsi="Arial" w:cs="Arial"/>
        <w:b/>
        <w:sz w:val="32"/>
        <w:szCs w:val="32"/>
      </w:rPr>
      <w:t>LT</w:t>
    </w:r>
  </w:p>
  <w:p w14:paraId="0B0ACE0A" w14:textId="77777777" w:rsidR="00E813B1" w:rsidRDefault="00E813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ADC"/>
    <w:rsid w:val="000569C7"/>
    <w:rsid w:val="00081E92"/>
    <w:rsid w:val="00126CD6"/>
    <w:rsid w:val="001724CC"/>
    <w:rsid w:val="00240FAB"/>
    <w:rsid w:val="00373761"/>
    <w:rsid w:val="003A2202"/>
    <w:rsid w:val="003E47D7"/>
    <w:rsid w:val="0046543A"/>
    <w:rsid w:val="004E6C41"/>
    <w:rsid w:val="00595222"/>
    <w:rsid w:val="00597E9D"/>
    <w:rsid w:val="00600D8E"/>
    <w:rsid w:val="006155BB"/>
    <w:rsid w:val="00627160"/>
    <w:rsid w:val="00631047"/>
    <w:rsid w:val="006B638B"/>
    <w:rsid w:val="006D41D1"/>
    <w:rsid w:val="00760707"/>
    <w:rsid w:val="007B65D5"/>
    <w:rsid w:val="007E7A9B"/>
    <w:rsid w:val="00827768"/>
    <w:rsid w:val="008A3DAF"/>
    <w:rsid w:val="008F5A29"/>
    <w:rsid w:val="00914ADC"/>
    <w:rsid w:val="0098031C"/>
    <w:rsid w:val="0098305E"/>
    <w:rsid w:val="00992112"/>
    <w:rsid w:val="00A8622C"/>
    <w:rsid w:val="00A95F4E"/>
    <w:rsid w:val="00AA569F"/>
    <w:rsid w:val="00AD01CB"/>
    <w:rsid w:val="00BC4108"/>
    <w:rsid w:val="00BD33B5"/>
    <w:rsid w:val="00C56329"/>
    <w:rsid w:val="00CF21C2"/>
    <w:rsid w:val="00E813B1"/>
    <w:rsid w:val="00FB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 style="mso-wrap-style:none" fillcolor="white">
      <v:fill color="white"/>
    </o:shapedefaults>
    <o:shapelayout v:ext="edit">
      <o:idmap v:ext="edit" data="1"/>
    </o:shapelayout>
  </w:shapeDefaults>
  <w:decimalSymbol w:val="."/>
  <w:listSeparator w:val=","/>
  <w14:docId w14:val="76E5EF86"/>
  <w15:docId w15:val="{CC80F5C5-5A4E-4931-8416-ACECC22C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71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737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7376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15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image" Target="media/image31.wmf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50" Type="http://schemas.openxmlformats.org/officeDocument/2006/relationships/customXml" Target="../customXml/item4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image" Target="media/image21.wmf"/><Relationship Id="rId11" Type="http://schemas.openxmlformats.org/officeDocument/2006/relationships/image" Target="media/image3.wmf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png"/><Relationship Id="rId45" Type="http://schemas.openxmlformats.org/officeDocument/2006/relationships/image" Target="media/image37.w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wmf"/><Relationship Id="rId27" Type="http://schemas.openxmlformats.org/officeDocument/2006/relationships/image" Target="media/image19.e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header" Target="header1.xml"/><Relationship Id="rId20" Type="http://schemas.openxmlformats.org/officeDocument/2006/relationships/image" Target="media/image12.wmf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Fe\OneDrive%20-%20Bracknell%20Forest%20Council\Desktop\Fostering%20Review%20Forms\Young%20person%208-12%20lONG%20%20te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3764504A6DC4385956660CB0C78E5" ma:contentTypeVersion="55" ma:contentTypeDescription="Create a new document." ma:contentTypeScope="" ma:versionID="c2c2f49cf77bcbb4f388ddd302d7e76d">
  <xsd:schema xmlns:xsd="http://www.w3.org/2001/XMLSchema" xmlns:xs="http://www.w3.org/2001/XMLSchema" xmlns:p="http://schemas.microsoft.com/office/2006/metadata/properties" xmlns:ns2="14ef3b5f-6ca1-4c1c-a353-a1c338ccc666" xmlns:ns3="38b1ad6f-6402-407f-b8c7-d188e365c4c9" targetNamespace="http://schemas.microsoft.com/office/2006/metadata/properties" ma:root="true" ma:fieldsID="f5782db2c8cf7fa25bf0b6c2c388ad30" ns2:_="" ns3:_="">
    <xsd:import namespace="14ef3b5f-6ca1-4c1c-a353-a1c338ccc666"/>
    <xsd:import namespace="38b1ad6f-6402-407f-b8c7-d188e365c4c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fc3cd3-5299-4675-8618-470758cdfd28}" ma:internalName="TaxCatchAll" ma:showField="CatchAllData" ma:web="14ef3b5f-6ca1-4c1c-a353-a1c338ccc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1ad6f-6402-407f-b8c7-d188e365c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ef3b5f-6ca1-4c1c-a353-a1c338ccc666" xsi:nil="true"/>
    <lcf76f155ced4ddcb4097134ff3c332f xmlns="38b1ad6f-6402-407f-b8c7-d188e365c4c9">
      <Terms xmlns="http://schemas.microsoft.com/office/infopath/2007/PartnerControls"/>
    </lcf76f155ced4ddcb4097134ff3c332f>
    <_dlc_DocId xmlns="14ef3b5f-6ca1-4c1c-a353-a1c338ccc666">SXJZJSQ2YJM5-1030375632-1219630</_dlc_DocId>
    <_dlc_DocIdUrl xmlns="14ef3b5f-6ca1-4c1c-a353-a1c338ccc666">
      <Url>https://antsertech.sharepoint.com/sites/TriXData2/_layouts/15/DocIdRedir.aspx?ID=SXJZJSQ2YJM5-1030375632-1219630</Url>
      <Description>SXJZJSQ2YJM5-1030375632-1219630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3095CC4-0C7C-496D-9B4A-9921DE6B58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6E03A5-6B79-4371-B39F-21E2F3AA7D19}"/>
</file>

<file path=customXml/itemProps3.xml><?xml version="1.0" encoding="utf-8"?>
<ds:datastoreItem xmlns:ds="http://schemas.openxmlformats.org/officeDocument/2006/customXml" ds:itemID="{2DFD31F1-7AC4-492E-A30B-6840E05062A4}">
  <ds:schemaRefs>
    <ds:schemaRef ds:uri="9cf88a40-1438-42b9-85ea-9b25e77c6ea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edaee2a9-35ec-467e-84c7-b18b65cb013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CD7C399-3651-4CF7-AA03-0B4B7F18FBA2}"/>
</file>

<file path=docProps/app.xml><?xml version="1.0" encoding="utf-8"?>
<Properties xmlns="http://schemas.openxmlformats.org/officeDocument/2006/extended-properties" xmlns:vt="http://schemas.openxmlformats.org/officeDocument/2006/docPropsVTypes">
  <Template>Young person 8-12 lONG  term</Template>
  <TotalTime>0</TotalTime>
  <Pages>9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BRACKNELL FOREST FAMILY PLACEMENT TEAM </vt:lpstr>
    </vt:vector>
  </TitlesOfParts>
  <Company>Bracknell Forest Borough Council</Company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BRACKNELL FOREST FAMILY PLACEMENT TEAM</dc:title>
  <dc:creator>Elizabeth Ferreira</dc:creator>
  <cp:lastModifiedBy>Sam Howard</cp:lastModifiedBy>
  <cp:revision>2</cp:revision>
  <cp:lastPrinted>2013-06-11T10:08:00Z</cp:lastPrinted>
  <dcterms:created xsi:type="dcterms:W3CDTF">2022-03-29T14:47:00Z</dcterms:created>
  <dcterms:modified xsi:type="dcterms:W3CDTF">2022-03-29T14:47:00Z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0x010100B483764504A6DC4385956660CB0C78E5</vt:lpwstr>
  </property>
  <property fmtid="{D5CDD505-2E9C-101B-9397-08002B2CF9AE}" pid="3" name="_dlc_DocIdItemGuid">
    <vt:lpwstr>a6e2fbce-a5aa-41c7-bb67-41fc6c0b1618</vt:lpwstr>
  </property>
</Properties>
</file>