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35D8E" w14:textId="77777777" w:rsidR="006D41D1" w:rsidRPr="00373761" w:rsidRDefault="00201EE9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1F53A98" wp14:editId="77D5AF02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914400" cy="914400"/>
                <wp:effectExtent l="0" t="1905" r="0" b="0"/>
                <wp:wrapNone/>
                <wp:docPr id="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CA5F" w14:textId="77777777" w:rsidR="00992112" w:rsidRDefault="00201EE9">
                            <w:r>
                              <w:rPr>
                                <w:rFonts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402E8EB6" wp14:editId="5525AC4A">
                                  <wp:extent cx="716280" cy="579120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53A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in;margin-top:-53.85pt;width:1in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" stroked="f">
                <v:textbox>
                  <w:txbxContent>
                    <w:p w14:paraId="4EB8CA5F" w14:textId="77777777" w:rsidR="00992112" w:rsidRDefault="00201EE9">
                      <w:r>
                        <w:rPr>
                          <w:rFonts w:cs="Arial"/>
                          <w:noProof/>
                          <w:szCs w:val="22"/>
                        </w:rPr>
                        <w:drawing>
                          <wp:inline distT="0" distB="0" distL="0" distR="0" wp14:anchorId="402E8EB6" wp14:editId="5525AC4A">
                            <wp:extent cx="716280" cy="579120"/>
                            <wp:effectExtent l="0" t="0" r="762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992112" w:rsidRPr="00373761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="00992112" w:rsidRPr="00373761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="00992112" w:rsidRPr="00373761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="00992112" w:rsidRPr="00373761">
        <w:rPr>
          <w:rFonts w:ascii="Arial" w:hAnsi="Arial" w:cs="Arial"/>
          <w:b/>
          <w:sz w:val="32"/>
          <w:szCs w:val="32"/>
        </w:rPr>
        <w:t xml:space="preserve"> FAMILY PLACEMENT TEAM </w:t>
      </w:r>
    </w:p>
    <w:p w14:paraId="4378E914" w14:textId="77777777" w:rsidR="00992112" w:rsidRDefault="00992112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10926B9A" w14:textId="77777777" w:rsidR="00E813B1" w:rsidRPr="00373761" w:rsidRDefault="00E813B1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5C36A36C" w14:textId="77777777" w:rsidR="00992112" w:rsidRPr="00373761" w:rsidRDefault="00E813B1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Young Person</w:t>
      </w:r>
      <w:r w:rsidRPr="00373761">
        <w:rPr>
          <w:rFonts w:ascii="Arial" w:hAnsi="Arial" w:cs="Arial"/>
          <w:b/>
          <w:sz w:val="32"/>
          <w:szCs w:val="32"/>
        </w:rPr>
        <w:t xml:space="preserve">’s Feedback </w:t>
      </w:r>
    </w:p>
    <w:p w14:paraId="37285415" w14:textId="77777777" w:rsidR="00992112" w:rsidRDefault="00992112" w:rsidP="00DA78F3">
      <w:pPr>
        <w:rPr>
          <w:rFonts w:ascii="Arial" w:hAnsi="Arial" w:cs="Arial"/>
          <w:b/>
        </w:rPr>
      </w:pPr>
    </w:p>
    <w:p w14:paraId="212E680C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  <w:r w:rsidRPr="00992112">
        <w:rPr>
          <w:rFonts w:ascii="Arial" w:hAnsi="Arial" w:cs="Arial"/>
          <w:b/>
          <w:sz w:val="28"/>
          <w:szCs w:val="28"/>
        </w:rPr>
        <w:t>Your name  ___________________________</w:t>
      </w:r>
    </w:p>
    <w:p w14:paraId="0C5A539A" w14:textId="77777777" w:rsidR="00631047" w:rsidRPr="00DA78F3" w:rsidRDefault="00631047" w:rsidP="00992112">
      <w:pPr>
        <w:jc w:val="center"/>
        <w:rPr>
          <w:rFonts w:ascii="Arial" w:hAnsi="Arial" w:cs="Arial"/>
          <w:b/>
        </w:rPr>
      </w:pPr>
    </w:p>
    <w:p w14:paraId="0045FA1D" w14:textId="77777777" w:rsidR="00992112" w:rsidRPr="00DA78F3" w:rsidRDefault="00DA78F3" w:rsidP="00DA78F3">
      <w:pPr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The feedback form is designed for you to tell us your thoughts and feelings about </w:t>
      </w:r>
    </w:p>
    <w:p w14:paraId="1798E2BC" w14:textId="77777777" w:rsidR="00DA78F3" w:rsidRPr="00DA78F3" w:rsidRDefault="00DA78F3" w:rsidP="00DA78F3">
      <w:pPr>
        <w:rPr>
          <w:rFonts w:ascii="Arial" w:hAnsi="Arial" w:cs="Arial"/>
          <w:b/>
        </w:rPr>
      </w:pPr>
    </w:p>
    <w:p w14:paraId="5F3F029D" w14:textId="77777777" w:rsidR="00DA78F3" w:rsidRPr="00DA78F3" w:rsidRDefault="00DA78F3" w:rsidP="00DA78F3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Your social worker </w:t>
      </w:r>
    </w:p>
    <w:p w14:paraId="0F5431B6" w14:textId="77777777" w:rsidR="00DA78F3" w:rsidRPr="00DA78F3" w:rsidRDefault="00DA78F3" w:rsidP="00DA78F3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Your foster carers </w:t>
      </w:r>
    </w:p>
    <w:p w14:paraId="2C03D5A8" w14:textId="77777777" w:rsidR="00DA78F3" w:rsidRDefault="00DA78F3" w:rsidP="00DA78F3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>Your foster placement</w:t>
      </w:r>
    </w:p>
    <w:p w14:paraId="2A284CE6" w14:textId="77777777" w:rsidR="00DA78F3" w:rsidRPr="00DA78F3" w:rsidRDefault="00DA78F3" w:rsidP="00DA78F3">
      <w:pPr>
        <w:spacing w:line="360" w:lineRule="auto"/>
        <w:ind w:left="357"/>
        <w:rPr>
          <w:rFonts w:ascii="Arial" w:hAnsi="Arial" w:cs="Arial"/>
          <w:b/>
        </w:rPr>
      </w:pPr>
    </w:p>
    <w:p w14:paraId="671AD63D" w14:textId="77777777" w:rsidR="00992112" w:rsidRPr="00DA78F3" w:rsidRDefault="00DA78F3" w:rsidP="00631047">
      <w:pPr>
        <w:rPr>
          <w:rFonts w:ascii="Arial" w:hAnsi="Arial" w:cs="Arial"/>
          <w:b/>
        </w:rPr>
      </w:pPr>
      <w:r w:rsidRPr="00DA78F3">
        <w:rPr>
          <w:rFonts w:ascii="Arial" w:hAnsi="Arial" w:cs="Arial"/>
          <w:b/>
        </w:rPr>
        <w:t xml:space="preserve">It will help us improve your care whilst you are with your foster family. </w:t>
      </w:r>
    </w:p>
    <w:p w14:paraId="0B99D554" w14:textId="77777777" w:rsidR="00DA78F3" w:rsidRDefault="00DA78F3" w:rsidP="00631047">
      <w:pPr>
        <w:rPr>
          <w:rFonts w:ascii="Arial" w:hAnsi="Arial" w:cs="Arial"/>
          <w:b/>
        </w:rPr>
      </w:pPr>
    </w:p>
    <w:p w14:paraId="2799B1F6" w14:textId="77777777" w:rsidR="00DA78F3" w:rsidRDefault="00DA78F3" w:rsidP="006310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If you have any questions, your social worker is there to help you.</w:t>
      </w:r>
    </w:p>
    <w:p w14:paraId="4E4CF7EB" w14:textId="77777777" w:rsidR="00DA78F3" w:rsidRDefault="00DA78F3" w:rsidP="00631047">
      <w:pPr>
        <w:rPr>
          <w:rFonts w:ascii="Arial" w:hAnsi="Arial" w:cs="Arial"/>
          <w:b/>
        </w:rPr>
      </w:pPr>
    </w:p>
    <w:p w14:paraId="79CFCC22" w14:textId="77777777" w:rsidR="00DA78F3" w:rsidRDefault="00DA78F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</w:t>
      </w:r>
      <w:r>
        <w:rPr>
          <w:rFonts w:ascii="Arial" w:hAnsi="Arial" w:cs="Arial"/>
          <w:b/>
        </w:rPr>
        <w:tab/>
      </w:r>
      <w:r w:rsidR="0039362C">
        <w:rPr>
          <w:rFonts w:ascii="Arial" w:hAnsi="Arial" w:cs="Arial"/>
          <w:b/>
        </w:rPr>
        <w:t>Do you get on well with your foster carers</w:t>
      </w:r>
      <w:r>
        <w:rPr>
          <w:rFonts w:ascii="Arial" w:hAnsi="Arial" w:cs="Arial"/>
          <w:b/>
        </w:rPr>
        <w:t>?</w:t>
      </w:r>
    </w:p>
    <w:p w14:paraId="33D7256B" w14:textId="77777777" w:rsidR="00DA78F3" w:rsidRDefault="00201EE9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BA7DF1A" wp14:editId="5226E08E">
                <wp:simplePos x="0" y="0"/>
                <wp:positionH relativeFrom="column">
                  <wp:posOffset>1371600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9525" t="13335" r="9525" b="15240"/>
                <wp:wrapNone/>
                <wp:docPr id="6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F2DDB" id="Rectangle 61" o:spid="_x0000_s1026" style="position:absolute;margin-left:108pt;margin-top:8.55pt;width:18pt;height:18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" strokeweight="1.5pt"/>
            </w:pict>
          </mc:Fallback>
        </mc:AlternateContent>
      </w:r>
    </w:p>
    <w:p w14:paraId="5FC35774" w14:textId="77777777" w:rsidR="00DA78F3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Yes</w:t>
      </w:r>
      <w:r>
        <w:rPr>
          <w:rFonts w:ascii="Arial" w:hAnsi="Arial" w:cs="Arial"/>
          <w:b/>
        </w:rPr>
        <w:tab/>
      </w:r>
    </w:p>
    <w:p w14:paraId="63FEF852" w14:textId="77777777" w:rsidR="00DA78F3" w:rsidRDefault="00201EE9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8187F2" wp14:editId="5C491904">
                <wp:simplePos x="0" y="0"/>
                <wp:positionH relativeFrom="column">
                  <wp:posOffset>1371600</wp:posOffset>
                </wp:positionH>
                <wp:positionV relativeFrom="paragraph">
                  <wp:posOffset>100965</wp:posOffset>
                </wp:positionV>
                <wp:extent cx="228600" cy="228600"/>
                <wp:effectExtent l="9525" t="15240" r="9525" b="13335"/>
                <wp:wrapNone/>
                <wp:docPr id="6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9DDE0" id="Rectangle 62" o:spid="_x0000_s1026" style="position:absolute;margin-left:108pt;margin-top:7.95pt;width:18pt;height:18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" strokeweight="1.5pt"/>
            </w:pict>
          </mc:Fallback>
        </mc:AlternateContent>
      </w:r>
    </w:p>
    <w:p w14:paraId="4789534E" w14:textId="77777777" w:rsidR="00DA78F3" w:rsidRPr="00DA78F3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No</w:t>
      </w:r>
    </w:p>
    <w:p w14:paraId="7A4DB84A" w14:textId="77777777" w:rsidR="003A2202" w:rsidRPr="00DA78F3" w:rsidRDefault="003A2202" w:rsidP="00992112">
      <w:pPr>
        <w:jc w:val="center"/>
        <w:rPr>
          <w:rFonts w:ascii="Arial" w:hAnsi="Arial" w:cs="Arial"/>
          <w:b/>
        </w:rPr>
      </w:pPr>
    </w:p>
    <w:p w14:paraId="12A3F0BD" w14:textId="77777777" w:rsidR="003A2202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</w:r>
      <w:r w:rsidR="0039362C">
        <w:rPr>
          <w:rFonts w:ascii="Arial" w:hAnsi="Arial" w:cs="Arial"/>
          <w:b/>
        </w:rPr>
        <w:t>How long have you been living with your foster carers?</w:t>
      </w:r>
    </w:p>
    <w:p w14:paraId="36572DE5" w14:textId="77777777" w:rsidR="00DA78F3" w:rsidRDefault="00201EE9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51A0F1" wp14:editId="05982C60">
                <wp:simplePos x="0" y="0"/>
                <wp:positionH relativeFrom="column">
                  <wp:posOffset>457200</wp:posOffset>
                </wp:positionH>
                <wp:positionV relativeFrom="paragraph">
                  <wp:posOffset>40005</wp:posOffset>
                </wp:positionV>
                <wp:extent cx="1485900" cy="342900"/>
                <wp:effectExtent l="9525" t="11430" r="9525" b="17145"/>
                <wp:wrapNone/>
                <wp:docPr id="6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9881E5" w14:textId="77777777" w:rsidR="0039362C" w:rsidRDefault="003936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1A0F1" id="Text Box 114" o:spid="_x0000_s1027" type="#_x0000_t202" style="position:absolute;left:0;text-align:left;margin-left:36pt;margin-top:3.15pt;width:117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" strokeweight="1.5pt">
                <v:textbox>
                  <w:txbxContent>
                    <w:p w14:paraId="6E9881E5" w14:textId="77777777" w:rsidR="0039362C" w:rsidRDefault="0039362C"/>
                  </w:txbxContent>
                </v:textbox>
              </v:shape>
            </w:pict>
          </mc:Fallback>
        </mc:AlternateContent>
      </w:r>
    </w:p>
    <w:p w14:paraId="49887C9D" w14:textId="77777777" w:rsidR="00DA78F3" w:rsidRDefault="00DA78F3" w:rsidP="00DA78F3">
      <w:pPr>
        <w:ind w:left="720" w:hanging="720"/>
        <w:rPr>
          <w:rFonts w:ascii="Arial" w:hAnsi="Arial" w:cs="Arial"/>
          <w:b/>
        </w:rPr>
      </w:pPr>
    </w:p>
    <w:p w14:paraId="14216562" w14:textId="77777777" w:rsidR="004F4C83" w:rsidRDefault="004F4C83" w:rsidP="00DA78F3">
      <w:pPr>
        <w:ind w:left="720" w:hanging="720"/>
        <w:rPr>
          <w:rFonts w:ascii="Arial" w:hAnsi="Arial" w:cs="Arial"/>
          <w:b/>
        </w:rPr>
      </w:pPr>
    </w:p>
    <w:p w14:paraId="603B2BFA" w14:textId="77777777" w:rsidR="00DA78F3" w:rsidRDefault="00DA78F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Q3</w:t>
      </w:r>
      <w:r>
        <w:rPr>
          <w:rFonts w:ascii="Arial" w:hAnsi="Arial" w:cs="Arial"/>
          <w:b/>
        </w:rPr>
        <w:tab/>
      </w:r>
      <w:r w:rsidR="0039362C">
        <w:rPr>
          <w:rFonts w:ascii="Arial" w:hAnsi="Arial" w:cs="Arial"/>
          <w:b/>
        </w:rPr>
        <w:t>Has anyone new joined the family</w:t>
      </w:r>
      <w:r>
        <w:rPr>
          <w:rFonts w:ascii="Arial" w:hAnsi="Arial" w:cs="Arial"/>
          <w:b/>
        </w:rPr>
        <w:t>?</w:t>
      </w:r>
    </w:p>
    <w:p w14:paraId="59130BAE" w14:textId="77777777" w:rsidR="00DA78F3" w:rsidRDefault="00201EE9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9EB04DD" wp14:editId="08266FA6">
                <wp:simplePos x="0" y="0"/>
                <wp:positionH relativeFrom="column">
                  <wp:posOffset>1371600</wp:posOffset>
                </wp:positionH>
                <wp:positionV relativeFrom="paragraph">
                  <wp:posOffset>116205</wp:posOffset>
                </wp:positionV>
                <wp:extent cx="228600" cy="228600"/>
                <wp:effectExtent l="9525" t="11430" r="9525" b="17145"/>
                <wp:wrapNone/>
                <wp:docPr id="6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D1489" id="Rectangle 65" o:spid="_x0000_s1026" style="position:absolute;margin-left:108pt;margin-top:9.15pt;width:18pt;height:18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" strokeweight="1.5pt"/>
            </w:pict>
          </mc:Fallback>
        </mc:AlternateContent>
      </w:r>
    </w:p>
    <w:p w14:paraId="4AB407B3" w14:textId="77777777" w:rsidR="00DA78F3" w:rsidRDefault="00DA78F3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779830AC" w14:textId="77777777" w:rsidR="004F4C83" w:rsidRDefault="00201EE9" w:rsidP="00DA78F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595F338" wp14:editId="24A082DD">
                <wp:simplePos x="0" y="0"/>
                <wp:positionH relativeFrom="column">
                  <wp:posOffset>1371600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9525" t="13335" r="9525" b="15240"/>
                <wp:wrapNone/>
                <wp:docPr id="6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C1C6C" id="Rectangle 66" o:spid="_x0000_s1026" style="position:absolute;margin-left:108pt;margin-top:8.55pt;width:18pt;height:18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" strokeweight="1.5pt"/>
            </w:pict>
          </mc:Fallback>
        </mc:AlternateContent>
      </w:r>
    </w:p>
    <w:p w14:paraId="24901DBD" w14:textId="77777777" w:rsidR="00DA78F3" w:rsidRPr="00DA78F3" w:rsidRDefault="00DA78F3" w:rsidP="004F4C83">
      <w:pPr>
        <w:ind w:left="21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47D19AD3" w14:textId="77777777" w:rsidR="00A95F4E" w:rsidRDefault="00A95F4E" w:rsidP="00BC4108">
      <w:pPr>
        <w:jc w:val="center"/>
        <w:rPr>
          <w:rFonts w:ascii="Arial" w:hAnsi="Arial" w:cs="Arial"/>
          <w:b/>
        </w:rPr>
      </w:pPr>
    </w:p>
    <w:p w14:paraId="4F2D6F36" w14:textId="77777777" w:rsidR="00DA78F3" w:rsidRPr="00DA78F3" w:rsidRDefault="00DA78F3" w:rsidP="00DA78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Q4</w:t>
      </w:r>
      <w:r>
        <w:rPr>
          <w:rFonts w:ascii="Arial" w:hAnsi="Arial" w:cs="Arial"/>
          <w:b/>
        </w:rPr>
        <w:tab/>
      </w:r>
      <w:r w:rsidR="0039362C">
        <w:rPr>
          <w:rFonts w:ascii="Arial" w:hAnsi="Arial" w:cs="Arial"/>
          <w:b/>
        </w:rPr>
        <w:t>Do you visit other people with your foster c</w:t>
      </w:r>
      <w:r w:rsidR="00F528B4">
        <w:rPr>
          <w:rFonts w:ascii="Arial" w:hAnsi="Arial" w:cs="Arial"/>
          <w:b/>
        </w:rPr>
        <w:t>arers</w:t>
      </w:r>
      <w:r>
        <w:rPr>
          <w:rFonts w:ascii="Arial" w:hAnsi="Arial" w:cs="Arial"/>
          <w:b/>
        </w:rPr>
        <w:t>?</w:t>
      </w:r>
    </w:p>
    <w:p w14:paraId="1D104D4D" w14:textId="77777777" w:rsidR="00BC4108" w:rsidRDefault="00201EE9" w:rsidP="00F528B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CC911C1" wp14:editId="08BAFF2B">
                <wp:simplePos x="0" y="0"/>
                <wp:positionH relativeFrom="column">
                  <wp:posOffset>457200</wp:posOffset>
                </wp:positionH>
                <wp:positionV relativeFrom="paragraph">
                  <wp:posOffset>116205</wp:posOffset>
                </wp:positionV>
                <wp:extent cx="228600" cy="228600"/>
                <wp:effectExtent l="9525" t="11430" r="9525" b="17145"/>
                <wp:wrapNone/>
                <wp:docPr id="6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F2FE2" id="Rectangle 115" o:spid="_x0000_s1026" style="position:absolute;margin-left:36pt;margin-top:9.15pt;width:18pt;height:18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" strokeweight="1.5pt"/>
            </w:pict>
          </mc:Fallback>
        </mc:AlternateContent>
      </w:r>
      <w:r w:rsidR="00F528B4">
        <w:rPr>
          <w:rFonts w:ascii="Arial" w:hAnsi="Arial" w:cs="Arial"/>
          <w:b/>
        </w:rPr>
        <w:tab/>
      </w:r>
    </w:p>
    <w:p w14:paraId="15723EEB" w14:textId="77777777" w:rsidR="00F528B4" w:rsidRDefault="00F528B4" w:rsidP="00F528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  <w:r>
        <w:rPr>
          <w:rFonts w:ascii="Arial" w:hAnsi="Arial" w:cs="Arial"/>
          <w:b/>
        </w:rPr>
        <w:tab/>
      </w:r>
    </w:p>
    <w:p w14:paraId="5AE47CD6" w14:textId="77777777" w:rsidR="00F528B4" w:rsidRDefault="00201EE9" w:rsidP="00F528B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DBD73C" wp14:editId="74DCDEA1">
                <wp:simplePos x="0" y="0"/>
                <wp:positionH relativeFrom="column">
                  <wp:posOffset>457200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9525" t="13335" r="9525" b="15240"/>
                <wp:wrapNone/>
                <wp:docPr id="6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356BA" id="Rectangle 116" o:spid="_x0000_s1026" style="position:absolute;margin-left:36pt;margin-top:8.55pt;width:18pt;height:18pt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" strokeweight="1.5pt"/>
            </w:pict>
          </mc:Fallback>
        </mc:AlternateContent>
      </w:r>
    </w:p>
    <w:p w14:paraId="0A95F1D1" w14:textId="77777777" w:rsidR="00F528B4" w:rsidRPr="00F528B4" w:rsidRDefault="00F528B4" w:rsidP="00F528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356A8AC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35A1848" w14:textId="77777777" w:rsidR="005A5471" w:rsidRDefault="005A5471" w:rsidP="00DA78F3">
      <w:pPr>
        <w:rPr>
          <w:rFonts w:ascii="Arial" w:hAnsi="Arial" w:cs="Arial"/>
          <w:b/>
        </w:rPr>
      </w:pPr>
    </w:p>
    <w:p w14:paraId="426259E6" w14:textId="77777777" w:rsidR="00BC4108" w:rsidRDefault="005A5471" w:rsidP="004F4C83">
      <w:pPr>
        <w:ind w:left="14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>
        <w:rPr>
          <w:rFonts w:ascii="Arial" w:hAnsi="Arial" w:cs="Arial"/>
          <w:b/>
        </w:rPr>
        <w:tab/>
        <w:t xml:space="preserve">Do you </w:t>
      </w:r>
      <w:r w:rsidR="00F528B4">
        <w:rPr>
          <w:rFonts w:ascii="Arial" w:hAnsi="Arial" w:cs="Arial"/>
          <w:b/>
        </w:rPr>
        <w:t xml:space="preserve">feel included in activities with your </w:t>
      </w:r>
      <w:proofErr w:type="spellStart"/>
      <w:r w:rsidR="00F528B4">
        <w:rPr>
          <w:rFonts w:ascii="Arial" w:hAnsi="Arial" w:cs="Arial"/>
          <w:b/>
        </w:rPr>
        <w:t>carer</w:t>
      </w:r>
      <w:proofErr w:type="spellEnd"/>
      <w:r>
        <w:rPr>
          <w:rFonts w:ascii="Arial" w:hAnsi="Arial" w:cs="Arial"/>
          <w:b/>
        </w:rPr>
        <w:t>?</w:t>
      </w:r>
    </w:p>
    <w:p w14:paraId="521F9AEE" w14:textId="77777777" w:rsidR="005A5471" w:rsidRDefault="00201EE9" w:rsidP="00DA78F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55AB6A" wp14:editId="699DF51F">
                <wp:simplePos x="0" y="0"/>
                <wp:positionH relativeFrom="column">
                  <wp:posOffset>1371600</wp:posOffset>
                </wp:positionH>
                <wp:positionV relativeFrom="paragraph">
                  <wp:posOffset>159385</wp:posOffset>
                </wp:positionV>
                <wp:extent cx="228600" cy="228600"/>
                <wp:effectExtent l="9525" t="16510" r="9525" b="12065"/>
                <wp:wrapNone/>
                <wp:docPr id="5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D10C8" id="Rectangle 71" o:spid="_x0000_s1026" style="position:absolute;margin-left:108pt;margin-top:12.55pt;width:18pt;height:18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" strokeweight="1.5pt"/>
            </w:pict>
          </mc:Fallback>
        </mc:AlternateContent>
      </w:r>
    </w:p>
    <w:p w14:paraId="21877627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64CC79E7" w14:textId="77777777" w:rsidR="005A5471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BD18A83" wp14:editId="60BBC524">
                <wp:simplePos x="0" y="0"/>
                <wp:positionH relativeFrom="column">
                  <wp:posOffset>1371600</wp:posOffset>
                </wp:positionH>
                <wp:positionV relativeFrom="paragraph">
                  <wp:posOffset>151765</wp:posOffset>
                </wp:positionV>
                <wp:extent cx="228600" cy="228600"/>
                <wp:effectExtent l="9525" t="18415" r="9525" b="10160"/>
                <wp:wrapNone/>
                <wp:docPr id="5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9DF26" id="Rectangle 70" o:spid="_x0000_s1026" style="position:absolute;margin-left:108pt;margin-top:11.95pt;width:18pt;height:18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" strokeweight="1.5pt"/>
            </w:pict>
          </mc:Fallback>
        </mc:AlternateContent>
      </w:r>
    </w:p>
    <w:p w14:paraId="136D748D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691D12B2" w14:textId="77777777" w:rsidR="005A5471" w:rsidRDefault="005A5471" w:rsidP="00DA78F3">
      <w:pPr>
        <w:rPr>
          <w:rFonts w:ascii="Arial" w:hAnsi="Arial" w:cs="Arial"/>
          <w:b/>
        </w:rPr>
      </w:pPr>
    </w:p>
    <w:p w14:paraId="1B632FD3" w14:textId="77777777" w:rsidR="005A5471" w:rsidRDefault="005A5471" w:rsidP="00DA78F3">
      <w:pPr>
        <w:rPr>
          <w:rFonts w:ascii="Arial" w:hAnsi="Arial" w:cs="Arial"/>
          <w:b/>
        </w:rPr>
      </w:pPr>
    </w:p>
    <w:p w14:paraId="472E807A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Q6</w:t>
      </w:r>
      <w:r>
        <w:rPr>
          <w:rFonts w:ascii="Arial" w:hAnsi="Arial" w:cs="Arial"/>
          <w:b/>
        </w:rPr>
        <w:tab/>
        <w:t>If you do not have your own bedroom, do you have space to chill on your own somewhere?</w:t>
      </w:r>
      <w:r>
        <w:rPr>
          <w:rFonts w:ascii="Arial" w:hAnsi="Arial" w:cs="Arial"/>
          <w:b/>
        </w:rPr>
        <w:tab/>
      </w:r>
    </w:p>
    <w:p w14:paraId="5E03A574" w14:textId="77777777" w:rsidR="005A5471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E86D22B" wp14:editId="3539782A">
                <wp:simplePos x="0" y="0"/>
                <wp:positionH relativeFrom="column">
                  <wp:posOffset>457200</wp:posOffset>
                </wp:positionH>
                <wp:positionV relativeFrom="paragraph">
                  <wp:posOffset>128905</wp:posOffset>
                </wp:positionV>
                <wp:extent cx="228600" cy="228600"/>
                <wp:effectExtent l="9525" t="14605" r="9525" b="13970"/>
                <wp:wrapNone/>
                <wp:docPr id="5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7F82E" id="Rectangle 73" o:spid="_x0000_s1026" style="position:absolute;margin-left:36pt;margin-top:10.15pt;width:18pt;height:18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" strokeweight="1.5pt"/>
            </w:pict>
          </mc:Fallback>
        </mc:AlternateContent>
      </w:r>
    </w:p>
    <w:p w14:paraId="4CEF4AE0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13185742" w14:textId="77777777" w:rsidR="005A5471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C3B41A" wp14:editId="06E14947">
                <wp:simplePos x="0" y="0"/>
                <wp:positionH relativeFrom="column">
                  <wp:posOffset>457200</wp:posOffset>
                </wp:positionH>
                <wp:positionV relativeFrom="paragraph">
                  <wp:posOffset>121285</wp:posOffset>
                </wp:positionV>
                <wp:extent cx="228600" cy="228600"/>
                <wp:effectExtent l="9525" t="16510" r="9525" b="12065"/>
                <wp:wrapNone/>
                <wp:docPr id="5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603D0" id="Rectangle 72" o:spid="_x0000_s1026" style="position:absolute;margin-left:36pt;margin-top:9.55pt;width:18pt;height:18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" strokeweight="1.5pt"/>
            </w:pict>
          </mc:Fallback>
        </mc:AlternateContent>
      </w:r>
    </w:p>
    <w:p w14:paraId="27D83753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2CCF3568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2440B0D9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60CD350B" w14:textId="77777777" w:rsidR="005A5471" w:rsidRDefault="005A5471" w:rsidP="004F4C83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Q7</w:t>
      </w:r>
      <w:r>
        <w:rPr>
          <w:rFonts w:ascii="Arial" w:hAnsi="Arial" w:cs="Arial"/>
          <w:b/>
        </w:rPr>
        <w:tab/>
        <w:t>Do your foster carers ask you about what you like to eat?</w:t>
      </w:r>
    </w:p>
    <w:p w14:paraId="3B78DA63" w14:textId="77777777" w:rsidR="005A5471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BC4D7C7" wp14:editId="19969C80">
                <wp:simplePos x="0" y="0"/>
                <wp:positionH relativeFrom="column">
                  <wp:posOffset>1371600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17145" r="9525" b="11430"/>
                <wp:wrapNone/>
                <wp:docPr id="5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D2B74" id="Rectangle 75" o:spid="_x0000_s1026" style="position:absolute;margin-left:108pt;margin-top:12.6pt;width:18pt;height:18pt;z-index: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" strokeweight="1.5pt"/>
            </w:pict>
          </mc:Fallback>
        </mc:AlternateContent>
      </w:r>
    </w:p>
    <w:p w14:paraId="265ED751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1F76FF9E" w14:textId="77777777" w:rsidR="005A5471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1FE9E9C" wp14:editId="6017A4C8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5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BA74D" id="Rectangle 74" o:spid="_x0000_s1026" style="position:absolute;margin-left:108pt;margin-top:12pt;width:18pt;height:18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" strokeweight="1.5pt"/>
            </w:pict>
          </mc:Fallback>
        </mc:AlternateContent>
      </w:r>
    </w:p>
    <w:p w14:paraId="333904ED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2D7EB83D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716EC237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411DB1D0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Q8</w:t>
      </w:r>
      <w:r>
        <w:rPr>
          <w:rFonts w:ascii="Arial" w:hAnsi="Arial" w:cs="Arial"/>
          <w:b/>
        </w:rPr>
        <w:tab/>
        <w:t>Do you get something different to eat every day?</w:t>
      </w:r>
    </w:p>
    <w:p w14:paraId="2B3B5FE4" w14:textId="77777777" w:rsidR="00BC4108" w:rsidRDefault="00201EE9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6196BE5" wp14:editId="184CDE80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228600" cy="228600"/>
                <wp:effectExtent l="9525" t="9525" r="9525" b="9525"/>
                <wp:wrapNone/>
                <wp:docPr id="5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3EE36" id="Rectangle 77" o:spid="_x0000_s1026" style="position:absolute;margin-left:36pt;margin-top:6pt;width:18pt;height:18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</w:p>
    <w:p w14:paraId="1FDA73D0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1A99BF11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1743B41D" w14:textId="77777777" w:rsidR="005A5471" w:rsidRPr="00DA78F3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0091B7" wp14:editId="28E302AE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228600" cy="228600"/>
                <wp:effectExtent l="9525" t="17145" r="9525" b="11430"/>
                <wp:wrapNone/>
                <wp:docPr id="5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50969" id="Rectangle 76" o:spid="_x0000_s1026" style="position:absolute;margin-left:36pt;margin-top:.6pt;width:18pt;height:18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 xml:space="preserve">No </w:t>
      </w:r>
      <w:r w:rsidR="005A5471">
        <w:rPr>
          <w:rFonts w:ascii="Arial" w:hAnsi="Arial" w:cs="Arial"/>
          <w:b/>
        </w:rPr>
        <w:tab/>
      </w:r>
    </w:p>
    <w:p w14:paraId="1B617436" w14:textId="77777777" w:rsidR="005A5471" w:rsidRPr="005A5471" w:rsidRDefault="005A5471" w:rsidP="005A5471">
      <w:pPr>
        <w:rPr>
          <w:rFonts w:ascii="Arial" w:hAnsi="Arial" w:cs="Arial"/>
          <w:b/>
        </w:rPr>
      </w:pPr>
    </w:p>
    <w:p w14:paraId="04B3ED86" w14:textId="77777777" w:rsidR="00BC4108" w:rsidRDefault="00BC4108" w:rsidP="005A5471">
      <w:pPr>
        <w:rPr>
          <w:rFonts w:ascii="Arial" w:hAnsi="Arial" w:cs="Arial"/>
          <w:b/>
        </w:rPr>
      </w:pPr>
    </w:p>
    <w:p w14:paraId="05ABE01C" w14:textId="77777777" w:rsidR="005A5471" w:rsidRDefault="005A5471" w:rsidP="004F4C83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Q9</w:t>
      </w:r>
      <w:r>
        <w:rPr>
          <w:rFonts w:ascii="Arial" w:hAnsi="Arial" w:cs="Arial"/>
          <w:b/>
        </w:rPr>
        <w:tab/>
        <w:t>Do you get enough to eat?</w:t>
      </w:r>
    </w:p>
    <w:p w14:paraId="2DC14F04" w14:textId="77777777" w:rsidR="005A5471" w:rsidRDefault="005A5471" w:rsidP="005A5471">
      <w:pPr>
        <w:rPr>
          <w:rFonts w:ascii="Arial" w:hAnsi="Arial" w:cs="Arial"/>
          <w:b/>
        </w:rPr>
      </w:pPr>
    </w:p>
    <w:p w14:paraId="6C0112CF" w14:textId="77777777" w:rsidR="005A5471" w:rsidRDefault="00201EE9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7EAA7F3" wp14:editId="7039EDD7">
                <wp:simplePos x="0" y="0"/>
                <wp:positionH relativeFrom="column">
                  <wp:posOffset>1371600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17145" r="9525" b="11430"/>
                <wp:wrapNone/>
                <wp:docPr id="5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7BDF3" id="Rectangle 79" o:spid="_x0000_s1026" style="position:absolute;margin-left:108pt;margin-top:12.6pt;width:18pt;height:18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</w:p>
    <w:p w14:paraId="003B7E8C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  <w:b/>
        </w:rPr>
        <w:tab/>
      </w:r>
    </w:p>
    <w:p w14:paraId="05727158" w14:textId="77777777" w:rsidR="005A5471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96645C4" wp14:editId="638F695C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5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03741" id="Rectangle 78" o:spid="_x0000_s1026" style="position:absolute;margin-left:108pt;margin-top:12pt;width:18pt;height:18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" strokeweight="1.5pt"/>
            </w:pict>
          </mc:Fallback>
        </mc:AlternateContent>
      </w:r>
    </w:p>
    <w:p w14:paraId="1272DE17" w14:textId="77777777" w:rsidR="005A5471" w:rsidRPr="00DA78F3" w:rsidRDefault="005A5471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 </w:t>
      </w:r>
      <w:r>
        <w:rPr>
          <w:rFonts w:ascii="Arial" w:hAnsi="Arial" w:cs="Arial"/>
          <w:b/>
        </w:rPr>
        <w:tab/>
      </w:r>
    </w:p>
    <w:p w14:paraId="5BBEE524" w14:textId="77777777" w:rsidR="005A5471" w:rsidRDefault="005A5471" w:rsidP="005A5471">
      <w:pPr>
        <w:rPr>
          <w:rFonts w:ascii="Arial" w:hAnsi="Arial" w:cs="Arial"/>
          <w:b/>
        </w:rPr>
      </w:pPr>
    </w:p>
    <w:p w14:paraId="4569865C" w14:textId="77777777" w:rsidR="005A5471" w:rsidRPr="005A5471" w:rsidRDefault="005A5471" w:rsidP="005A5471">
      <w:pPr>
        <w:rPr>
          <w:rFonts w:ascii="Arial" w:hAnsi="Arial" w:cs="Arial"/>
          <w:b/>
        </w:rPr>
      </w:pPr>
    </w:p>
    <w:p w14:paraId="7C544558" w14:textId="77777777" w:rsidR="00BC4108" w:rsidRDefault="005A5471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Q10</w:t>
      </w:r>
      <w:r>
        <w:rPr>
          <w:rFonts w:ascii="Arial" w:hAnsi="Arial" w:cs="Arial"/>
          <w:b/>
        </w:rPr>
        <w:tab/>
        <w:t>If you want something different to eat, can you ask your foster carer?</w:t>
      </w:r>
    </w:p>
    <w:p w14:paraId="47F53D93" w14:textId="77777777" w:rsidR="005A5471" w:rsidRDefault="005A5471" w:rsidP="005A5471">
      <w:pPr>
        <w:rPr>
          <w:rFonts w:ascii="Arial" w:hAnsi="Arial" w:cs="Arial"/>
          <w:b/>
        </w:rPr>
      </w:pPr>
    </w:p>
    <w:p w14:paraId="26480CF1" w14:textId="77777777" w:rsidR="005A5471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C9E3B0" wp14:editId="4F3094AE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228600" cy="228600"/>
                <wp:effectExtent l="9525" t="15240" r="9525" b="13335"/>
                <wp:wrapNone/>
                <wp:docPr id="4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DCBAD" id="Rectangle 81" o:spid="_x0000_s1026" style="position:absolute;margin-left:36pt;margin-top:1.2pt;width:18pt;height:18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 xml:space="preserve">Yes </w:t>
      </w:r>
      <w:r w:rsidR="005A5471">
        <w:rPr>
          <w:rFonts w:ascii="Arial" w:hAnsi="Arial" w:cs="Arial"/>
          <w:b/>
        </w:rPr>
        <w:tab/>
      </w:r>
    </w:p>
    <w:p w14:paraId="3525398A" w14:textId="77777777" w:rsidR="005A5471" w:rsidRDefault="005A5471" w:rsidP="005A5471">
      <w:pPr>
        <w:ind w:left="720" w:hanging="720"/>
        <w:rPr>
          <w:rFonts w:ascii="Arial" w:hAnsi="Arial" w:cs="Arial"/>
          <w:b/>
        </w:rPr>
      </w:pPr>
    </w:p>
    <w:p w14:paraId="701D419D" w14:textId="77777777" w:rsidR="005A5471" w:rsidRPr="00DA78F3" w:rsidRDefault="00201EE9" w:rsidP="005A547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C4A477" wp14:editId="33E6271F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228600" cy="228600"/>
                <wp:effectExtent l="9525" t="17145" r="9525" b="11430"/>
                <wp:wrapNone/>
                <wp:docPr id="4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F2E10" id="Rectangle 80" o:spid="_x0000_s1026" style="position:absolute;margin-left:36pt;margin-top:.6pt;width:18pt;height:18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" strokeweight="1.5pt"/>
            </w:pict>
          </mc:Fallback>
        </mc:AlternateContent>
      </w:r>
      <w:r w:rsidR="005A5471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5A5471">
        <w:rPr>
          <w:rFonts w:ascii="Arial" w:hAnsi="Arial" w:cs="Arial"/>
          <w:b/>
        </w:rPr>
        <w:t xml:space="preserve">No </w:t>
      </w:r>
      <w:r w:rsidR="005A5471">
        <w:rPr>
          <w:rFonts w:ascii="Arial" w:hAnsi="Arial" w:cs="Arial"/>
          <w:b/>
        </w:rPr>
        <w:tab/>
      </w:r>
    </w:p>
    <w:p w14:paraId="2D6B261D" w14:textId="77777777" w:rsidR="005A5471" w:rsidRPr="005A5471" w:rsidRDefault="005A5471" w:rsidP="005A5471">
      <w:pPr>
        <w:rPr>
          <w:rFonts w:ascii="Arial" w:hAnsi="Arial" w:cs="Arial"/>
          <w:b/>
        </w:rPr>
      </w:pPr>
    </w:p>
    <w:p w14:paraId="02A1E69A" w14:textId="77777777" w:rsidR="005A5471" w:rsidRDefault="005A5471" w:rsidP="00F528B4">
      <w:pPr>
        <w:rPr>
          <w:rFonts w:ascii="Arial" w:hAnsi="Arial" w:cs="Arial"/>
          <w:b/>
        </w:rPr>
      </w:pPr>
    </w:p>
    <w:p w14:paraId="1818610A" w14:textId="77777777" w:rsidR="005A5471" w:rsidRDefault="004F4C83" w:rsidP="004F4C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Q11</w:t>
      </w:r>
      <w:r>
        <w:rPr>
          <w:rFonts w:ascii="Arial" w:hAnsi="Arial" w:cs="Arial"/>
          <w:b/>
        </w:rPr>
        <w:tab/>
        <w:t>Do you feel your foster carers listen to you?</w:t>
      </w:r>
    </w:p>
    <w:p w14:paraId="7A4F6DDC" w14:textId="77777777" w:rsidR="005A5471" w:rsidRDefault="00201EE9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77AB74" wp14:editId="4CF936CA">
                <wp:simplePos x="0" y="0"/>
                <wp:positionH relativeFrom="column">
                  <wp:posOffset>1371600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9525" t="9525" r="9525" b="9525"/>
                <wp:wrapNone/>
                <wp:docPr id="4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DAA6C" id="Rectangle 82" o:spid="_x0000_s1026" style="position:absolute;margin-left:108pt;margin-top:11.25pt;width:18pt;height:18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" strokeweight="1.5pt"/>
            </w:pict>
          </mc:Fallback>
        </mc:AlternateContent>
      </w:r>
    </w:p>
    <w:p w14:paraId="54368EBA" w14:textId="77777777" w:rsidR="005A5471" w:rsidRDefault="004F4C83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4C0E4E83" w14:textId="77777777" w:rsidR="004F4C83" w:rsidRDefault="00201EE9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B7BF53" wp14:editId="173381C3">
                <wp:simplePos x="0" y="0"/>
                <wp:positionH relativeFrom="column">
                  <wp:posOffset>1371600</wp:posOffset>
                </wp:positionH>
                <wp:positionV relativeFrom="paragraph">
                  <wp:posOffset>135255</wp:posOffset>
                </wp:positionV>
                <wp:extent cx="228600" cy="228600"/>
                <wp:effectExtent l="9525" t="11430" r="9525" b="17145"/>
                <wp:wrapNone/>
                <wp:docPr id="4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42590" id="Rectangle 83" o:spid="_x0000_s1026" style="position:absolute;margin-left:108pt;margin-top:10.65pt;width:18pt;height:18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" strokeweight="1.5pt"/>
            </w:pict>
          </mc:Fallback>
        </mc:AlternateContent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</w:r>
    </w:p>
    <w:p w14:paraId="5BE6C25E" w14:textId="77777777" w:rsidR="004F4C83" w:rsidRDefault="004F4C83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3EBB74A1" w14:textId="77777777" w:rsidR="004F4C83" w:rsidRDefault="004F4C83" w:rsidP="005A5471">
      <w:pPr>
        <w:rPr>
          <w:rFonts w:ascii="Arial" w:hAnsi="Arial" w:cs="Arial"/>
          <w:b/>
        </w:rPr>
      </w:pPr>
    </w:p>
    <w:p w14:paraId="38760E38" w14:textId="77777777" w:rsidR="004F4C83" w:rsidRDefault="004F4C83" w:rsidP="005A5471">
      <w:pPr>
        <w:rPr>
          <w:rFonts w:ascii="Arial" w:hAnsi="Arial" w:cs="Arial"/>
          <w:b/>
        </w:rPr>
      </w:pPr>
    </w:p>
    <w:p w14:paraId="240C49FF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Q12</w:t>
      </w:r>
      <w:r>
        <w:rPr>
          <w:rFonts w:ascii="Arial" w:hAnsi="Arial" w:cs="Arial"/>
          <w:b/>
        </w:rPr>
        <w:tab/>
        <w:t>When something has made your feel g</w:t>
      </w:r>
      <w:r w:rsidR="005C7204">
        <w:rPr>
          <w:rFonts w:ascii="Arial" w:hAnsi="Arial" w:cs="Arial"/>
          <w:b/>
        </w:rPr>
        <w:t>ood, do you t</w:t>
      </w:r>
      <w:r>
        <w:rPr>
          <w:rFonts w:ascii="Arial" w:hAnsi="Arial" w:cs="Arial"/>
          <w:b/>
        </w:rPr>
        <w:t>ell your foster carer about it?</w:t>
      </w:r>
    </w:p>
    <w:p w14:paraId="067F7257" w14:textId="77777777" w:rsidR="005A5471" w:rsidRDefault="005A5471" w:rsidP="005A5471">
      <w:pPr>
        <w:rPr>
          <w:rFonts w:ascii="Arial" w:hAnsi="Arial" w:cs="Arial"/>
          <w:b/>
        </w:rPr>
      </w:pPr>
    </w:p>
    <w:p w14:paraId="625217A5" w14:textId="77777777" w:rsidR="004F4C83" w:rsidRDefault="00201EE9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05C891" wp14:editId="2EEC3B64">
                <wp:simplePos x="0" y="0"/>
                <wp:positionH relativeFrom="column">
                  <wp:posOffset>457200</wp:posOffset>
                </wp:positionH>
                <wp:positionV relativeFrom="paragraph">
                  <wp:posOffset>-1905</wp:posOffset>
                </wp:positionV>
                <wp:extent cx="228600" cy="228600"/>
                <wp:effectExtent l="9525" t="17145" r="9525" b="11430"/>
                <wp:wrapNone/>
                <wp:docPr id="4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EAFD1" id="Rectangle 84" o:spid="_x0000_s1026" style="position:absolute;margin-left:36pt;margin-top:-.15pt;width:18pt;height:18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" strokeweight="1.5pt"/>
            </w:pict>
          </mc:Fallback>
        </mc:AlternateContent>
      </w:r>
      <w:r w:rsidR="004F4C83">
        <w:rPr>
          <w:rFonts w:ascii="Arial" w:hAnsi="Arial" w:cs="Arial"/>
          <w:b/>
        </w:rPr>
        <w:tab/>
      </w:r>
      <w:r w:rsidR="004F4C83">
        <w:rPr>
          <w:rFonts w:ascii="Arial" w:hAnsi="Arial" w:cs="Arial"/>
          <w:b/>
        </w:rPr>
        <w:tab/>
        <w:t>Yes</w:t>
      </w:r>
    </w:p>
    <w:p w14:paraId="0261FCF2" w14:textId="77777777" w:rsidR="004F4C83" w:rsidRDefault="00201EE9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AF4791" wp14:editId="5A595027">
                <wp:simplePos x="0" y="0"/>
                <wp:positionH relativeFrom="column">
                  <wp:posOffset>457200</wp:posOffset>
                </wp:positionH>
                <wp:positionV relativeFrom="paragraph">
                  <wp:posOffset>165735</wp:posOffset>
                </wp:positionV>
                <wp:extent cx="228600" cy="228600"/>
                <wp:effectExtent l="9525" t="13335" r="9525" b="15240"/>
                <wp:wrapNone/>
                <wp:docPr id="4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3DA2D" id="Rectangle 85" o:spid="_x0000_s1026" style="position:absolute;margin-left:36pt;margin-top:13.05pt;width:18pt;height:1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" strokeweight="1.5pt"/>
            </w:pict>
          </mc:Fallback>
        </mc:AlternateContent>
      </w:r>
    </w:p>
    <w:p w14:paraId="043187E4" w14:textId="77777777" w:rsidR="004F4C83" w:rsidRDefault="004F4C83" w:rsidP="005A54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7B36DD3D" w14:textId="77777777" w:rsidR="004F4C83" w:rsidRDefault="004F4C83" w:rsidP="005A5471">
      <w:pPr>
        <w:rPr>
          <w:rFonts w:ascii="Arial" w:hAnsi="Arial" w:cs="Arial"/>
          <w:b/>
        </w:rPr>
      </w:pPr>
    </w:p>
    <w:p w14:paraId="02D272D4" w14:textId="77777777" w:rsidR="004F4C83" w:rsidRDefault="004F4C83" w:rsidP="005A5471">
      <w:pPr>
        <w:rPr>
          <w:rFonts w:ascii="Arial" w:hAnsi="Arial" w:cs="Arial"/>
          <w:b/>
        </w:rPr>
      </w:pPr>
    </w:p>
    <w:p w14:paraId="5E8BD527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Q13</w:t>
      </w:r>
      <w:r>
        <w:rPr>
          <w:rFonts w:ascii="Arial" w:hAnsi="Arial" w:cs="Arial"/>
          <w:b/>
        </w:rPr>
        <w:tab/>
        <w:t>When you ask, can you take friends home for a meal, to play games or watch TV?</w:t>
      </w:r>
    </w:p>
    <w:p w14:paraId="357D2478" w14:textId="77777777" w:rsidR="004F4C83" w:rsidRDefault="00201EE9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64D723" wp14:editId="4A9E33EE">
                <wp:simplePos x="0" y="0"/>
                <wp:positionH relativeFrom="column">
                  <wp:posOffset>1371600</wp:posOffset>
                </wp:positionH>
                <wp:positionV relativeFrom="paragraph">
                  <wp:posOffset>89535</wp:posOffset>
                </wp:positionV>
                <wp:extent cx="228600" cy="228600"/>
                <wp:effectExtent l="9525" t="13335" r="9525" b="15240"/>
                <wp:wrapNone/>
                <wp:docPr id="4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88C5C" id="Rectangle 86" o:spid="_x0000_s1026" style="position:absolute;margin-left:108pt;margin-top:7.05pt;width:18pt;height:1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" strokeweight="1.5pt"/>
            </w:pict>
          </mc:Fallback>
        </mc:AlternateContent>
      </w:r>
    </w:p>
    <w:p w14:paraId="1CECDE45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4617CC44" w14:textId="77777777" w:rsidR="004F4C83" w:rsidRDefault="00201EE9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3AFF9D" wp14:editId="1C6CEED2">
                <wp:simplePos x="0" y="0"/>
                <wp:positionH relativeFrom="column">
                  <wp:posOffset>1371600</wp:posOffset>
                </wp:positionH>
                <wp:positionV relativeFrom="paragraph">
                  <wp:posOffset>81915</wp:posOffset>
                </wp:positionV>
                <wp:extent cx="228600" cy="228600"/>
                <wp:effectExtent l="9525" t="15240" r="9525" b="13335"/>
                <wp:wrapNone/>
                <wp:docPr id="4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28D98" id="Rectangle 87" o:spid="_x0000_s1026" style="position:absolute;margin-left:108pt;margin-top:6.45pt;width:18pt;height:1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" strokeweight="1.5pt"/>
            </w:pict>
          </mc:Fallback>
        </mc:AlternateContent>
      </w:r>
    </w:p>
    <w:p w14:paraId="1A042652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2C3ED48F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</w:p>
    <w:p w14:paraId="016D3158" w14:textId="77777777" w:rsidR="004F4C83" w:rsidRDefault="004F4C83" w:rsidP="004F4C83">
      <w:pPr>
        <w:ind w:left="2160" w:hanging="720"/>
        <w:rPr>
          <w:rFonts w:ascii="Arial" w:hAnsi="Arial" w:cs="Arial"/>
          <w:b/>
        </w:rPr>
      </w:pPr>
    </w:p>
    <w:p w14:paraId="550AA3B5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Q14</w:t>
      </w:r>
      <w:r>
        <w:rPr>
          <w:rFonts w:ascii="Arial" w:hAnsi="Arial" w:cs="Arial"/>
          <w:b/>
        </w:rPr>
        <w:tab/>
        <w:t>Does your foster carer encourage you to attend activities?</w:t>
      </w:r>
    </w:p>
    <w:p w14:paraId="14372D13" w14:textId="77777777" w:rsidR="004F4C83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12BE64" wp14:editId="5C1EBC79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228600" cy="228600"/>
                <wp:effectExtent l="9525" t="17780" r="9525" b="10795"/>
                <wp:wrapNone/>
                <wp:docPr id="4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C1DD1" id="Rectangle 88" o:spid="_x0000_s1026" style="position:absolute;margin-left:36pt;margin-top:8.9pt;width:18pt;height:1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" strokeweight="1.5pt"/>
            </w:pict>
          </mc:Fallback>
        </mc:AlternateContent>
      </w:r>
    </w:p>
    <w:p w14:paraId="23C8FA6F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703C4791" w14:textId="77777777" w:rsidR="004F4C83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314600" wp14:editId="575731E2">
                <wp:simplePos x="0" y="0"/>
                <wp:positionH relativeFrom="column">
                  <wp:posOffset>457200</wp:posOffset>
                </wp:positionH>
                <wp:positionV relativeFrom="paragraph">
                  <wp:posOffset>105410</wp:posOffset>
                </wp:positionV>
                <wp:extent cx="228600" cy="228600"/>
                <wp:effectExtent l="9525" t="10160" r="9525" b="18415"/>
                <wp:wrapNone/>
                <wp:docPr id="4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27DB4" id="Rectangle 89" o:spid="_x0000_s1026" style="position:absolute;margin-left:36pt;margin-top:8.3pt;width:18pt;height:18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" strokeweight="1.5pt"/>
            </w:pict>
          </mc:Fallback>
        </mc:AlternateContent>
      </w:r>
    </w:p>
    <w:p w14:paraId="53927E4F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3604879F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</w:p>
    <w:p w14:paraId="66D3C051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6485D04B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Q15</w:t>
      </w:r>
      <w:r>
        <w:rPr>
          <w:rFonts w:ascii="Arial" w:hAnsi="Arial" w:cs="Arial"/>
          <w:b/>
        </w:rPr>
        <w:tab/>
        <w:t>Does your foster carer help you with your school/college work?</w:t>
      </w:r>
    </w:p>
    <w:p w14:paraId="7C94CA86" w14:textId="77777777" w:rsidR="004F4C83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219AAB" wp14:editId="6F377DB7">
                <wp:simplePos x="0" y="0"/>
                <wp:positionH relativeFrom="column">
                  <wp:posOffset>1371600</wp:posOffset>
                </wp:positionH>
                <wp:positionV relativeFrom="paragraph">
                  <wp:posOffset>90170</wp:posOffset>
                </wp:positionV>
                <wp:extent cx="228600" cy="228600"/>
                <wp:effectExtent l="9525" t="13970" r="9525" b="14605"/>
                <wp:wrapNone/>
                <wp:docPr id="3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07401" id="Rectangle 90" o:spid="_x0000_s1026" style="position:absolute;margin-left:108pt;margin-top:7.1pt;width:18pt;height:18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" strokeweight="1.5pt"/>
            </w:pict>
          </mc:Fallback>
        </mc:AlternateContent>
      </w:r>
    </w:p>
    <w:p w14:paraId="732A6B7D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3D6AA182" w14:textId="77777777" w:rsidR="004F4C83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DECF64" wp14:editId="04C6F730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15875" r="9525" b="12700"/>
                <wp:wrapNone/>
                <wp:docPr id="3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9E5EB" id="Rectangle 91" o:spid="_x0000_s1026" style="position:absolute;margin-left:108pt;margin-top:6.5pt;width:18pt;height:18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" strokeweight="1.5pt"/>
            </w:pict>
          </mc:Fallback>
        </mc:AlternateContent>
      </w:r>
    </w:p>
    <w:p w14:paraId="3EC2BEE2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5021C8F4" w14:textId="77777777" w:rsidR="004F4C83" w:rsidRDefault="004F4C83" w:rsidP="004F4C83">
      <w:pPr>
        <w:ind w:left="720" w:hanging="720"/>
        <w:rPr>
          <w:rFonts w:ascii="Arial" w:hAnsi="Arial" w:cs="Arial"/>
          <w:b/>
        </w:rPr>
      </w:pPr>
    </w:p>
    <w:p w14:paraId="3B272536" w14:textId="77777777" w:rsidR="004F4C83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Q16</w:t>
      </w:r>
      <w:r>
        <w:rPr>
          <w:rFonts w:ascii="Arial" w:hAnsi="Arial" w:cs="Arial"/>
          <w:b/>
        </w:rPr>
        <w:tab/>
        <w:t>Does your foster carer take you to medical appointments e.g. dentist, optician, doctor?</w:t>
      </w:r>
      <w:r w:rsidR="004F4C83">
        <w:rPr>
          <w:rFonts w:ascii="Arial" w:hAnsi="Arial" w:cs="Arial"/>
          <w:b/>
        </w:rPr>
        <w:tab/>
      </w:r>
    </w:p>
    <w:p w14:paraId="67CB6A06" w14:textId="77777777" w:rsidR="00855390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05A754" wp14:editId="53F138E0">
                <wp:simplePos x="0" y="0"/>
                <wp:positionH relativeFrom="column">
                  <wp:posOffset>457200</wp:posOffset>
                </wp:positionH>
                <wp:positionV relativeFrom="paragraph">
                  <wp:posOffset>59690</wp:posOffset>
                </wp:positionV>
                <wp:extent cx="228600" cy="228600"/>
                <wp:effectExtent l="9525" t="12065" r="9525" b="16510"/>
                <wp:wrapNone/>
                <wp:docPr id="3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BA4D3" id="Rectangle 92" o:spid="_x0000_s1026" style="position:absolute;margin-left:36pt;margin-top:4.7pt;width:18pt;height:18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" strokeweight="1.5pt"/>
            </w:pict>
          </mc:Fallback>
        </mc:AlternateContent>
      </w:r>
    </w:p>
    <w:p w14:paraId="01AF471E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3C4802B2" w14:textId="77777777" w:rsidR="00855390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1FD0C6" wp14:editId="27992F3F">
                <wp:simplePos x="0" y="0"/>
                <wp:positionH relativeFrom="column">
                  <wp:posOffset>457200</wp:posOffset>
                </wp:positionH>
                <wp:positionV relativeFrom="paragraph">
                  <wp:posOffset>52070</wp:posOffset>
                </wp:positionV>
                <wp:extent cx="228600" cy="228600"/>
                <wp:effectExtent l="9525" t="13970" r="9525" b="14605"/>
                <wp:wrapNone/>
                <wp:docPr id="3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F729D" id="Rectangle 93" o:spid="_x0000_s1026" style="position:absolute;margin-left:36pt;margin-top:4.1pt;width:18pt;height:18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" strokeweight="1.5pt"/>
            </w:pict>
          </mc:Fallback>
        </mc:AlternateContent>
      </w:r>
    </w:p>
    <w:p w14:paraId="319C345E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5091D27D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0544E52C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3F1881B5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Q17</w:t>
      </w:r>
      <w:r>
        <w:rPr>
          <w:rFonts w:ascii="Arial" w:hAnsi="Arial" w:cs="Arial"/>
          <w:b/>
        </w:rPr>
        <w:tab/>
        <w:t>Do you receive pocket money?</w:t>
      </w:r>
    </w:p>
    <w:p w14:paraId="2A34C37D" w14:textId="77777777" w:rsidR="00855390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B64C45" wp14:editId="7E98B85F">
                <wp:simplePos x="0" y="0"/>
                <wp:positionH relativeFrom="column">
                  <wp:posOffset>1371600</wp:posOffset>
                </wp:positionH>
                <wp:positionV relativeFrom="paragraph">
                  <wp:posOffset>90170</wp:posOffset>
                </wp:positionV>
                <wp:extent cx="228600" cy="228600"/>
                <wp:effectExtent l="9525" t="13970" r="9525" b="14605"/>
                <wp:wrapNone/>
                <wp:docPr id="3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6A821" id="Rectangle 94" o:spid="_x0000_s1026" style="position:absolute;margin-left:108pt;margin-top:7.1pt;width:18pt;height:18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" strokeweight="1.5pt"/>
            </w:pict>
          </mc:Fallback>
        </mc:AlternateContent>
      </w:r>
      <w:r w:rsidR="00855390">
        <w:rPr>
          <w:rFonts w:ascii="Arial" w:hAnsi="Arial" w:cs="Arial"/>
          <w:b/>
        </w:rPr>
        <w:tab/>
      </w:r>
      <w:r w:rsidR="00855390">
        <w:rPr>
          <w:rFonts w:ascii="Arial" w:hAnsi="Arial" w:cs="Arial"/>
          <w:b/>
        </w:rPr>
        <w:tab/>
      </w:r>
      <w:r w:rsidR="00855390">
        <w:rPr>
          <w:rFonts w:ascii="Arial" w:hAnsi="Arial" w:cs="Arial"/>
          <w:b/>
        </w:rPr>
        <w:tab/>
      </w:r>
    </w:p>
    <w:p w14:paraId="453C57DE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3703C819" w14:textId="77777777" w:rsidR="00855390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E61563" wp14:editId="6CCF60FC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15875" r="9525" b="12700"/>
                <wp:wrapNone/>
                <wp:docPr id="3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5BAFD" id="Rectangle 95" o:spid="_x0000_s1026" style="position:absolute;margin-left:108pt;margin-top:6.5pt;width:18pt;height:18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" strokeweight="1.5pt"/>
            </w:pict>
          </mc:Fallback>
        </mc:AlternateContent>
      </w:r>
    </w:p>
    <w:p w14:paraId="272048DE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1C9821B3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13519A96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3CA415B4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7DE1707B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Q18</w:t>
      </w:r>
      <w:r>
        <w:rPr>
          <w:rFonts w:ascii="Arial" w:hAnsi="Arial" w:cs="Arial"/>
          <w:b/>
        </w:rPr>
        <w:tab/>
        <w:t>Do you have chores and responsibilities in the home?</w:t>
      </w:r>
    </w:p>
    <w:p w14:paraId="4CA51392" w14:textId="77777777" w:rsidR="00855390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C8A492" wp14:editId="2E5E6D27">
                <wp:simplePos x="0" y="0"/>
                <wp:positionH relativeFrom="column">
                  <wp:posOffset>457200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9525" t="9525" r="9525" b="9525"/>
                <wp:wrapNone/>
                <wp:docPr id="3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7EF36" id="Rectangle 97" o:spid="_x0000_s1026" style="position:absolute;margin-left:36pt;margin-top:11.25pt;width:18pt;height:18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" strokeweight="1.5pt"/>
            </w:pict>
          </mc:Fallback>
        </mc:AlternateContent>
      </w:r>
    </w:p>
    <w:p w14:paraId="73ECAFA9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5A1BEE9D" w14:textId="77777777" w:rsidR="00855390" w:rsidRDefault="00201EE9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8E2B3C" wp14:editId="241D943C">
                <wp:simplePos x="0" y="0"/>
                <wp:positionH relativeFrom="column">
                  <wp:posOffset>457200</wp:posOffset>
                </wp:positionH>
                <wp:positionV relativeFrom="paragraph">
                  <wp:posOffset>135255</wp:posOffset>
                </wp:positionV>
                <wp:extent cx="228600" cy="228600"/>
                <wp:effectExtent l="9525" t="11430" r="9525" b="17145"/>
                <wp:wrapNone/>
                <wp:docPr id="3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78E2" id="Rectangle 98" o:spid="_x0000_s1026" style="position:absolute;margin-left:36pt;margin-top:10.65pt;width:18pt;height:18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" strokeweight="1.5pt"/>
            </w:pict>
          </mc:Fallback>
        </mc:AlternateContent>
      </w:r>
    </w:p>
    <w:p w14:paraId="7C9DDF90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No</w:t>
      </w:r>
    </w:p>
    <w:p w14:paraId="4F96920B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5E6D9E37" w14:textId="77777777" w:rsidR="00855390" w:rsidRDefault="00855390" w:rsidP="004F4C83">
      <w:pPr>
        <w:ind w:left="720" w:hanging="720"/>
        <w:rPr>
          <w:rFonts w:ascii="Arial" w:hAnsi="Arial" w:cs="Arial"/>
          <w:b/>
        </w:rPr>
      </w:pPr>
    </w:p>
    <w:p w14:paraId="2E5B853D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Q19</w:t>
      </w:r>
      <w:r>
        <w:rPr>
          <w:rFonts w:ascii="Arial" w:hAnsi="Arial" w:cs="Arial"/>
          <w:b/>
        </w:rPr>
        <w:tab/>
        <w:t>Do you feel supported by your carer to keep in contact with your family?</w:t>
      </w:r>
    </w:p>
    <w:p w14:paraId="08134629" w14:textId="77777777" w:rsidR="00855390" w:rsidRDefault="00201EE9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CC89F5" wp14:editId="4AD52C68">
                <wp:simplePos x="0" y="0"/>
                <wp:positionH relativeFrom="column">
                  <wp:posOffset>1371600</wp:posOffset>
                </wp:positionH>
                <wp:positionV relativeFrom="paragraph">
                  <wp:posOffset>112395</wp:posOffset>
                </wp:positionV>
                <wp:extent cx="228600" cy="228600"/>
                <wp:effectExtent l="9525" t="17145" r="9525" b="11430"/>
                <wp:wrapNone/>
                <wp:docPr id="3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56EBE" id="Rectangle 99" o:spid="_x0000_s1026" style="position:absolute;margin-left:108pt;margin-top:8.85pt;width:18pt;height:18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" strokeweight="1.5pt"/>
            </w:pict>
          </mc:Fallback>
        </mc:AlternateContent>
      </w:r>
    </w:p>
    <w:p w14:paraId="667753EE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Yes</w:t>
      </w:r>
    </w:p>
    <w:p w14:paraId="0ADBC4C7" w14:textId="77777777" w:rsidR="00855390" w:rsidRDefault="00201EE9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1578A8" wp14:editId="25C2ADEF">
                <wp:simplePos x="0" y="0"/>
                <wp:positionH relativeFrom="column">
                  <wp:posOffset>1371600</wp:posOffset>
                </wp:positionH>
                <wp:positionV relativeFrom="paragraph">
                  <wp:posOffset>104775</wp:posOffset>
                </wp:positionV>
                <wp:extent cx="228600" cy="228600"/>
                <wp:effectExtent l="9525" t="9525" r="9525" b="9525"/>
                <wp:wrapNone/>
                <wp:docPr id="3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63303" id="Rectangle 100" o:spid="_x0000_s1026" style="position:absolute;margin-left:108pt;margin-top:8.25pt;width:18pt;height:18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" strokeweight="1.5pt"/>
            </w:pict>
          </mc:Fallback>
        </mc:AlternateContent>
      </w:r>
    </w:p>
    <w:p w14:paraId="2C18CEAD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4EBD8828" w14:textId="77777777" w:rsidR="00855390" w:rsidRDefault="00855390" w:rsidP="00855390">
      <w:pPr>
        <w:ind w:left="2160" w:hanging="720"/>
        <w:rPr>
          <w:rFonts w:ascii="Arial" w:hAnsi="Arial" w:cs="Arial"/>
          <w:b/>
        </w:rPr>
      </w:pPr>
    </w:p>
    <w:p w14:paraId="581D410B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Q20</w:t>
      </w:r>
      <w:r>
        <w:rPr>
          <w:rFonts w:ascii="Arial" w:hAnsi="Arial" w:cs="Arial"/>
          <w:b/>
        </w:rPr>
        <w:tab/>
        <w:t xml:space="preserve">Do you get on well with other foster children of foster carer’s own children/grandchildren. </w:t>
      </w:r>
    </w:p>
    <w:p w14:paraId="75552D04" w14:textId="77777777" w:rsidR="00855390" w:rsidRDefault="00201EE9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9768B1" wp14:editId="239810FD">
                <wp:simplePos x="0" y="0"/>
                <wp:positionH relativeFrom="column">
                  <wp:posOffset>457200</wp:posOffset>
                </wp:positionH>
                <wp:positionV relativeFrom="paragraph">
                  <wp:posOffset>142875</wp:posOffset>
                </wp:positionV>
                <wp:extent cx="228600" cy="228600"/>
                <wp:effectExtent l="9525" t="9525" r="9525" b="9525"/>
                <wp:wrapNone/>
                <wp:docPr id="2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1063D" id="Rectangle 101" o:spid="_x0000_s1026" style="position:absolute;margin-left:36pt;margin-top:11.25pt;width:18pt;height:18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" strokeweight="1.5pt"/>
            </w:pict>
          </mc:Fallback>
        </mc:AlternateContent>
      </w:r>
    </w:p>
    <w:p w14:paraId="5FACF37A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0905876F" w14:textId="77777777" w:rsidR="00855390" w:rsidRDefault="00201EE9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D086B7" wp14:editId="29CCD4ED">
                <wp:simplePos x="0" y="0"/>
                <wp:positionH relativeFrom="column">
                  <wp:posOffset>457200</wp:posOffset>
                </wp:positionH>
                <wp:positionV relativeFrom="paragraph">
                  <wp:posOffset>135255</wp:posOffset>
                </wp:positionV>
                <wp:extent cx="228600" cy="228600"/>
                <wp:effectExtent l="9525" t="11430" r="9525" b="17145"/>
                <wp:wrapNone/>
                <wp:docPr id="2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B5412" id="Rectangle 102" o:spid="_x0000_s1026" style="position:absolute;margin-left:36pt;margin-top:10.65pt;width:18pt;height:18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" strokeweight="1.5pt"/>
            </w:pict>
          </mc:Fallback>
        </mc:AlternateContent>
      </w:r>
    </w:p>
    <w:p w14:paraId="34296752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336D7EE5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0AA9E352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282893F" w14:textId="77777777" w:rsidR="00F528B4" w:rsidRDefault="00F528B4" w:rsidP="00855390">
      <w:pPr>
        <w:ind w:left="720" w:hanging="720"/>
        <w:rPr>
          <w:rFonts w:ascii="Arial" w:hAnsi="Arial" w:cs="Arial"/>
          <w:b/>
        </w:rPr>
      </w:pPr>
    </w:p>
    <w:p w14:paraId="54D8022A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Q21</w:t>
      </w:r>
      <w:r>
        <w:rPr>
          <w:rFonts w:ascii="Arial" w:hAnsi="Arial" w:cs="Arial"/>
          <w:b/>
        </w:rPr>
        <w:tab/>
        <w:t>Do you know who to talk to if you are unhappy?</w:t>
      </w:r>
    </w:p>
    <w:p w14:paraId="7DD7DBA6" w14:textId="77777777" w:rsidR="00855390" w:rsidRDefault="00201EE9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21155A6" wp14:editId="5E0F9B11">
                <wp:simplePos x="0" y="0"/>
                <wp:positionH relativeFrom="column">
                  <wp:posOffset>1371600</wp:posOffset>
                </wp:positionH>
                <wp:positionV relativeFrom="paragraph">
                  <wp:posOffset>165735</wp:posOffset>
                </wp:positionV>
                <wp:extent cx="228600" cy="228600"/>
                <wp:effectExtent l="9525" t="13335" r="9525" b="15240"/>
                <wp:wrapNone/>
                <wp:docPr id="2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EFCFF" id="Rectangle 103" o:spid="_x0000_s1026" style="position:absolute;margin-left:108pt;margin-top:13.05pt;width:18pt;height:18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" strokeweight="1.5pt"/>
            </w:pict>
          </mc:Fallback>
        </mc:AlternateContent>
      </w:r>
    </w:p>
    <w:p w14:paraId="5D1259B4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Yes </w:t>
      </w:r>
    </w:p>
    <w:p w14:paraId="24082589" w14:textId="77777777" w:rsidR="00855390" w:rsidRDefault="00201EE9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BCCC3F" wp14:editId="40F44409">
                <wp:simplePos x="0" y="0"/>
                <wp:positionH relativeFrom="column">
                  <wp:posOffset>1371600</wp:posOffset>
                </wp:positionH>
                <wp:positionV relativeFrom="paragraph">
                  <wp:posOffset>158115</wp:posOffset>
                </wp:positionV>
                <wp:extent cx="228600" cy="228600"/>
                <wp:effectExtent l="9525" t="15240" r="9525" b="13335"/>
                <wp:wrapNone/>
                <wp:docPr id="2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BC59D" id="Rectangle 104" o:spid="_x0000_s1026" style="position:absolute;margin-left:108pt;margin-top:12.45pt;width:18pt;height:18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" strokeweight="1.5pt"/>
            </w:pict>
          </mc:Fallback>
        </mc:AlternateContent>
      </w:r>
    </w:p>
    <w:p w14:paraId="6794B5C2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No </w:t>
      </w:r>
    </w:p>
    <w:p w14:paraId="4F0DCE22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5FA9D574" w14:textId="77777777" w:rsidR="00F528B4" w:rsidRDefault="00F528B4" w:rsidP="00855390">
      <w:pPr>
        <w:ind w:left="720" w:hanging="720"/>
        <w:rPr>
          <w:rFonts w:ascii="Arial" w:hAnsi="Arial" w:cs="Arial"/>
          <w:b/>
        </w:rPr>
      </w:pPr>
    </w:p>
    <w:p w14:paraId="116E9A96" w14:textId="77777777" w:rsidR="00855390" w:rsidRDefault="00201EE9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5E2DB1E" wp14:editId="1AFD038A">
                <wp:simplePos x="0" y="0"/>
                <wp:positionH relativeFrom="column">
                  <wp:posOffset>0</wp:posOffset>
                </wp:positionH>
                <wp:positionV relativeFrom="paragraph">
                  <wp:posOffset>326390</wp:posOffset>
                </wp:positionV>
                <wp:extent cx="5829300" cy="1302385"/>
                <wp:effectExtent l="9525" t="12065" r="9525" b="9525"/>
                <wp:wrapSquare wrapText="bothSides"/>
                <wp:docPr id="2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C3E9D" w14:textId="77777777" w:rsidR="00855390" w:rsidRPr="00AA197D" w:rsidRDefault="00855390" w:rsidP="0085539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DB1E" id="Text Box 105" o:spid="_x0000_s1028" type="#_x0000_t202" style="position:absolute;left:0;text-align:left;margin-left:0;margin-top:25.7pt;width:459pt;height:102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" strokeweight="1pt">
                <v:textbox>
                  <w:txbxContent>
                    <w:p w14:paraId="2B8C3E9D" w14:textId="77777777" w:rsidR="00855390" w:rsidRPr="00AA197D" w:rsidRDefault="00855390" w:rsidP="0085539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5390">
        <w:rPr>
          <w:rFonts w:ascii="Arial" w:hAnsi="Arial" w:cs="Arial"/>
          <w:b/>
        </w:rPr>
        <w:t>Q22</w:t>
      </w:r>
      <w:r w:rsidR="00855390">
        <w:rPr>
          <w:rFonts w:ascii="Arial" w:hAnsi="Arial" w:cs="Arial"/>
          <w:b/>
        </w:rPr>
        <w:tab/>
        <w:t>What would you s</w:t>
      </w:r>
      <w:r w:rsidR="005C7204">
        <w:rPr>
          <w:rFonts w:ascii="Arial" w:hAnsi="Arial" w:cs="Arial"/>
          <w:b/>
        </w:rPr>
        <w:t>ay</w:t>
      </w:r>
      <w:r w:rsidR="00855390">
        <w:rPr>
          <w:rFonts w:ascii="Arial" w:hAnsi="Arial" w:cs="Arial"/>
          <w:b/>
        </w:rPr>
        <w:t xml:space="preserve"> is the best bit about your foster placement?</w:t>
      </w:r>
    </w:p>
    <w:p w14:paraId="5B2D1EFE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6D0AE072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55515E03" w14:textId="77777777" w:rsidR="00F528B4" w:rsidRDefault="00F528B4" w:rsidP="00855390">
      <w:pPr>
        <w:ind w:left="720" w:hanging="720"/>
        <w:rPr>
          <w:rFonts w:ascii="Arial" w:hAnsi="Arial" w:cs="Arial"/>
          <w:b/>
        </w:rPr>
      </w:pPr>
    </w:p>
    <w:p w14:paraId="2D9088CF" w14:textId="77777777" w:rsidR="00855390" w:rsidRDefault="00855390" w:rsidP="00855390">
      <w:pPr>
        <w:ind w:left="720" w:hanging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Q23 What would you say is not so good?</w:t>
      </w:r>
    </w:p>
    <w:p w14:paraId="1CDD405F" w14:textId="77777777" w:rsidR="00855390" w:rsidRDefault="00855390" w:rsidP="00855390">
      <w:pPr>
        <w:ind w:left="720" w:hanging="720"/>
        <w:rPr>
          <w:rFonts w:ascii="Arial" w:hAnsi="Arial" w:cs="Arial"/>
          <w:b/>
        </w:rPr>
      </w:pPr>
    </w:p>
    <w:p w14:paraId="6EFB47D0" w14:textId="77777777" w:rsidR="00F528B4" w:rsidRPr="005A5471" w:rsidRDefault="00201EE9" w:rsidP="00855390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7D7F80" wp14:editId="24913E73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5829300" cy="1331595"/>
                <wp:effectExtent l="9525" t="13970" r="9525" b="6985"/>
                <wp:wrapSquare wrapText="bothSides"/>
                <wp:docPr id="2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33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75B4" w14:textId="77777777" w:rsidR="00855390" w:rsidRPr="00AA197D" w:rsidRDefault="00855390" w:rsidP="0085539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D7F80" id="Text Box 106" o:spid="_x0000_s1029" type="#_x0000_t202" style="position:absolute;left:0;text-align:left;margin-left:0;margin-top:14.6pt;width:459pt;height:104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" strokeweight="1pt">
                <v:textbox>
                  <w:txbxContent>
                    <w:p w14:paraId="5A2075B4" w14:textId="77777777" w:rsidR="00855390" w:rsidRPr="00AA197D" w:rsidRDefault="00855390" w:rsidP="0085539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EE575" w14:textId="77777777" w:rsidR="00BC4108" w:rsidRDefault="004F4C83" w:rsidP="00BC41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25B58CC0" w14:textId="77777777" w:rsidR="00855390" w:rsidRDefault="00855390" w:rsidP="00BC4108">
      <w:pPr>
        <w:jc w:val="center"/>
        <w:rPr>
          <w:rFonts w:ascii="Arial" w:hAnsi="Arial" w:cs="Arial"/>
          <w:b/>
        </w:rPr>
      </w:pPr>
    </w:p>
    <w:p w14:paraId="40E57406" w14:textId="77777777" w:rsidR="00855390" w:rsidRDefault="00855390" w:rsidP="00BC4108">
      <w:pPr>
        <w:jc w:val="center"/>
        <w:rPr>
          <w:rFonts w:ascii="Arial" w:hAnsi="Arial" w:cs="Arial"/>
          <w:b/>
        </w:rPr>
      </w:pPr>
    </w:p>
    <w:p w14:paraId="3DA0CE97" w14:textId="77777777" w:rsidR="00F528B4" w:rsidRDefault="00F528B4" w:rsidP="00BC4108">
      <w:pPr>
        <w:jc w:val="center"/>
        <w:rPr>
          <w:rFonts w:ascii="Arial" w:hAnsi="Arial" w:cs="Arial"/>
          <w:b/>
        </w:rPr>
        <w:sectPr w:rsidR="00F528B4" w:rsidSect="00952100">
          <w:headerReference w:type="default" r:id="rId11"/>
          <w:pgSz w:w="11906" w:h="16838" w:code="9"/>
          <w:pgMar w:top="1134" w:right="1134" w:bottom="1134" w:left="1134" w:header="709" w:footer="709" w:gutter="0"/>
          <w:paperSrc w:first="1" w:other="1"/>
          <w:cols w:space="708"/>
          <w:docGrid w:linePitch="360"/>
        </w:sectPr>
      </w:pPr>
    </w:p>
    <w:p w14:paraId="5D224A79" w14:textId="77777777" w:rsidR="00855390" w:rsidRDefault="00855390" w:rsidP="00BC4108">
      <w:pPr>
        <w:jc w:val="center"/>
        <w:rPr>
          <w:rFonts w:ascii="Arial" w:hAnsi="Arial" w:cs="Arial"/>
          <w:b/>
        </w:rPr>
      </w:pPr>
    </w:p>
    <w:p w14:paraId="078FF913" w14:textId="77777777" w:rsidR="00373761" w:rsidRDefault="00373761" w:rsidP="007B65D5">
      <w:pPr>
        <w:rPr>
          <w:rFonts w:ascii="Arial" w:hAnsi="Arial" w:cs="Arial"/>
          <w:b/>
          <w:sz w:val="28"/>
          <w:szCs w:val="28"/>
        </w:rPr>
      </w:pPr>
    </w:p>
    <w:p w14:paraId="3952FDB5" w14:textId="77777777" w:rsidR="007B65D5" w:rsidRPr="000178F1" w:rsidRDefault="000178F1" w:rsidP="000178F1">
      <w:pPr>
        <w:ind w:left="720" w:hanging="720"/>
        <w:rPr>
          <w:rFonts w:ascii="Arial" w:hAnsi="Arial" w:cs="Arial"/>
          <w:b/>
        </w:rPr>
      </w:pPr>
      <w:r w:rsidRPr="000178F1">
        <w:rPr>
          <w:rFonts w:ascii="Arial" w:hAnsi="Arial" w:cs="Arial"/>
          <w:b/>
        </w:rPr>
        <w:t>Q26</w:t>
      </w:r>
      <w:r w:rsidRPr="000178F1">
        <w:rPr>
          <w:rFonts w:ascii="Arial" w:hAnsi="Arial" w:cs="Arial"/>
          <w:b/>
        </w:rPr>
        <w:tab/>
        <w:t>On a scale of 1-7 (with 1 being good and 7 being bad) h</w:t>
      </w:r>
      <w:r w:rsidR="007B65D5" w:rsidRPr="000178F1">
        <w:rPr>
          <w:rFonts w:ascii="Arial" w:hAnsi="Arial" w:cs="Arial"/>
          <w:b/>
        </w:rPr>
        <w:t>ow happy are you with your foster carer?</w:t>
      </w:r>
    </w:p>
    <w:p w14:paraId="3FDBDE3F" w14:textId="77777777" w:rsidR="007B65D5" w:rsidRDefault="007B65D5" w:rsidP="000178F1">
      <w:pPr>
        <w:rPr>
          <w:rFonts w:ascii="Arial" w:hAnsi="Arial" w:cs="Arial"/>
          <w:b/>
          <w:sz w:val="28"/>
          <w:szCs w:val="28"/>
        </w:rPr>
      </w:pPr>
    </w:p>
    <w:p w14:paraId="70E9FA64" w14:textId="77777777" w:rsidR="007B65D5" w:rsidRDefault="00201EE9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3157972" wp14:editId="19E1090C">
            <wp:extent cx="998220" cy="998220"/>
            <wp:effectExtent l="0" t="0" r="0" b="0"/>
            <wp:docPr id="2" name="Picture 2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924C3EF" wp14:editId="427D98F7">
            <wp:extent cx="723900" cy="723900"/>
            <wp:effectExtent l="0" t="0" r="0" b="0"/>
            <wp:docPr id="3" name="Picture 3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7622035" wp14:editId="3A7A8159">
            <wp:extent cx="754380" cy="754380"/>
            <wp:effectExtent l="0" t="0" r="0" b="0"/>
            <wp:docPr id="4" name="Picture 4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8C102FC" wp14:editId="6F9C343E">
            <wp:extent cx="754380" cy="754380"/>
            <wp:effectExtent l="0" t="0" r="0" b="0"/>
            <wp:docPr id="5" name="Picture 5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68D1F4A" wp14:editId="7EF641F4">
            <wp:extent cx="716280" cy="716280"/>
            <wp:effectExtent l="0" t="0" r="0" b="0"/>
            <wp:docPr id="6" name="Picture 6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84D394F" wp14:editId="559C555A">
            <wp:extent cx="685800" cy="685800"/>
            <wp:effectExtent l="0" t="0" r="0" b="0"/>
            <wp:docPr id="7" name="Picture 7" descr="MC9004370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37055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9834CBD" wp14:editId="6D23CFD7">
            <wp:extent cx="845820" cy="845820"/>
            <wp:effectExtent l="0" t="0" r="0" b="0"/>
            <wp:docPr id="8" name="Picture 8" descr="MC900437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37056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B08F" w14:textId="77777777" w:rsidR="000178F1" w:rsidRDefault="007B65D5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E813B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Happy                                                                      </w:t>
      </w:r>
      <w:r w:rsidR="00E813B1">
        <w:rPr>
          <w:rFonts w:ascii="Arial" w:hAnsi="Arial" w:cs="Arial"/>
          <w:b/>
          <w:sz w:val="28"/>
          <w:szCs w:val="28"/>
        </w:rPr>
        <w:t xml:space="preserve">          </w:t>
      </w:r>
      <w:r w:rsidR="000178F1">
        <w:rPr>
          <w:rFonts w:ascii="Arial" w:hAnsi="Arial" w:cs="Arial"/>
          <w:b/>
          <w:sz w:val="28"/>
          <w:szCs w:val="28"/>
        </w:rPr>
        <w:t xml:space="preserve">               </w:t>
      </w:r>
      <w:r>
        <w:rPr>
          <w:rFonts w:ascii="Arial" w:hAnsi="Arial" w:cs="Arial"/>
          <w:b/>
          <w:sz w:val="28"/>
          <w:szCs w:val="28"/>
        </w:rPr>
        <w:t xml:space="preserve">Not </w:t>
      </w:r>
    </w:p>
    <w:p w14:paraId="027D3CE3" w14:textId="77777777" w:rsidR="007B65D5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7B65D5">
        <w:rPr>
          <w:rFonts w:ascii="Arial" w:hAnsi="Arial" w:cs="Arial"/>
          <w:b/>
          <w:sz w:val="28"/>
          <w:szCs w:val="28"/>
        </w:rPr>
        <w:t xml:space="preserve">Happy </w:t>
      </w:r>
    </w:p>
    <w:p w14:paraId="19958943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18BF9D0C" w14:textId="77777777" w:rsidR="007B65D5" w:rsidRPr="000178F1" w:rsidRDefault="000178F1" w:rsidP="000178F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Q27</w:t>
      </w:r>
      <w:r w:rsidRPr="000178F1">
        <w:rPr>
          <w:rFonts w:ascii="Arial" w:hAnsi="Arial" w:cs="Arial"/>
          <w:b/>
        </w:rPr>
        <w:tab/>
        <w:t>On a scale of 1-7 (with 1 being good and 7 being bad)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B65D5" w:rsidRPr="000178F1">
        <w:rPr>
          <w:rFonts w:ascii="Arial" w:hAnsi="Arial" w:cs="Arial"/>
          <w:b/>
        </w:rPr>
        <w:t>How happy are you with your placement?</w:t>
      </w:r>
    </w:p>
    <w:p w14:paraId="09F88757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1E6CCE01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4F27B515" w14:textId="77777777" w:rsidR="007B65D5" w:rsidRDefault="00201EE9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1E95B80" wp14:editId="406802A9">
            <wp:extent cx="944880" cy="944880"/>
            <wp:effectExtent l="0" t="0" r="0" b="0"/>
            <wp:docPr id="9" name="Picture 9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13AD9F8" wp14:editId="79C8F15B">
            <wp:extent cx="723900" cy="723900"/>
            <wp:effectExtent l="0" t="0" r="0" b="0"/>
            <wp:docPr id="10" name="Picture 10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CE0306A" wp14:editId="2FAE0BD4">
            <wp:extent cx="754380" cy="754380"/>
            <wp:effectExtent l="0" t="0" r="0" b="0"/>
            <wp:docPr id="11" name="Picture 11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3089C22" wp14:editId="3C5A8F35">
            <wp:extent cx="754380" cy="754380"/>
            <wp:effectExtent l="0" t="0" r="0" b="0"/>
            <wp:docPr id="12" name="Picture 12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934A956" wp14:editId="74513436">
            <wp:extent cx="716280" cy="716280"/>
            <wp:effectExtent l="0" t="0" r="0" b="0"/>
            <wp:docPr id="13" name="Picture 13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A4CF214" wp14:editId="24EFC9DA">
            <wp:extent cx="685800" cy="685800"/>
            <wp:effectExtent l="0" t="0" r="0" b="0"/>
            <wp:docPr id="14" name="Picture 14" descr="MC9004370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437055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E1F68D8" wp14:editId="3605E63C">
            <wp:extent cx="845820" cy="845820"/>
            <wp:effectExtent l="0" t="0" r="0" b="0"/>
            <wp:docPr id="15" name="Picture 15" descr="MC900437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437056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D3BA" w14:textId="77777777" w:rsidR="007B65D5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7B65D5">
        <w:rPr>
          <w:rFonts w:ascii="Arial" w:hAnsi="Arial" w:cs="Arial"/>
          <w:b/>
          <w:sz w:val="28"/>
          <w:szCs w:val="28"/>
        </w:rPr>
        <w:t xml:space="preserve">Happy            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                Not   </w:t>
      </w:r>
    </w:p>
    <w:p w14:paraId="54794C07" w14:textId="77777777" w:rsidR="000178F1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Happy</w:t>
      </w:r>
    </w:p>
    <w:p w14:paraId="4C6690FE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15D5420F" w14:textId="77777777" w:rsidR="007B65D5" w:rsidRPr="000178F1" w:rsidRDefault="000178F1" w:rsidP="000178F1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Q27</w:t>
      </w:r>
      <w:r w:rsidRPr="000178F1">
        <w:rPr>
          <w:rFonts w:ascii="Arial" w:hAnsi="Arial" w:cs="Arial"/>
          <w:b/>
        </w:rPr>
        <w:tab/>
        <w:t>On a scale of 1-7 (with 1 being good and 7 being bad</w:t>
      </w:r>
      <w:r w:rsidR="005C7204">
        <w:rPr>
          <w:rFonts w:ascii="Arial" w:hAnsi="Arial" w:cs="Arial"/>
          <w:b/>
        </w:rPr>
        <w:t>)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B65D5" w:rsidRPr="000178F1">
        <w:rPr>
          <w:rFonts w:ascii="Arial" w:hAnsi="Arial" w:cs="Arial"/>
          <w:b/>
        </w:rPr>
        <w:t>How happy are you with your social worker?</w:t>
      </w:r>
    </w:p>
    <w:p w14:paraId="3153EE80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7BF16F0D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783E3BA8" w14:textId="77777777" w:rsidR="007B65D5" w:rsidRDefault="00201EE9" w:rsidP="000178F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B5E5561" wp14:editId="0CFE2BF4">
            <wp:extent cx="944880" cy="944880"/>
            <wp:effectExtent l="0" t="0" r="0" b="0"/>
            <wp:docPr id="16" name="Picture 16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DE8EE95" wp14:editId="3C1593C9">
            <wp:extent cx="723900" cy="723900"/>
            <wp:effectExtent l="0" t="0" r="0" b="0"/>
            <wp:docPr id="17" name="Picture 17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2D34EB4" wp14:editId="1F7F0A36">
            <wp:extent cx="754380" cy="754380"/>
            <wp:effectExtent l="0" t="0" r="0" b="0"/>
            <wp:docPr id="18" name="Picture 18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7B783A5" wp14:editId="06423C78">
            <wp:extent cx="754380" cy="754380"/>
            <wp:effectExtent l="0" t="0" r="0" b="0"/>
            <wp:docPr id="19" name="Picture 19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6166DCF" wp14:editId="157F6A1B">
            <wp:extent cx="716280" cy="716280"/>
            <wp:effectExtent l="0" t="0" r="0" b="0"/>
            <wp:docPr id="20" name="Picture 20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416415C" wp14:editId="74D63F0F">
            <wp:extent cx="685800" cy="685800"/>
            <wp:effectExtent l="0" t="0" r="0" b="0"/>
            <wp:docPr id="21" name="Picture 21" descr="MC9004370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437055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8F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A3E1E14" wp14:editId="1C14DA62">
            <wp:extent cx="845820" cy="845820"/>
            <wp:effectExtent l="0" t="0" r="0" b="0"/>
            <wp:docPr id="22" name="Picture 22" descr="MC900437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437056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98A4" w14:textId="77777777" w:rsidR="000178F1" w:rsidRDefault="007B65D5" w:rsidP="007B65D5">
      <w:pPr>
        <w:rPr>
          <w:rFonts w:ascii="Arial" w:hAnsi="Arial" w:cs="Arial"/>
          <w:b/>
          <w:sz w:val="28"/>
          <w:szCs w:val="28"/>
        </w:rPr>
      </w:pPr>
      <w:r w:rsidRPr="007B65D5">
        <w:rPr>
          <w:rFonts w:ascii="Arial" w:hAnsi="Arial" w:cs="Arial"/>
          <w:b/>
          <w:sz w:val="28"/>
          <w:szCs w:val="28"/>
        </w:rPr>
        <w:t xml:space="preserve">     Happy                                                                           </w:t>
      </w:r>
      <w:r w:rsidR="000178F1">
        <w:rPr>
          <w:rFonts w:ascii="Arial" w:hAnsi="Arial" w:cs="Arial"/>
          <w:b/>
          <w:sz w:val="28"/>
          <w:szCs w:val="28"/>
        </w:rPr>
        <w:t xml:space="preserve">             </w:t>
      </w:r>
      <w:r w:rsidRPr="007B65D5">
        <w:rPr>
          <w:rFonts w:ascii="Arial" w:hAnsi="Arial" w:cs="Arial"/>
          <w:b/>
          <w:sz w:val="28"/>
          <w:szCs w:val="28"/>
        </w:rPr>
        <w:t xml:space="preserve">      Not </w:t>
      </w:r>
    </w:p>
    <w:p w14:paraId="018381C1" w14:textId="77777777" w:rsidR="007B65D5" w:rsidRDefault="000178F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7B65D5" w:rsidRPr="007B65D5">
        <w:rPr>
          <w:rFonts w:ascii="Arial" w:hAnsi="Arial" w:cs="Arial"/>
          <w:b/>
          <w:sz w:val="28"/>
          <w:szCs w:val="28"/>
        </w:rPr>
        <w:t>Happy</w:t>
      </w:r>
    </w:p>
    <w:p w14:paraId="2D15891B" w14:textId="77777777" w:rsidR="00F528B4" w:rsidRDefault="00F528B4" w:rsidP="007B65D5">
      <w:pPr>
        <w:rPr>
          <w:rFonts w:ascii="Arial" w:hAnsi="Arial" w:cs="Arial"/>
          <w:b/>
        </w:rPr>
        <w:sectPr w:rsidR="00F528B4" w:rsidSect="00F67A84">
          <w:pgSz w:w="11906" w:h="16838" w:code="9"/>
          <w:pgMar w:top="1134" w:right="1134" w:bottom="1134" w:left="1134" w:header="709" w:footer="709" w:gutter="0"/>
          <w:paperSrc w:first="1" w:other="1"/>
          <w:cols w:space="708"/>
          <w:docGrid w:linePitch="360"/>
        </w:sectPr>
      </w:pPr>
    </w:p>
    <w:p w14:paraId="2E3988EF" w14:textId="77777777" w:rsidR="000178F1" w:rsidRDefault="000178F1" w:rsidP="007B65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Use this space to say anything else about your foster carer or foster placement which might like to change or be improved?</w:t>
      </w:r>
    </w:p>
    <w:p w14:paraId="7046F9AC" w14:textId="77777777" w:rsidR="000178F1" w:rsidRDefault="000178F1" w:rsidP="007B65D5">
      <w:pPr>
        <w:rPr>
          <w:rFonts w:ascii="Arial" w:hAnsi="Arial" w:cs="Arial"/>
          <w:b/>
        </w:rPr>
      </w:pPr>
    </w:p>
    <w:p w14:paraId="6DE5308F" w14:textId="77777777" w:rsidR="00F528B4" w:rsidRDefault="00F528B4" w:rsidP="007B65D5">
      <w:pPr>
        <w:rPr>
          <w:rFonts w:ascii="Arial" w:hAnsi="Arial" w:cs="Arial"/>
          <w:b/>
        </w:rPr>
      </w:pPr>
    </w:p>
    <w:p w14:paraId="0C84C3EE" w14:textId="77777777" w:rsidR="000178F1" w:rsidRDefault="00201EE9" w:rsidP="007B65D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70A9167" wp14:editId="1B791847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829300" cy="5332095"/>
                <wp:effectExtent l="9525" t="11430" r="9525" b="9525"/>
                <wp:wrapSquare wrapText="bothSides"/>
                <wp:docPr id="2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33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776AC" w14:textId="77777777" w:rsidR="000178F1" w:rsidRPr="00AA197D" w:rsidRDefault="000178F1" w:rsidP="000178F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A9167" id="Text Box 111" o:spid="_x0000_s1030" type="#_x0000_t202" style="position:absolute;margin-left:0;margin-top:1.65pt;width:459pt;height:419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" strokeweight="1pt">
                <v:textbox>
                  <w:txbxContent>
                    <w:p w14:paraId="65E776AC" w14:textId="77777777" w:rsidR="000178F1" w:rsidRPr="00AA197D" w:rsidRDefault="000178F1" w:rsidP="000178F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5D3D2D" w14:textId="77777777" w:rsidR="000178F1" w:rsidRDefault="000178F1" w:rsidP="007B65D5">
      <w:pPr>
        <w:rPr>
          <w:rFonts w:ascii="Arial" w:hAnsi="Arial" w:cs="Arial"/>
          <w:b/>
        </w:rPr>
      </w:pPr>
    </w:p>
    <w:p w14:paraId="0000DEA3" w14:textId="77777777" w:rsidR="000178F1" w:rsidRDefault="000178F1" w:rsidP="007B65D5">
      <w:pPr>
        <w:rPr>
          <w:rFonts w:ascii="Arial" w:hAnsi="Arial" w:cs="Arial"/>
          <w:b/>
        </w:rPr>
      </w:pPr>
    </w:p>
    <w:p w14:paraId="3C69CD49" w14:textId="77777777" w:rsidR="000178F1" w:rsidRPr="000178F1" w:rsidRDefault="000178F1" w:rsidP="007B65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You can pass this form back to your social worker or email it to us at </w:t>
      </w:r>
      <w:hyperlink r:id="rId19" w:history="1">
        <w:r w:rsidRPr="00707A92">
          <w:rPr>
            <w:rStyle w:val="Hyperlink"/>
            <w:rFonts w:ascii="Arial" w:hAnsi="Arial" w:cs="Arial"/>
            <w:b/>
          </w:rPr>
          <w:t>fostering.admin@bracknell-forest.gov.uk</w:t>
        </w:r>
      </w:hyperlink>
      <w:r>
        <w:rPr>
          <w:rFonts w:ascii="Arial" w:hAnsi="Arial" w:cs="Arial"/>
          <w:b/>
        </w:rPr>
        <w:t xml:space="preserve"> </w:t>
      </w:r>
    </w:p>
    <w:sectPr w:rsidR="000178F1" w:rsidRPr="000178F1" w:rsidSect="00F67A84">
      <w:pgSz w:w="11906" w:h="16838" w:code="9"/>
      <w:pgMar w:top="1134" w:right="1134" w:bottom="1134" w:left="1134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F7AD0" w14:textId="77777777" w:rsidR="00835D2F" w:rsidRDefault="00835D2F">
      <w:r>
        <w:separator/>
      </w:r>
    </w:p>
  </w:endnote>
  <w:endnote w:type="continuationSeparator" w:id="0">
    <w:p w14:paraId="1496DC4D" w14:textId="77777777" w:rsidR="00835D2F" w:rsidRDefault="0083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A6B0E" w14:textId="77777777" w:rsidR="00835D2F" w:rsidRDefault="00835D2F">
      <w:r>
        <w:separator/>
      </w:r>
    </w:p>
  </w:footnote>
  <w:footnote w:type="continuationSeparator" w:id="0">
    <w:p w14:paraId="13A7DA1C" w14:textId="77777777" w:rsidR="00835D2F" w:rsidRDefault="00835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D9E7A" w14:textId="77777777" w:rsidR="00E813B1" w:rsidRPr="00373761" w:rsidRDefault="0046543A" w:rsidP="00E813B1">
    <w:pPr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YP</w:t>
    </w:r>
    <w:r w:rsidRPr="00373761">
      <w:rPr>
        <w:rFonts w:ascii="Arial" w:hAnsi="Arial" w:cs="Arial"/>
        <w:b/>
        <w:sz w:val="32"/>
        <w:szCs w:val="32"/>
      </w:rPr>
      <w:t xml:space="preserve"> </w:t>
    </w:r>
    <w:r w:rsidR="0039362C">
      <w:rPr>
        <w:rFonts w:ascii="Arial" w:hAnsi="Arial" w:cs="Arial"/>
        <w:b/>
        <w:sz w:val="32"/>
        <w:szCs w:val="32"/>
      </w:rPr>
      <w:t>13-18 L</w:t>
    </w:r>
    <w:r w:rsidR="00DA78F3">
      <w:rPr>
        <w:rFonts w:ascii="Arial" w:hAnsi="Arial" w:cs="Arial"/>
        <w:b/>
        <w:sz w:val="32"/>
        <w:szCs w:val="32"/>
      </w:rPr>
      <w:t>T</w:t>
    </w:r>
  </w:p>
  <w:p w14:paraId="2045876A" w14:textId="77777777" w:rsidR="00E813B1" w:rsidRDefault="00E813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D0075"/>
    <w:multiLevelType w:val="hybridMultilevel"/>
    <w:tmpl w:val="79B46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2F"/>
    <w:rsid w:val="000178F1"/>
    <w:rsid w:val="00081E92"/>
    <w:rsid w:val="000E7A94"/>
    <w:rsid w:val="00126CD6"/>
    <w:rsid w:val="001724CC"/>
    <w:rsid w:val="00201EE9"/>
    <w:rsid w:val="00240FAB"/>
    <w:rsid w:val="00372FFA"/>
    <w:rsid w:val="00373761"/>
    <w:rsid w:val="0039362C"/>
    <w:rsid w:val="003A2202"/>
    <w:rsid w:val="003E47D7"/>
    <w:rsid w:val="00463C7F"/>
    <w:rsid w:val="0046543A"/>
    <w:rsid w:val="004E6C41"/>
    <w:rsid w:val="004F4C83"/>
    <w:rsid w:val="00597E9D"/>
    <w:rsid w:val="005A5471"/>
    <w:rsid w:val="005C7204"/>
    <w:rsid w:val="00600D8E"/>
    <w:rsid w:val="006155BB"/>
    <w:rsid w:val="00627160"/>
    <w:rsid w:val="00631047"/>
    <w:rsid w:val="0069469D"/>
    <w:rsid w:val="006B638B"/>
    <w:rsid w:val="006D41D1"/>
    <w:rsid w:val="00760707"/>
    <w:rsid w:val="00767C51"/>
    <w:rsid w:val="007B65D5"/>
    <w:rsid w:val="007E0953"/>
    <w:rsid w:val="007E7A9B"/>
    <w:rsid w:val="00827768"/>
    <w:rsid w:val="00835D2F"/>
    <w:rsid w:val="00855390"/>
    <w:rsid w:val="008A3DAF"/>
    <w:rsid w:val="008F5A29"/>
    <w:rsid w:val="00950523"/>
    <w:rsid w:val="00952100"/>
    <w:rsid w:val="0098031C"/>
    <w:rsid w:val="0098305E"/>
    <w:rsid w:val="009907FB"/>
    <w:rsid w:val="00992112"/>
    <w:rsid w:val="00A8622C"/>
    <w:rsid w:val="00A95F4E"/>
    <w:rsid w:val="00AA569F"/>
    <w:rsid w:val="00AD01CB"/>
    <w:rsid w:val="00BC4108"/>
    <w:rsid w:val="00BD33B5"/>
    <w:rsid w:val="00C56329"/>
    <w:rsid w:val="00CB00DE"/>
    <w:rsid w:val="00CF21C2"/>
    <w:rsid w:val="00D07A2B"/>
    <w:rsid w:val="00D62017"/>
    <w:rsid w:val="00DA78F3"/>
    <w:rsid w:val="00E51338"/>
    <w:rsid w:val="00E813B1"/>
    <w:rsid w:val="00F528B4"/>
    <w:rsid w:val="00F6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 style="mso-wrap-style:none" fillcolor="white">
      <v:fill color="white"/>
    </o:shapedefaults>
    <o:shapelayout v:ext="edit">
      <o:idmap v:ext="edit" data="1"/>
    </o:shapelayout>
  </w:shapeDefaults>
  <w:decimalSymbol w:val="."/>
  <w:listSeparator w:val=","/>
  <w14:docId w14:val="0115EF59"/>
  <w15:docId w15:val="{AFC06494-06DF-4D93-A51F-1D1F6179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3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376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55BB"/>
    <w:rPr>
      <w:rFonts w:ascii="Tahoma" w:hAnsi="Tahoma" w:cs="Tahoma"/>
      <w:sz w:val="16"/>
      <w:szCs w:val="16"/>
    </w:rPr>
  </w:style>
  <w:style w:type="character" w:styleId="Hyperlink">
    <w:name w:val="Hyperlink"/>
    <w:rsid w:val="000178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yperlink" Target="mailto:fostering.admin@bracknell-forest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Young%20person%2013-18%20long%20te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SXJZJSQ2YJM5-1030375632-1219622</_dlc_DocId>
    <_dlc_DocIdUrl xmlns="14ef3b5f-6ca1-4c1c-a353-a1c338ccc666">
      <Url>https://antsertech.sharepoint.com/sites/TriXData2/_layouts/15/DocIdRedir.aspx?ID=SXJZJSQ2YJM5-1030375632-1219622</Url>
      <Description>SXJZJSQ2YJM5-1030375632-1219622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A320F83-7072-4253-BF54-7A4CBC911D52}">
  <ds:schemaRefs>
    <ds:schemaRef ds:uri="9cf88a40-1438-42b9-85ea-9b25e77c6ea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edaee2a9-35ec-467e-84c7-b18b65cb013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EC56D7E-E0F0-4543-83F7-F0E61A9A3D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A8B58-D0F6-4BAF-8CA6-E7816D4568C0}"/>
</file>

<file path=customXml/itemProps4.xml><?xml version="1.0" encoding="utf-8"?>
<ds:datastoreItem xmlns:ds="http://schemas.openxmlformats.org/officeDocument/2006/customXml" ds:itemID="{7618E0E0-619F-450C-A34A-9C0708E0BA79}"/>
</file>

<file path=docProps/app.xml><?xml version="1.0" encoding="utf-8"?>
<Properties xmlns="http://schemas.openxmlformats.org/officeDocument/2006/extended-properties" xmlns:vt="http://schemas.openxmlformats.org/officeDocument/2006/docPropsVTypes">
  <Template>Young person 13-18 long term</Template>
  <TotalTime>0</TotalTime>
  <Pages>6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BRACKNELL FOREST FAMILY PLACEMENT TEAM </vt:lpstr>
    </vt:vector>
  </TitlesOfParts>
  <Company>Bracknell Forest Borough Council</Company>
  <LinksUpToDate>false</LinksUpToDate>
  <CharactersWithSpaces>3613</CharactersWithSpaces>
  <SharedDoc>false</SharedDoc>
  <HLinks>
    <vt:vector size="6" baseType="variant">
      <vt:variant>
        <vt:i4>8126474</vt:i4>
      </vt:variant>
      <vt:variant>
        <vt:i4>0</vt:i4>
      </vt:variant>
      <vt:variant>
        <vt:i4>0</vt:i4>
      </vt:variant>
      <vt:variant>
        <vt:i4>5</vt:i4>
      </vt:variant>
      <vt:variant>
        <vt:lpwstr>mailto:fostering.admin@bracknell-forest.gov.uk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BRACKNELL FOREST FAMILY PLACEMENT TEAM</dc:title>
  <dc:creator>Elizabeth Ferreira</dc:creator>
  <cp:lastModifiedBy>Sam Howard</cp:lastModifiedBy>
  <cp:revision>2</cp:revision>
  <cp:lastPrinted>2014-08-20T16:45:00Z</cp:lastPrinted>
  <dcterms:created xsi:type="dcterms:W3CDTF">2022-03-29T14:44:00Z</dcterms:created>
  <dcterms:modified xsi:type="dcterms:W3CDTF">2022-03-29T14:44:00Z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9af0a67e-07e1-4e18-9747-84e45e4e26fb</vt:lpwstr>
  </property>
</Properties>
</file>