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3D71E" w14:textId="184F65B7" w:rsidR="00D96896" w:rsidRDefault="00553EAE" w:rsidP="00946602">
      <w:pPr>
        <w:rPr>
          <w:rFonts w:cs="Tahoma"/>
          <w:sz w:val="20"/>
          <w:szCs w:val="20"/>
          <w:lang w:val="en"/>
        </w:rPr>
      </w:pPr>
      <w:r w:rsidRPr="00143BD7">
        <w:rPr>
          <w:noProof/>
          <w:lang w:eastAsia="en-GB"/>
        </w:rPr>
        <mc:AlternateContent>
          <mc:Choice Requires="wps">
            <w:drawing>
              <wp:anchor distT="0" distB="0" distL="114300" distR="114300" simplePos="0" relativeHeight="251637248" behindDoc="0" locked="0" layoutInCell="1" allowOverlap="1" wp14:anchorId="6DFFBD3E" wp14:editId="38FDE3EA">
                <wp:simplePos x="0" y="0"/>
                <wp:positionH relativeFrom="margin">
                  <wp:align>left</wp:align>
                </wp:positionH>
                <wp:positionV relativeFrom="paragraph">
                  <wp:posOffset>573350</wp:posOffset>
                </wp:positionV>
                <wp:extent cx="5313045" cy="216281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313045" cy="2162810"/>
                        </a:xfrm>
                        <a:prstGeom prst="rect">
                          <a:avLst/>
                        </a:prstGeom>
                        <a:noFill/>
                        <a:ln w="6350">
                          <a:noFill/>
                        </a:ln>
                      </wps:spPr>
                      <wps:txbx>
                        <w:txbxContent>
                          <w:p w14:paraId="26C01D3C" w14:textId="109B64FB" w:rsidR="000E1A5D" w:rsidRPr="003342D1" w:rsidRDefault="000E1A5D" w:rsidP="003342D1">
                            <w:pPr>
                              <w:rPr>
                                <w:b/>
                                <w:bCs/>
                                <w:color w:val="7030A0"/>
                                <w:sz w:val="72"/>
                                <w:szCs w:val="72"/>
                              </w:rPr>
                            </w:pPr>
                          </w:p>
                          <w:p w14:paraId="773DA99D" w14:textId="043C36BC" w:rsidR="00553EAE" w:rsidRPr="00553EAE" w:rsidRDefault="00553EAE" w:rsidP="00553EAE">
                            <w:pPr>
                              <w:jc w:val="center"/>
                              <w:rPr>
                                <w:rFonts w:cstheme="minorHAnsi"/>
                                <w:b/>
                                <w:bCs/>
                                <w:sz w:val="36"/>
                                <w:szCs w:val="36"/>
                                <w:u w:val="single"/>
                              </w:rPr>
                            </w:pPr>
                            <w:r w:rsidRPr="00553EAE">
                              <w:rPr>
                                <w:rFonts w:cstheme="minorHAnsi"/>
                                <w:b/>
                                <w:bCs/>
                                <w:sz w:val="36"/>
                                <w:szCs w:val="36"/>
                                <w:u w:val="single"/>
                              </w:rPr>
                              <w:t>Sexual Harm Practice Guidance</w:t>
                            </w:r>
                          </w:p>
                          <w:p w14:paraId="095923FB" w14:textId="13A0DD2E" w:rsidR="000E1A5D" w:rsidRPr="00F331C7" w:rsidRDefault="000E1A5D" w:rsidP="00BC64CC">
                            <w:pPr>
                              <w:rPr>
                                <w:color w:val="7030A0"/>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FBD3E" id="_x0000_t202" coordsize="21600,21600" o:spt="202" path="m,l,21600r21600,l21600,xe">
                <v:stroke joinstyle="miter"/>
                <v:path gradientshapeok="t" o:connecttype="rect"/>
              </v:shapetype>
              <v:shape id="Text Box 10" o:spid="_x0000_s1026" type="#_x0000_t202" style="position:absolute;margin-left:0;margin-top:45.15pt;width:418.35pt;height:170.3pt;z-index:251637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" filled="f" stroked="f" strokeweight=".5pt">
                <v:textbox>
                  <w:txbxContent>
                    <w:p w14:paraId="26C01D3C" w14:textId="109B64FB" w:rsidR="000E1A5D" w:rsidRPr="003342D1" w:rsidRDefault="000E1A5D" w:rsidP="003342D1">
                      <w:pPr>
                        <w:rPr>
                          <w:b/>
                          <w:bCs/>
                          <w:color w:val="7030A0"/>
                          <w:sz w:val="72"/>
                          <w:szCs w:val="72"/>
                        </w:rPr>
                      </w:pPr>
                    </w:p>
                    <w:p w14:paraId="773DA99D" w14:textId="043C36BC" w:rsidR="00553EAE" w:rsidRPr="00553EAE" w:rsidRDefault="00553EAE" w:rsidP="00553EAE">
                      <w:pPr>
                        <w:jc w:val="center"/>
                        <w:rPr>
                          <w:rFonts w:cstheme="minorHAnsi"/>
                          <w:b/>
                          <w:bCs/>
                          <w:sz w:val="36"/>
                          <w:szCs w:val="36"/>
                          <w:u w:val="single"/>
                        </w:rPr>
                      </w:pPr>
                      <w:r w:rsidRPr="00553EAE">
                        <w:rPr>
                          <w:rFonts w:cstheme="minorHAnsi"/>
                          <w:b/>
                          <w:bCs/>
                          <w:sz w:val="36"/>
                          <w:szCs w:val="36"/>
                          <w:u w:val="single"/>
                        </w:rPr>
                        <w:t>Sexual Harm Practice Guidance</w:t>
                      </w:r>
                    </w:p>
                    <w:p w14:paraId="095923FB" w14:textId="13A0DD2E" w:rsidR="000E1A5D" w:rsidRPr="00F331C7" w:rsidRDefault="000E1A5D" w:rsidP="00BC64CC">
                      <w:pPr>
                        <w:rPr>
                          <w:color w:val="7030A0"/>
                          <w:sz w:val="48"/>
                          <w:szCs w:val="48"/>
                        </w:rPr>
                      </w:pPr>
                    </w:p>
                  </w:txbxContent>
                </v:textbox>
                <w10:wrap anchorx="margin"/>
              </v:shape>
            </w:pict>
          </mc:Fallback>
        </mc:AlternateContent>
      </w:r>
      <w:r w:rsidR="005878F1" w:rsidRPr="00143BD7">
        <w:rPr>
          <w:noProof/>
          <w:lang w:eastAsia="en-GB"/>
        </w:rPr>
        <mc:AlternateContent>
          <mc:Choice Requires="wps">
            <w:drawing>
              <wp:anchor distT="0" distB="0" distL="114300" distR="114300" simplePos="0" relativeHeight="251638272" behindDoc="0" locked="0" layoutInCell="1" allowOverlap="1" wp14:anchorId="10AC971D" wp14:editId="660A9C49">
                <wp:simplePos x="0" y="0"/>
                <wp:positionH relativeFrom="page">
                  <wp:align>center</wp:align>
                </wp:positionH>
                <wp:positionV relativeFrom="paragraph">
                  <wp:posOffset>3184457</wp:posOffset>
                </wp:positionV>
                <wp:extent cx="5924550" cy="3530600"/>
                <wp:effectExtent l="0" t="0" r="19050" b="12700"/>
                <wp:wrapNone/>
                <wp:docPr id="21" name="Text Box 21"/>
                <wp:cNvGraphicFramePr/>
                <a:graphic xmlns:a="http://schemas.openxmlformats.org/drawingml/2006/main">
                  <a:graphicData uri="http://schemas.microsoft.com/office/word/2010/wordprocessingShape">
                    <wps:wsp>
                      <wps:cNvSpPr txBox="1"/>
                      <wps:spPr>
                        <a:xfrm>
                          <a:off x="0" y="0"/>
                          <a:ext cx="5924550" cy="3530600"/>
                        </a:xfrm>
                        <a:prstGeom prst="rect">
                          <a:avLst/>
                        </a:prstGeom>
                        <a:solidFill>
                          <a:schemeClr val="lt1"/>
                        </a:solidFill>
                        <a:ln w="6350">
                          <a:solidFill>
                            <a:schemeClr val="bg1"/>
                          </a:solidFill>
                        </a:ln>
                      </wps:spPr>
                      <wps:txbx>
                        <w:txbxContent>
                          <w:p w14:paraId="26BEB056" w14:textId="19A911C5" w:rsidR="000E1A5D" w:rsidRDefault="002F6CFC" w:rsidP="002F6CFC">
                            <w:pPr>
                              <w:jc w:val="center"/>
                            </w:pPr>
                            <w:r>
                              <w:rPr>
                                <w:noProof/>
                              </w:rPr>
                              <w:drawing>
                                <wp:inline distT="0" distB="0" distL="0" distR="0" wp14:anchorId="061B746F" wp14:editId="664E6CD6">
                                  <wp:extent cx="5236406" cy="33997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AC971D" id="Text Box 21" o:spid="_x0000_s1027" type="#_x0000_t202" style="position:absolute;margin-left:0;margin-top:250.75pt;width:466.5pt;height:278pt;z-index:25163827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" fillcolor="white [3201]" strokecolor="white [3212]" strokeweight=".5pt">
                <v:textbox>
                  <w:txbxContent>
                    <w:p w14:paraId="26BEB056" w14:textId="19A911C5" w:rsidR="000E1A5D" w:rsidRDefault="002F6CFC" w:rsidP="002F6CFC">
                      <w:pPr>
                        <w:jc w:val="center"/>
                      </w:pPr>
                      <w:r>
                        <w:rPr>
                          <w:noProof/>
                        </w:rPr>
                        <w:drawing>
                          <wp:inline distT="0" distB="0" distL="0" distR="0" wp14:anchorId="061B746F" wp14:editId="664E6CD6">
                            <wp:extent cx="5236406" cy="33997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v:textbox>
                <w10:wrap anchorx="page"/>
              </v:shape>
            </w:pict>
          </mc:Fallback>
        </mc:AlternateContent>
      </w:r>
      <w:bookmarkStart w:id="0" w:name="_Hlk83741165"/>
      <w:bookmarkEnd w:id="0"/>
      <w:r w:rsidR="00110B4E" w:rsidRPr="00143BD7">
        <w:br w:type="page"/>
      </w:r>
      <w:r w:rsidR="003B0136" w:rsidRPr="00143BD7">
        <w:rPr>
          <w:rFonts w:cs="Tahoma"/>
          <w:sz w:val="20"/>
          <w:szCs w:val="20"/>
          <w:lang w:val="en"/>
        </w:rPr>
        <w:lastRenderedPageBreak/>
        <w:t xml:space="preserve"> </w:t>
      </w:r>
    </w:p>
    <w:p w14:paraId="5D1B9A60" w14:textId="77777777" w:rsidR="00D96896" w:rsidRDefault="00D96896" w:rsidP="00D96896">
      <w:pPr>
        <w:spacing w:line="276" w:lineRule="auto"/>
        <w:ind w:left="757" w:right="964"/>
        <w:jc w:val="both"/>
        <w:rPr>
          <w:rFonts w:cs="Tahoma"/>
          <w:sz w:val="20"/>
          <w:szCs w:val="20"/>
          <w:lang w:val="en"/>
        </w:rPr>
      </w:pPr>
    </w:p>
    <w:p w14:paraId="6540DB60" w14:textId="77777777" w:rsidR="00D96896" w:rsidRDefault="00D96896" w:rsidP="00D96896">
      <w:pPr>
        <w:spacing w:line="276" w:lineRule="auto"/>
        <w:ind w:left="757" w:right="964"/>
        <w:jc w:val="both"/>
        <w:rPr>
          <w:rFonts w:cs="Tahoma"/>
          <w:sz w:val="20"/>
          <w:szCs w:val="20"/>
          <w:lang w:val="en"/>
        </w:rPr>
      </w:pPr>
    </w:p>
    <w:p w14:paraId="4C631B15" w14:textId="77777777" w:rsidR="0097532F" w:rsidRDefault="0097532F" w:rsidP="00D96896">
      <w:pPr>
        <w:spacing w:line="276" w:lineRule="auto"/>
        <w:ind w:left="757" w:right="964"/>
        <w:jc w:val="both"/>
        <w:rPr>
          <w:rFonts w:cs="Tahoma"/>
          <w:sz w:val="20"/>
          <w:szCs w:val="20"/>
          <w:lang w:val="en"/>
        </w:rPr>
      </w:pPr>
    </w:p>
    <w:p w14:paraId="5BA25F12" w14:textId="77777777" w:rsidR="00553EAE" w:rsidRPr="00553EAE" w:rsidRDefault="00553EAE" w:rsidP="00553EAE">
      <w:pPr>
        <w:spacing w:after="160" w:line="259" w:lineRule="auto"/>
        <w:jc w:val="both"/>
        <w:rPr>
          <w:rFonts w:asciiTheme="minorHAnsi" w:hAnsiTheme="minorHAnsi" w:cstheme="minorHAnsi"/>
          <w:b/>
          <w:bCs/>
          <w:sz w:val="28"/>
          <w:szCs w:val="28"/>
          <w:u w:val="single"/>
        </w:rPr>
      </w:pPr>
      <w:r w:rsidRPr="00553EAE">
        <w:rPr>
          <w:rFonts w:asciiTheme="minorHAnsi" w:hAnsiTheme="minorHAnsi" w:cstheme="minorHAnsi"/>
          <w:b/>
          <w:bCs/>
          <w:sz w:val="28"/>
          <w:szCs w:val="28"/>
          <w:u w:val="single"/>
        </w:rPr>
        <w:t>Contents:</w:t>
      </w:r>
    </w:p>
    <w:p w14:paraId="7F2619B7" w14:textId="77777777" w:rsidR="00553EAE" w:rsidRPr="00553EAE" w:rsidRDefault="00553EAE" w:rsidP="00553EAE">
      <w:pPr>
        <w:spacing w:after="160" w:line="259" w:lineRule="auto"/>
        <w:jc w:val="both"/>
        <w:rPr>
          <w:rFonts w:asciiTheme="minorHAnsi" w:hAnsiTheme="minorHAnsi" w:cstheme="minorHAnsi"/>
          <w:b/>
          <w:bCs/>
          <w:sz w:val="24"/>
          <w:u w:val="single"/>
        </w:rPr>
      </w:pPr>
    </w:p>
    <w:p w14:paraId="73B57C0F" w14:textId="77777777" w:rsidR="00553EAE" w:rsidRPr="00553EAE" w:rsidRDefault="00553EAE" w:rsidP="00553EAE">
      <w:pPr>
        <w:numPr>
          <w:ilvl w:val="0"/>
          <w:numId w:val="10"/>
        </w:numPr>
        <w:spacing w:after="160" w:line="259" w:lineRule="auto"/>
        <w:jc w:val="both"/>
        <w:rPr>
          <w:rFonts w:asciiTheme="minorHAnsi" w:hAnsiTheme="minorHAnsi" w:cstheme="minorHAnsi"/>
          <w:sz w:val="28"/>
          <w:szCs w:val="28"/>
        </w:rPr>
      </w:pPr>
      <w:r w:rsidRPr="00553EAE">
        <w:rPr>
          <w:rFonts w:asciiTheme="minorHAnsi" w:hAnsiTheme="minorHAnsi" w:cstheme="minorHAnsi"/>
          <w:sz w:val="28"/>
          <w:szCs w:val="28"/>
        </w:rPr>
        <w:t>Introduction to this Practice Guidance</w:t>
      </w:r>
    </w:p>
    <w:p w14:paraId="146551F3" w14:textId="77777777" w:rsidR="00553EAE" w:rsidRPr="00553EAE" w:rsidRDefault="00553EAE" w:rsidP="00553EAE">
      <w:pPr>
        <w:spacing w:after="160" w:line="259" w:lineRule="auto"/>
        <w:jc w:val="both"/>
        <w:rPr>
          <w:rFonts w:asciiTheme="minorHAnsi" w:hAnsiTheme="minorHAnsi" w:cstheme="minorHAnsi"/>
          <w:b/>
          <w:bCs/>
          <w:sz w:val="28"/>
          <w:szCs w:val="28"/>
          <w:u w:val="single"/>
        </w:rPr>
      </w:pPr>
    </w:p>
    <w:p w14:paraId="0E058C8E" w14:textId="77777777" w:rsidR="00553EAE" w:rsidRPr="00553EAE" w:rsidRDefault="00553EAE" w:rsidP="00553EAE">
      <w:pPr>
        <w:numPr>
          <w:ilvl w:val="0"/>
          <w:numId w:val="10"/>
        </w:numPr>
        <w:spacing w:after="160" w:line="259" w:lineRule="auto"/>
        <w:jc w:val="both"/>
        <w:rPr>
          <w:rFonts w:asciiTheme="minorHAnsi" w:hAnsiTheme="minorHAnsi" w:cstheme="minorHAnsi"/>
          <w:sz w:val="28"/>
          <w:szCs w:val="28"/>
        </w:rPr>
      </w:pPr>
      <w:r w:rsidRPr="00553EAE">
        <w:rPr>
          <w:rFonts w:asciiTheme="minorHAnsi" w:hAnsiTheme="minorHAnsi" w:cstheme="minorHAnsi"/>
          <w:sz w:val="28"/>
          <w:szCs w:val="28"/>
        </w:rPr>
        <w:t>Sexual harm response pathway</w:t>
      </w:r>
    </w:p>
    <w:p w14:paraId="05EDDCAF" w14:textId="77777777" w:rsidR="00553EAE" w:rsidRPr="00553EAE" w:rsidRDefault="00553EAE" w:rsidP="00553EAE">
      <w:pPr>
        <w:spacing w:after="160" w:line="259" w:lineRule="auto"/>
        <w:jc w:val="both"/>
        <w:rPr>
          <w:rFonts w:asciiTheme="minorHAnsi" w:hAnsiTheme="minorHAnsi" w:cstheme="minorHAnsi"/>
          <w:sz w:val="28"/>
          <w:szCs w:val="28"/>
        </w:rPr>
      </w:pPr>
    </w:p>
    <w:p w14:paraId="1137E8CA" w14:textId="77777777" w:rsidR="00553EAE" w:rsidRPr="00553EAE" w:rsidRDefault="00553EAE" w:rsidP="00553EAE">
      <w:pPr>
        <w:numPr>
          <w:ilvl w:val="0"/>
          <w:numId w:val="10"/>
        </w:numPr>
        <w:spacing w:after="160" w:line="259" w:lineRule="auto"/>
        <w:jc w:val="both"/>
        <w:rPr>
          <w:rFonts w:asciiTheme="minorHAnsi" w:hAnsiTheme="minorHAnsi" w:cstheme="minorHAnsi"/>
          <w:sz w:val="28"/>
          <w:szCs w:val="28"/>
        </w:rPr>
      </w:pPr>
      <w:r w:rsidRPr="00553EAE">
        <w:rPr>
          <w:rFonts w:asciiTheme="minorHAnsi" w:hAnsiTheme="minorHAnsi" w:cstheme="minorHAnsi"/>
          <w:sz w:val="28"/>
          <w:szCs w:val="28"/>
        </w:rPr>
        <w:t>Myth Busting</w:t>
      </w:r>
    </w:p>
    <w:p w14:paraId="28EA3E3D" w14:textId="77777777" w:rsidR="00553EAE" w:rsidRPr="00553EAE" w:rsidRDefault="00553EAE" w:rsidP="00553EAE">
      <w:pPr>
        <w:ind w:left="720"/>
        <w:rPr>
          <w:rFonts w:asciiTheme="minorHAnsi" w:hAnsiTheme="minorHAnsi" w:cstheme="minorHAnsi"/>
          <w:sz w:val="28"/>
          <w:szCs w:val="28"/>
        </w:rPr>
      </w:pPr>
    </w:p>
    <w:p w14:paraId="3D626E1F" w14:textId="77777777" w:rsidR="00553EAE" w:rsidRPr="00553EAE" w:rsidRDefault="00553EAE" w:rsidP="00553EAE">
      <w:pPr>
        <w:numPr>
          <w:ilvl w:val="0"/>
          <w:numId w:val="10"/>
        </w:numPr>
        <w:spacing w:after="160" w:line="259" w:lineRule="auto"/>
        <w:jc w:val="both"/>
        <w:rPr>
          <w:rFonts w:asciiTheme="minorHAnsi" w:hAnsiTheme="minorHAnsi" w:cstheme="minorHAnsi"/>
          <w:sz w:val="28"/>
          <w:szCs w:val="28"/>
        </w:rPr>
      </w:pPr>
      <w:r w:rsidRPr="00553EAE">
        <w:rPr>
          <w:rFonts w:asciiTheme="minorHAnsi" w:hAnsiTheme="minorHAnsi" w:cstheme="minorHAnsi"/>
          <w:sz w:val="28"/>
          <w:szCs w:val="28"/>
        </w:rPr>
        <w:t xml:space="preserve">Working with Children </w:t>
      </w:r>
    </w:p>
    <w:p w14:paraId="04276B70" w14:textId="77777777" w:rsidR="00553EAE" w:rsidRPr="00553EAE" w:rsidRDefault="00553EAE" w:rsidP="00553EAE">
      <w:pPr>
        <w:spacing w:after="160" w:line="259" w:lineRule="auto"/>
        <w:jc w:val="both"/>
        <w:rPr>
          <w:rFonts w:asciiTheme="minorHAnsi" w:hAnsiTheme="minorHAnsi" w:cstheme="minorHAnsi"/>
          <w:sz w:val="28"/>
          <w:szCs w:val="28"/>
        </w:rPr>
      </w:pPr>
    </w:p>
    <w:p w14:paraId="775168CC" w14:textId="77777777" w:rsidR="00553EAE" w:rsidRPr="00553EAE" w:rsidRDefault="00553EAE" w:rsidP="00553EAE">
      <w:pPr>
        <w:numPr>
          <w:ilvl w:val="0"/>
          <w:numId w:val="10"/>
        </w:numPr>
        <w:spacing w:after="160" w:line="259" w:lineRule="auto"/>
        <w:jc w:val="both"/>
        <w:rPr>
          <w:rFonts w:asciiTheme="minorHAnsi" w:hAnsiTheme="minorHAnsi" w:cstheme="minorHAnsi"/>
          <w:sz w:val="28"/>
          <w:szCs w:val="28"/>
        </w:rPr>
      </w:pPr>
      <w:r w:rsidRPr="00553EAE">
        <w:rPr>
          <w:rFonts w:asciiTheme="minorHAnsi" w:hAnsiTheme="minorHAnsi" w:cstheme="minorHAnsi"/>
          <w:sz w:val="28"/>
          <w:szCs w:val="28"/>
        </w:rPr>
        <w:t>Sexually Harmful Behaviours from children and young people under 18</w:t>
      </w:r>
    </w:p>
    <w:p w14:paraId="092E5465" w14:textId="77777777" w:rsidR="00553EAE" w:rsidRPr="00553EAE" w:rsidRDefault="00553EAE" w:rsidP="00553EAE">
      <w:pPr>
        <w:spacing w:after="160" w:line="259" w:lineRule="auto"/>
        <w:jc w:val="both"/>
        <w:rPr>
          <w:rFonts w:asciiTheme="minorHAnsi" w:hAnsiTheme="minorHAnsi" w:cstheme="minorHAnsi"/>
          <w:sz w:val="28"/>
          <w:szCs w:val="28"/>
        </w:rPr>
      </w:pPr>
    </w:p>
    <w:p w14:paraId="51686AF3" w14:textId="77777777" w:rsidR="00553EAE" w:rsidRPr="00553EAE" w:rsidRDefault="00553EAE" w:rsidP="00553EAE">
      <w:pPr>
        <w:numPr>
          <w:ilvl w:val="0"/>
          <w:numId w:val="10"/>
        </w:numPr>
        <w:spacing w:after="160" w:line="259" w:lineRule="auto"/>
        <w:jc w:val="both"/>
        <w:rPr>
          <w:rFonts w:asciiTheme="minorHAnsi" w:hAnsiTheme="minorHAnsi" w:cstheme="minorHAnsi"/>
          <w:sz w:val="28"/>
          <w:szCs w:val="28"/>
        </w:rPr>
      </w:pPr>
      <w:r w:rsidRPr="00553EAE">
        <w:rPr>
          <w:rFonts w:asciiTheme="minorHAnsi" w:hAnsiTheme="minorHAnsi" w:cstheme="minorHAnsi"/>
          <w:sz w:val="28"/>
          <w:szCs w:val="28"/>
        </w:rPr>
        <w:t xml:space="preserve">Protective Parenting </w:t>
      </w:r>
    </w:p>
    <w:p w14:paraId="2DDBD853" w14:textId="77777777" w:rsidR="00553EAE" w:rsidRPr="00553EAE" w:rsidRDefault="00553EAE" w:rsidP="00553EAE">
      <w:pPr>
        <w:rPr>
          <w:rFonts w:ascii="Arial" w:hAnsi="Arial" w:cs="Arial"/>
          <w:b/>
          <w:bCs/>
          <w:sz w:val="24"/>
          <w:u w:val="single"/>
        </w:rPr>
      </w:pPr>
    </w:p>
    <w:p w14:paraId="6606BF24" w14:textId="77777777" w:rsidR="00553EAE" w:rsidRPr="00553EAE" w:rsidRDefault="00553EAE" w:rsidP="00553EAE">
      <w:pPr>
        <w:rPr>
          <w:rFonts w:ascii="Arial" w:hAnsi="Arial" w:cs="Arial"/>
          <w:b/>
          <w:bCs/>
          <w:sz w:val="24"/>
          <w:u w:val="single"/>
        </w:rPr>
      </w:pPr>
    </w:p>
    <w:p w14:paraId="2BDFC3DC" w14:textId="77777777" w:rsidR="00553EAE" w:rsidRPr="00553EAE" w:rsidRDefault="00553EAE" w:rsidP="00553EAE">
      <w:pPr>
        <w:rPr>
          <w:rFonts w:ascii="Arial" w:hAnsi="Arial" w:cs="Arial"/>
          <w:b/>
          <w:bCs/>
          <w:sz w:val="24"/>
          <w:u w:val="single"/>
        </w:rPr>
      </w:pPr>
    </w:p>
    <w:p w14:paraId="4269AB75" w14:textId="77777777" w:rsidR="00553EAE" w:rsidRPr="00553EAE" w:rsidRDefault="00553EAE" w:rsidP="00553EAE">
      <w:pPr>
        <w:rPr>
          <w:rFonts w:asciiTheme="minorHAnsi" w:hAnsiTheme="minorHAnsi" w:cstheme="minorHAnsi"/>
          <w:b/>
          <w:bCs/>
          <w:sz w:val="24"/>
          <w:u w:val="single"/>
        </w:rPr>
      </w:pPr>
      <w:r w:rsidRPr="00553EAE">
        <w:rPr>
          <w:rFonts w:asciiTheme="minorHAnsi" w:hAnsiTheme="minorHAnsi" w:cstheme="minorHAnsi"/>
          <w:b/>
          <w:bCs/>
          <w:sz w:val="24"/>
          <w:u w:val="single"/>
        </w:rPr>
        <w:t>1. Introduction</w:t>
      </w:r>
    </w:p>
    <w:p w14:paraId="6AE38DDB" w14:textId="77777777" w:rsidR="00553EAE" w:rsidRPr="00553EAE" w:rsidRDefault="00553EAE" w:rsidP="00553EAE">
      <w:pPr>
        <w:spacing w:after="160" w:line="259" w:lineRule="auto"/>
        <w:jc w:val="center"/>
        <w:rPr>
          <w:rFonts w:asciiTheme="minorHAnsi" w:hAnsiTheme="minorHAnsi" w:cstheme="minorHAnsi"/>
          <w:b/>
          <w:bCs/>
          <w:sz w:val="24"/>
          <w:u w:val="single"/>
        </w:rPr>
      </w:pPr>
    </w:p>
    <w:p w14:paraId="36C5E90B" w14:textId="77777777" w:rsidR="00553EAE" w:rsidRPr="00553EAE" w:rsidRDefault="00553EAE" w:rsidP="00553EAE">
      <w:pPr>
        <w:spacing w:after="160" w:line="259" w:lineRule="auto"/>
        <w:jc w:val="both"/>
        <w:rPr>
          <w:rFonts w:asciiTheme="minorHAnsi" w:hAnsiTheme="minorHAnsi" w:cstheme="minorHAnsi"/>
          <w:sz w:val="24"/>
        </w:rPr>
      </w:pPr>
      <w:r w:rsidRPr="00553EAE">
        <w:rPr>
          <w:rFonts w:asciiTheme="minorHAnsi" w:hAnsiTheme="minorHAnsi" w:cstheme="minorHAnsi"/>
          <w:sz w:val="24"/>
        </w:rPr>
        <w:t xml:space="preserve">The aim of this Practice Guidance is to support workers in keeping children safe from sexual abuse and to help reduce the impact of it when it has happened. There are excellent resources available to workers online and this Practice Guidance will reference where to find them as hyperlinks. There are also excellent resources in the Learning </w:t>
      </w:r>
      <w:proofErr w:type="gramStart"/>
      <w:r w:rsidRPr="00553EAE">
        <w:rPr>
          <w:rFonts w:asciiTheme="minorHAnsi" w:hAnsiTheme="minorHAnsi" w:cstheme="minorHAnsi"/>
          <w:sz w:val="24"/>
        </w:rPr>
        <w:t>From</w:t>
      </w:r>
      <w:proofErr w:type="gramEnd"/>
      <w:r w:rsidRPr="00553EAE">
        <w:rPr>
          <w:rFonts w:asciiTheme="minorHAnsi" w:hAnsiTheme="minorHAnsi" w:cstheme="minorHAnsi"/>
          <w:sz w:val="24"/>
        </w:rPr>
        <w:t xml:space="preserve"> Practice tile on The Point which you can access </w:t>
      </w:r>
      <w:hyperlink r:id="rId14" w:history="1">
        <w:r w:rsidRPr="00553EAE">
          <w:rPr>
            <w:rFonts w:asciiTheme="minorHAnsi" w:hAnsiTheme="minorHAnsi" w:cstheme="minorHAnsi"/>
            <w:color w:val="2F4A9A"/>
            <w:sz w:val="24"/>
          </w:rPr>
          <w:t>here</w:t>
        </w:r>
      </w:hyperlink>
      <w:r w:rsidRPr="00553EAE">
        <w:rPr>
          <w:rFonts w:asciiTheme="minorHAnsi" w:hAnsiTheme="minorHAnsi" w:cstheme="minorHAnsi"/>
          <w:sz w:val="24"/>
        </w:rPr>
        <w:t xml:space="preserve">.  </w:t>
      </w:r>
    </w:p>
    <w:p w14:paraId="618A26C8" w14:textId="77777777" w:rsidR="00553EAE" w:rsidRPr="00553EAE" w:rsidRDefault="00553EAE" w:rsidP="00553EAE">
      <w:pPr>
        <w:spacing w:after="160" w:line="259" w:lineRule="auto"/>
        <w:jc w:val="both"/>
        <w:rPr>
          <w:rFonts w:asciiTheme="minorHAnsi" w:hAnsiTheme="minorHAnsi" w:cstheme="minorHAnsi"/>
          <w:sz w:val="24"/>
        </w:rPr>
      </w:pPr>
      <w:r w:rsidRPr="00553EAE">
        <w:rPr>
          <w:rFonts w:asciiTheme="minorHAnsi" w:hAnsiTheme="minorHAnsi" w:cstheme="minorHAnsi"/>
          <w:sz w:val="24"/>
        </w:rPr>
        <w:t xml:space="preserve">This Practice Guidance is designed to be accessible and brief and as such does not cover all the elements of sexual harm. The Child Sexual Abuse Centre has created a helpful guide that sets out the nine different types of sexual harm </w:t>
      </w:r>
      <w:hyperlink r:id="rId15" w:history="1">
        <w:r w:rsidRPr="00553EAE">
          <w:rPr>
            <w:rFonts w:asciiTheme="minorHAnsi" w:hAnsiTheme="minorHAnsi" w:cstheme="minorHAnsi"/>
            <w:color w:val="2F4A9A"/>
            <w:sz w:val="24"/>
          </w:rPr>
          <w:t>here</w:t>
        </w:r>
      </w:hyperlink>
      <w:r w:rsidRPr="00553EAE">
        <w:rPr>
          <w:rFonts w:asciiTheme="minorHAnsi" w:hAnsiTheme="minorHAnsi" w:cstheme="minorHAnsi"/>
          <w:sz w:val="24"/>
        </w:rPr>
        <w:t xml:space="preserve">. </w:t>
      </w:r>
    </w:p>
    <w:p w14:paraId="0BFEB40E" w14:textId="77777777" w:rsidR="00553EAE" w:rsidRPr="00553EAE" w:rsidRDefault="00553EAE" w:rsidP="00553EAE">
      <w:pPr>
        <w:spacing w:after="160" w:line="259" w:lineRule="auto"/>
        <w:jc w:val="both"/>
        <w:rPr>
          <w:rFonts w:asciiTheme="minorHAnsi" w:hAnsiTheme="minorHAnsi" w:cstheme="minorHAnsi"/>
          <w:sz w:val="24"/>
        </w:rPr>
      </w:pPr>
      <w:r w:rsidRPr="00553EAE">
        <w:rPr>
          <w:rFonts w:asciiTheme="minorHAnsi" w:hAnsiTheme="minorHAnsi" w:cstheme="minorHAnsi"/>
          <w:sz w:val="24"/>
        </w:rPr>
        <w:t xml:space="preserve">West Sussex works under a local framework called the Sussex Child Protection and Safeguarding Procedures. In responding to concerns about sexual harm workers should always consult with these procedures, alongside this Practice Guidance. You can read more about the Sussex Child Protection and Safeguarding Procedures </w:t>
      </w:r>
      <w:hyperlink r:id="rId16" w:history="1">
        <w:r w:rsidRPr="00553EAE">
          <w:rPr>
            <w:rFonts w:asciiTheme="minorHAnsi" w:hAnsiTheme="minorHAnsi" w:cstheme="minorHAnsi"/>
            <w:color w:val="2F4A9A"/>
            <w:sz w:val="24"/>
          </w:rPr>
          <w:t>here</w:t>
        </w:r>
      </w:hyperlink>
      <w:r w:rsidRPr="00553EAE">
        <w:rPr>
          <w:rFonts w:asciiTheme="minorHAnsi" w:hAnsiTheme="minorHAnsi" w:cstheme="minorHAnsi"/>
          <w:sz w:val="24"/>
        </w:rPr>
        <w:t xml:space="preserve">. </w:t>
      </w:r>
    </w:p>
    <w:p w14:paraId="700663C7" w14:textId="77777777" w:rsidR="00553EAE" w:rsidRDefault="00553EAE" w:rsidP="00553EAE">
      <w:pPr>
        <w:spacing w:after="160" w:line="259" w:lineRule="auto"/>
        <w:jc w:val="both"/>
        <w:rPr>
          <w:rFonts w:asciiTheme="minorHAnsi" w:hAnsiTheme="minorHAnsi" w:cstheme="minorHAnsi"/>
          <w:sz w:val="24"/>
        </w:rPr>
      </w:pPr>
    </w:p>
    <w:p w14:paraId="07CBDCB1" w14:textId="77777777" w:rsidR="00553EAE" w:rsidRDefault="00553EAE" w:rsidP="00553EAE">
      <w:pPr>
        <w:spacing w:after="160" w:line="259" w:lineRule="auto"/>
        <w:jc w:val="both"/>
        <w:rPr>
          <w:rFonts w:asciiTheme="minorHAnsi" w:hAnsiTheme="minorHAnsi" w:cstheme="minorHAnsi"/>
          <w:sz w:val="24"/>
        </w:rPr>
      </w:pPr>
    </w:p>
    <w:p w14:paraId="64C9490D" w14:textId="176B3B3A" w:rsidR="00553EAE" w:rsidRPr="00553EAE" w:rsidRDefault="00553EAE" w:rsidP="00553EAE">
      <w:pPr>
        <w:spacing w:after="160" w:line="259" w:lineRule="auto"/>
        <w:jc w:val="both"/>
        <w:rPr>
          <w:rFonts w:asciiTheme="minorHAnsi" w:hAnsiTheme="minorHAnsi" w:cstheme="minorHAnsi"/>
          <w:sz w:val="24"/>
        </w:rPr>
      </w:pPr>
      <w:r w:rsidRPr="00553EAE">
        <w:rPr>
          <w:rFonts w:asciiTheme="minorHAnsi" w:hAnsiTheme="minorHAnsi" w:cstheme="minorHAnsi"/>
          <w:sz w:val="24"/>
        </w:rPr>
        <w:t xml:space="preserve">By using this Practice Guidance and the links within it, workers will become more confident in responding to Sexual Harm. </w:t>
      </w:r>
    </w:p>
    <w:p w14:paraId="572402B0" w14:textId="185F346F" w:rsidR="00553EAE" w:rsidRPr="00553EAE" w:rsidRDefault="00553EAE" w:rsidP="00553EAE">
      <w:pPr>
        <w:spacing w:after="160" w:line="259" w:lineRule="auto"/>
        <w:rPr>
          <w:rFonts w:asciiTheme="minorHAnsi" w:hAnsiTheme="minorHAnsi" w:cstheme="minorHAnsi"/>
          <w:b/>
          <w:bCs/>
          <w:szCs w:val="22"/>
          <w:u w:val="single"/>
        </w:rPr>
      </w:pPr>
      <w:r w:rsidRPr="00553EAE">
        <w:rPr>
          <w:rFonts w:asciiTheme="minorHAnsi" w:hAnsiTheme="minorHAnsi" w:cstheme="minorHAnsi"/>
          <w:b/>
          <w:bCs/>
          <w:szCs w:val="22"/>
          <w:u w:val="single"/>
        </w:rPr>
        <w:t>2. Sexual Harm Response Pathway</w:t>
      </w:r>
      <w:r w:rsidRPr="00553EAE">
        <w:rPr>
          <w:rFonts w:ascii="Arial" w:hAnsi="Arial" w:cs="Arial"/>
          <w:b/>
          <w:bCs/>
          <w:noProof/>
          <w:szCs w:val="22"/>
        </w:rPr>
        <mc:AlternateContent>
          <mc:Choice Requires="wps">
            <w:drawing>
              <wp:anchor distT="0" distB="0" distL="114300" distR="114300" simplePos="0" relativeHeight="251699200" behindDoc="0" locked="0" layoutInCell="1" allowOverlap="1" wp14:anchorId="06F43B74" wp14:editId="629994B9">
                <wp:simplePos x="0" y="0"/>
                <wp:positionH relativeFrom="margin">
                  <wp:align>left</wp:align>
                </wp:positionH>
                <wp:positionV relativeFrom="paragraph">
                  <wp:posOffset>306678</wp:posOffset>
                </wp:positionV>
                <wp:extent cx="6246254" cy="2047741"/>
                <wp:effectExtent l="0" t="0" r="21590" b="10160"/>
                <wp:wrapNone/>
                <wp:docPr id="238" name="Rectangle 238"/>
                <wp:cNvGraphicFramePr/>
                <a:graphic xmlns:a="http://schemas.openxmlformats.org/drawingml/2006/main">
                  <a:graphicData uri="http://schemas.microsoft.com/office/word/2010/wordprocessingShape">
                    <wps:wsp>
                      <wps:cNvSpPr/>
                      <wps:spPr>
                        <a:xfrm>
                          <a:off x="0" y="0"/>
                          <a:ext cx="6246254" cy="2047741"/>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47FAA76B" w14:textId="77777777" w:rsidR="00553EAE" w:rsidRPr="00281153" w:rsidRDefault="00553EAE" w:rsidP="00553EAE">
                            <w:pPr>
                              <w:rPr>
                                <w:b/>
                                <w:bCs/>
                                <w:color w:val="000000" w:themeColor="text1"/>
                              </w:rPr>
                            </w:pPr>
                            <w:r w:rsidRPr="00281153">
                              <w:rPr>
                                <w:b/>
                                <w:bCs/>
                                <w:color w:val="000000" w:themeColor="text1"/>
                              </w:rPr>
                              <w:t xml:space="preserve">Purpose of </w:t>
                            </w:r>
                            <w:r>
                              <w:rPr>
                                <w:b/>
                                <w:bCs/>
                                <w:color w:val="000000" w:themeColor="text1"/>
                              </w:rPr>
                              <w:t>Section</w:t>
                            </w:r>
                            <w:r w:rsidRPr="00281153">
                              <w:rPr>
                                <w:b/>
                                <w:bCs/>
                                <w:color w:val="000000" w:themeColor="text1"/>
                              </w:rPr>
                              <w:t>:</w:t>
                            </w:r>
                          </w:p>
                          <w:p w14:paraId="75F58A43" w14:textId="77777777" w:rsidR="00553EAE" w:rsidRPr="00206DD3" w:rsidRDefault="00553EAE" w:rsidP="00553EAE">
                            <w:pPr>
                              <w:spacing w:before="120" w:after="120" w:line="276" w:lineRule="auto"/>
                              <w:jc w:val="both"/>
                              <w:rPr>
                                <w:rFonts w:cstheme="minorHAnsi"/>
                                <w:color w:val="000000" w:themeColor="text1"/>
                              </w:rPr>
                            </w:pPr>
                            <w:r w:rsidRPr="00206DD3">
                              <w:rPr>
                                <w:color w:val="000000" w:themeColor="text1"/>
                              </w:rPr>
                              <w:t xml:space="preserve">The purpose of this section is to show the pathway that should be followed when there are concerns about children who might be at risk of sexual harm. </w:t>
                            </w:r>
                            <w:r w:rsidRPr="00206DD3">
                              <w:rPr>
                                <w:rFonts w:cstheme="minorHAnsi"/>
                                <w:color w:val="000000" w:themeColor="text1"/>
                              </w:rPr>
                              <w:t>There is significant discrepancy between the numbers of children thought to experience sexual abuse and those identified by statutory services, as well as a significant decrease over time in the numbers of children on child protection plans for sexual abuse though there has been a significant increase in the number of referrals to the police. By following this pathway, we can strengthen our response to children who might be at risk of sexual harm.</w:t>
                            </w:r>
                          </w:p>
                          <w:p w14:paraId="67C616BC" w14:textId="77777777" w:rsidR="00553EAE" w:rsidRPr="00281153" w:rsidRDefault="00553EAE" w:rsidP="00553EAE">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43B74" id="Rectangle 238" o:spid="_x0000_s1028" style="position:absolute;margin-left:0;margin-top:24.15pt;width:491.85pt;height:161.2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" fillcolor="#dae3f3" strokecolor="windowText" strokeweight="1pt">
                <v:textbox>
                  <w:txbxContent>
                    <w:p w14:paraId="47FAA76B" w14:textId="77777777" w:rsidR="00553EAE" w:rsidRPr="00281153" w:rsidRDefault="00553EAE" w:rsidP="00553EAE">
                      <w:pPr>
                        <w:rPr>
                          <w:b/>
                          <w:bCs/>
                          <w:color w:val="000000" w:themeColor="text1"/>
                        </w:rPr>
                      </w:pPr>
                      <w:r w:rsidRPr="00281153">
                        <w:rPr>
                          <w:b/>
                          <w:bCs/>
                          <w:color w:val="000000" w:themeColor="text1"/>
                        </w:rPr>
                        <w:t xml:space="preserve">Purpose of </w:t>
                      </w:r>
                      <w:r>
                        <w:rPr>
                          <w:b/>
                          <w:bCs/>
                          <w:color w:val="000000" w:themeColor="text1"/>
                        </w:rPr>
                        <w:t>Section</w:t>
                      </w:r>
                      <w:r w:rsidRPr="00281153">
                        <w:rPr>
                          <w:b/>
                          <w:bCs/>
                          <w:color w:val="000000" w:themeColor="text1"/>
                        </w:rPr>
                        <w:t>:</w:t>
                      </w:r>
                    </w:p>
                    <w:p w14:paraId="75F58A43" w14:textId="77777777" w:rsidR="00553EAE" w:rsidRPr="00206DD3" w:rsidRDefault="00553EAE" w:rsidP="00553EAE">
                      <w:pPr>
                        <w:spacing w:before="120" w:after="120" w:line="276" w:lineRule="auto"/>
                        <w:jc w:val="both"/>
                        <w:rPr>
                          <w:rFonts w:cstheme="minorHAnsi"/>
                          <w:color w:val="000000" w:themeColor="text1"/>
                        </w:rPr>
                      </w:pPr>
                      <w:r w:rsidRPr="00206DD3">
                        <w:rPr>
                          <w:color w:val="000000" w:themeColor="text1"/>
                        </w:rPr>
                        <w:t xml:space="preserve">The purpose of this section is to show the pathway that should be followed when there are concerns about children who might be at risk of sexual harm. </w:t>
                      </w:r>
                      <w:r w:rsidRPr="00206DD3">
                        <w:rPr>
                          <w:rFonts w:cstheme="minorHAnsi"/>
                          <w:color w:val="000000" w:themeColor="text1"/>
                        </w:rPr>
                        <w:t>There is significant discrepancy between the numbers of children thought to experience sexual abuse and those identified by statutory services, as well as a significant decrease over time in the numbers of children on child protection plans for sexual abuse though there has been a significant increase in the number of referrals to the police. By following this pathway, we can strengthen our response to children who might be at risk of sexual harm.</w:t>
                      </w:r>
                    </w:p>
                    <w:p w14:paraId="67C616BC" w14:textId="77777777" w:rsidR="00553EAE" w:rsidRPr="00281153" w:rsidRDefault="00553EAE" w:rsidP="00553EAE">
                      <w:pPr>
                        <w:jc w:val="both"/>
                      </w:pPr>
                    </w:p>
                  </w:txbxContent>
                </v:textbox>
                <w10:wrap anchorx="margin"/>
              </v:rect>
            </w:pict>
          </mc:Fallback>
        </mc:AlternateContent>
      </w:r>
    </w:p>
    <w:p w14:paraId="1B88052A" w14:textId="77777777" w:rsidR="00553EAE" w:rsidRPr="00553EAE" w:rsidRDefault="00553EAE" w:rsidP="00553EAE">
      <w:pPr>
        <w:spacing w:after="160" w:line="259" w:lineRule="auto"/>
        <w:jc w:val="center"/>
        <w:rPr>
          <w:rFonts w:ascii="Arial" w:hAnsi="Arial" w:cs="Arial"/>
          <w:b/>
          <w:bCs/>
          <w:sz w:val="24"/>
          <w:u w:val="single"/>
        </w:rPr>
      </w:pPr>
    </w:p>
    <w:p w14:paraId="4C3ACCF6" w14:textId="77777777" w:rsidR="00553EAE" w:rsidRPr="00553EAE" w:rsidRDefault="00553EAE" w:rsidP="00553EAE">
      <w:pPr>
        <w:spacing w:after="160" w:line="259" w:lineRule="auto"/>
        <w:rPr>
          <w:rFonts w:ascii="Arial" w:hAnsi="Arial" w:cs="Arial"/>
          <w:b/>
          <w:bCs/>
          <w:sz w:val="24"/>
          <w:u w:val="single"/>
        </w:rPr>
      </w:pPr>
    </w:p>
    <w:p w14:paraId="06D5D5C2" w14:textId="77777777" w:rsidR="00553EAE" w:rsidRPr="00553EAE" w:rsidRDefault="00553EAE" w:rsidP="00553EAE">
      <w:pPr>
        <w:spacing w:after="160" w:line="259" w:lineRule="auto"/>
        <w:rPr>
          <w:rFonts w:ascii="Arial" w:hAnsi="Arial" w:cs="Arial"/>
          <w:b/>
          <w:bCs/>
          <w:sz w:val="24"/>
          <w:u w:val="single"/>
        </w:rPr>
      </w:pPr>
    </w:p>
    <w:p w14:paraId="54762587" w14:textId="77777777" w:rsidR="00553EAE" w:rsidRPr="00553EAE" w:rsidRDefault="00553EAE" w:rsidP="00553EAE">
      <w:pPr>
        <w:spacing w:after="160" w:line="259" w:lineRule="auto"/>
        <w:rPr>
          <w:rFonts w:ascii="Arial" w:hAnsi="Arial" w:cs="Arial"/>
          <w:b/>
          <w:bCs/>
          <w:sz w:val="24"/>
          <w:u w:val="single"/>
        </w:rPr>
      </w:pPr>
    </w:p>
    <w:p w14:paraId="538A92C5" w14:textId="77777777" w:rsidR="00553EAE" w:rsidRPr="00553EAE" w:rsidRDefault="00553EAE" w:rsidP="00553EAE">
      <w:pPr>
        <w:spacing w:after="160" w:line="259" w:lineRule="auto"/>
        <w:rPr>
          <w:rFonts w:ascii="Arial" w:hAnsi="Arial" w:cs="Arial"/>
          <w:b/>
          <w:bCs/>
          <w:sz w:val="24"/>
          <w:u w:val="single"/>
        </w:rPr>
      </w:pPr>
    </w:p>
    <w:p w14:paraId="062D6A89" w14:textId="77777777" w:rsidR="00553EAE" w:rsidRPr="00553EAE" w:rsidRDefault="00553EAE" w:rsidP="00553EAE">
      <w:pPr>
        <w:spacing w:after="160" w:line="259" w:lineRule="auto"/>
        <w:jc w:val="center"/>
        <w:rPr>
          <w:rFonts w:ascii="Arial" w:hAnsi="Arial" w:cs="Arial"/>
          <w:b/>
          <w:bCs/>
          <w:sz w:val="24"/>
          <w:u w:val="single"/>
        </w:rPr>
      </w:pPr>
    </w:p>
    <w:p w14:paraId="175CAA84" w14:textId="77777777" w:rsidR="00553EAE" w:rsidRPr="00553EAE" w:rsidRDefault="00553EAE" w:rsidP="00553EAE">
      <w:pPr>
        <w:spacing w:after="160" w:line="259" w:lineRule="auto"/>
        <w:jc w:val="center"/>
        <w:rPr>
          <w:rFonts w:ascii="Arial" w:hAnsi="Arial" w:cs="Arial"/>
          <w:b/>
          <w:bCs/>
          <w:sz w:val="24"/>
          <w:u w:val="single"/>
        </w:rPr>
      </w:pPr>
    </w:p>
    <w:p w14:paraId="59064BE4" w14:textId="77777777" w:rsidR="00553EAE" w:rsidRPr="00553EAE" w:rsidRDefault="00553EAE" w:rsidP="00553EAE">
      <w:pPr>
        <w:spacing w:after="160" w:line="259" w:lineRule="auto"/>
        <w:jc w:val="center"/>
        <w:rPr>
          <w:rFonts w:ascii="Arial" w:hAnsi="Arial" w:cs="Arial"/>
          <w:b/>
          <w:bCs/>
          <w:sz w:val="24"/>
          <w:u w:val="single"/>
        </w:rPr>
      </w:pPr>
    </w:p>
    <w:p w14:paraId="619A3DAC" w14:textId="77777777" w:rsidR="00553EAE" w:rsidRPr="00553EAE" w:rsidRDefault="00553EAE" w:rsidP="00553EAE">
      <w:pPr>
        <w:spacing w:after="160" w:line="259" w:lineRule="auto"/>
        <w:jc w:val="center"/>
        <w:rPr>
          <w:rFonts w:ascii="Arial" w:hAnsi="Arial" w:cs="Arial"/>
          <w:b/>
          <w:bCs/>
          <w:sz w:val="24"/>
          <w:u w:val="single"/>
        </w:rPr>
      </w:pPr>
      <w:r w:rsidRPr="00553EAE">
        <w:rPr>
          <w:rFonts w:ascii="Arial" w:hAnsi="Arial" w:cs="Arial"/>
          <w:b/>
          <w:bCs/>
          <w:noProof/>
          <w:szCs w:val="22"/>
          <w:u w:val="single"/>
        </w:rPr>
        <mc:AlternateContent>
          <mc:Choice Requires="wps">
            <w:drawing>
              <wp:anchor distT="0" distB="0" distL="114300" distR="114300" simplePos="0" relativeHeight="251684864" behindDoc="0" locked="0" layoutInCell="1" allowOverlap="1" wp14:anchorId="38EB7744" wp14:editId="3C4B416C">
                <wp:simplePos x="0" y="0"/>
                <wp:positionH relativeFrom="column">
                  <wp:posOffset>4502150</wp:posOffset>
                </wp:positionH>
                <wp:positionV relativeFrom="paragraph">
                  <wp:posOffset>5003800</wp:posOffset>
                </wp:positionV>
                <wp:extent cx="1036955" cy="422910"/>
                <wp:effectExtent l="0" t="0" r="10795" b="15240"/>
                <wp:wrapNone/>
                <wp:docPr id="16" name="Rectangle 16">
                  <a:extLst xmlns:a="http://schemas.openxmlformats.org/drawingml/2006/main">
                    <a:ext uri="{FF2B5EF4-FFF2-40B4-BE49-F238E27FC236}">
                      <a16:creationId xmlns:a16="http://schemas.microsoft.com/office/drawing/2014/main" id="{D5A107AE-0317-421A-AF06-FB07FF30DF52}"/>
                    </a:ext>
                  </a:extLst>
                </wp:docPr>
                <wp:cNvGraphicFramePr/>
                <a:graphic xmlns:a="http://schemas.openxmlformats.org/drawingml/2006/main">
                  <a:graphicData uri="http://schemas.microsoft.com/office/word/2010/wordprocessingShape">
                    <wps:wsp>
                      <wps:cNvSpPr/>
                      <wps:spPr>
                        <a:xfrm>
                          <a:off x="0" y="0"/>
                          <a:ext cx="1036955" cy="4229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6327CD" w14:textId="77777777" w:rsidR="00553EAE" w:rsidRPr="00650703" w:rsidRDefault="00553EAE" w:rsidP="00553EAE">
                            <w:pPr>
                              <w:jc w:val="center"/>
                              <w:rPr>
                                <w:rFonts w:hAnsi="Calibri"/>
                                <w:b/>
                                <w:bCs/>
                                <w:color w:val="000000"/>
                                <w:sz w:val="20"/>
                                <w:szCs w:val="20"/>
                              </w:rPr>
                            </w:pPr>
                            <w:r w:rsidRPr="00650703">
                              <w:rPr>
                                <w:rFonts w:hAnsi="Calibri"/>
                                <w:b/>
                                <w:bCs/>
                                <w:color w:val="000000"/>
                                <w:sz w:val="20"/>
                                <w:szCs w:val="20"/>
                              </w:rPr>
                              <w:t>No Further Action</w:t>
                            </w:r>
                          </w:p>
                        </w:txbxContent>
                      </wps:txbx>
                      <wps:bodyPr rtlCol="0" anchor="ctr"/>
                    </wps:wsp>
                  </a:graphicData>
                </a:graphic>
              </wp:anchor>
            </w:drawing>
          </mc:Choice>
          <mc:Fallback>
            <w:pict>
              <v:rect w14:anchorId="38EB7744" id="Rectangle 16" o:spid="_x0000_s1029" style="position:absolute;left:0;text-align:left;margin-left:354.5pt;margin-top:394pt;width:81.65pt;height:33.3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" fillcolor="window" strokecolor="windowText" strokeweight="1pt">
                <v:textbox>
                  <w:txbxContent>
                    <w:p w14:paraId="356327CD" w14:textId="77777777" w:rsidR="00553EAE" w:rsidRPr="00650703" w:rsidRDefault="00553EAE" w:rsidP="00553EAE">
                      <w:pPr>
                        <w:jc w:val="center"/>
                        <w:rPr>
                          <w:rFonts w:hAnsi="Calibri"/>
                          <w:b/>
                          <w:bCs/>
                          <w:color w:val="000000"/>
                          <w:sz w:val="20"/>
                          <w:szCs w:val="20"/>
                        </w:rPr>
                      </w:pPr>
                      <w:r w:rsidRPr="00650703">
                        <w:rPr>
                          <w:rFonts w:hAnsi="Calibri"/>
                          <w:b/>
                          <w:bCs/>
                          <w:color w:val="000000"/>
                          <w:sz w:val="20"/>
                          <w:szCs w:val="20"/>
                        </w:rPr>
                        <w:t>No Further Action</w:t>
                      </w:r>
                    </w:p>
                  </w:txbxContent>
                </v:textbox>
              </v:rect>
            </w:pict>
          </mc:Fallback>
        </mc:AlternateContent>
      </w:r>
      <w:r w:rsidRPr="00553EAE">
        <w:rPr>
          <w:rFonts w:ascii="Arial" w:hAnsi="Arial" w:cs="Arial"/>
          <w:noProof/>
          <w:szCs w:val="22"/>
        </w:rPr>
        <mc:AlternateContent>
          <mc:Choice Requires="wps">
            <w:drawing>
              <wp:anchor distT="0" distB="0" distL="114300" distR="114300" simplePos="0" relativeHeight="251696128" behindDoc="0" locked="0" layoutInCell="1" allowOverlap="1" wp14:anchorId="2E199E48" wp14:editId="27DA0607">
                <wp:simplePos x="0" y="0"/>
                <wp:positionH relativeFrom="column">
                  <wp:posOffset>4330700</wp:posOffset>
                </wp:positionH>
                <wp:positionV relativeFrom="paragraph">
                  <wp:posOffset>1276350</wp:posOffset>
                </wp:positionV>
                <wp:extent cx="1949450" cy="1708150"/>
                <wp:effectExtent l="38100" t="19050" r="31750" b="44450"/>
                <wp:wrapNone/>
                <wp:docPr id="226" name="Cloud 146"/>
                <wp:cNvGraphicFramePr/>
                <a:graphic xmlns:a="http://schemas.openxmlformats.org/drawingml/2006/main">
                  <a:graphicData uri="http://schemas.microsoft.com/office/word/2010/wordprocessingShape">
                    <wps:wsp>
                      <wps:cNvSpPr/>
                      <wps:spPr>
                        <a:xfrm>
                          <a:off x="0" y="0"/>
                          <a:ext cx="1949450" cy="1708150"/>
                        </a:xfrm>
                        <a:prstGeom prst="cloud">
                          <a:avLst/>
                        </a:prstGeom>
                        <a:solidFill>
                          <a:srgbClr val="FFC000">
                            <a:lumMod val="20000"/>
                            <a:lumOff val="80000"/>
                          </a:srgbClr>
                        </a:solidFill>
                        <a:ln w="38100" cap="flat" cmpd="sng" algn="ctr">
                          <a:solidFill>
                            <a:srgbClr val="FFC000"/>
                          </a:solidFill>
                          <a:prstDash val="solid"/>
                          <a:miter lim="800000"/>
                        </a:ln>
                        <a:effectLst/>
                      </wps:spPr>
                      <wps:txbx>
                        <w:txbxContent>
                          <w:p w14:paraId="37FAC6D4" w14:textId="77777777" w:rsidR="00553EAE" w:rsidRPr="00756C8E" w:rsidRDefault="00553EAE" w:rsidP="00553EAE">
                            <w:pPr>
                              <w:jc w:val="center"/>
                              <w:rPr>
                                <w:rFonts w:ascii="Cavolini" w:hAnsi="Cavolini" w:cs="Cavolini"/>
                                <w:b/>
                                <w:bCs/>
                                <w:color w:val="000000" w:themeColor="text1"/>
                                <w:sz w:val="12"/>
                                <w:szCs w:val="12"/>
                              </w:rPr>
                            </w:pPr>
                            <w:r w:rsidRPr="00756C8E">
                              <w:rPr>
                                <w:rFonts w:ascii="Cavolini" w:hAnsi="Cavolini" w:cs="Cavolini"/>
                                <w:b/>
                                <w:bCs/>
                                <w:color w:val="000000" w:themeColor="text1"/>
                                <w:sz w:val="12"/>
                                <w:szCs w:val="12"/>
                                <w:u w:val="single"/>
                              </w:rPr>
                              <w:t>Things to consider</w:t>
                            </w:r>
                          </w:p>
                          <w:p w14:paraId="2AAA8750" w14:textId="77777777" w:rsidR="00553EAE" w:rsidRPr="00756C8E" w:rsidRDefault="00553EAE" w:rsidP="00553EAE">
                            <w:pPr>
                              <w:jc w:val="center"/>
                              <w:textAlignment w:val="baseline"/>
                              <w:rPr>
                                <w:rFonts w:ascii="Cavolini" w:hAnsi="Cavolini" w:cs="Cavolini"/>
                                <w:b/>
                                <w:bCs/>
                                <w:color w:val="000000" w:themeColor="text1"/>
                                <w:sz w:val="12"/>
                                <w:szCs w:val="12"/>
                              </w:rPr>
                            </w:pPr>
                            <w:r w:rsidRPr="00756C8E">
                              <w:rPr>
                                <w:rFonts w:ascii="Cavolini" w:hAnsi="Cavolini" w:cs="Cavolini"/>
                                <w:b/>
                                <w:bCs/>
                                <w:color w:val="000000" w:themeColor="text1"/>
                                <w:sz w:val="12"/>
                                <w:szCs w:val="12"/>
                              </w:rPr>
                              <w:t>Identify other children who have contact with the alleged perpetrator before the initial Strategy Meeting and include them as subjects of the Strategy Meeting</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99E48" id="Cloud 146" o:spid="_x0000_s1030" style="position:absolute;left:0;text-align:left;margin-left:341pt;margin-top:100.5pt;width:153.5pt;height:13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f2cc" strokecolor="#ffc000" strokeweight="3pt">
                <v:stroke joinstyle="miter"/>
                <v:formulas/>
                <v:path arrowok="t" o:connecttype="custom" o:connectlocs="211777,1035052;97473,1003538;312634,1379924;262634,1394989;743589,1545639;713445,1476838;1300852,1374072;1288803,1449555;1540111,907613;1686816,1189774;1886183,607105;1820840,712915;1729415,214547;1732844,264526;1312178,156264;1345662,92525;999138,186631;1015339,131670;631766,205294;690430,258595;186236,624305;175992,568197" o:connectangles="0,0,0,0,0,0,0,0,0,0,0,0,0,0,0,0,0,0,0,0,0,0" textboxrect="0,0,43200,43200"/>
                <v:textbox>
                  <w:txbxContent>
                    <w:p w14:paraId="37FAC6D4" w14:textId="77777777" w:rsidR="00553EAE" w:rsidRPr="00756C8E" w:rsidRDefault="00553EAE" w:rsidP="00553EAE">
                      <w:pPr>
                        <w:jc w:val="center"/>
                        <w:rPr>
                          <w:rFonts w:ascii="Cavolini" w:hAnsi="Cavolini" w:cs="Cavolini"/>
                          <w:b/>
                          <w:bCs/>
                          <w:color w:val="000000" w:themeColor="text1"/>
                          <w:sz w:val="12"/>
                          <w:szCs w:val="12"/>
                        </w:rPr>
                      </w:pPr>
                      <w:r w:rsidRPr="00756C8E">
                        <w:rPr>
                          <w:rFonts w:ascii="Cavolini" w:hAnsi="Cavolini" w:cs="Cavolini"/>
                          <w:b/>
                          <w:bCs/>
                          <w:color w:val="000000" w:themeColor="text1"/>
                          <w:sz w:val="12"/>
                          <w:szCs w:val="12"/>
                          <w:u w:val="single"/>
                        </w:rPr>
                        <w:t>Things to consider</w:t>
                      </w:r>
                    </w:p>
                    <w:p w14:paraId="2AAA8750" w14:textId="77777777" w:rsidR="00553EAE" w:rsidRPr="00756C8E" w:rsidRDefault="00553EAE" w:rsidP="00553EAE">
                      <w:pPr>
                        <w:jc w:val="center"/>
                        <w:textAlignment w:val="baseline"/>
                        <w:rPr>
                          <w:rFonts w:ascii="Cavolini" w:hAnsi="Cavolini" w:cs="Cavolini"/>
                          <w:b/>
                          <w:bCs/>
                          <w:color w:val="000000" w:themeColor="text1"/>
                          <w:sz w:val="12"/>
                          <w:szCs w:val="12"/>
                        </w:rPr>
                      </w:pPr>
                      <w:r w:rsidRPr="00756C8E">
                        <w:rPr>
                          <w:rFonts w:ascii="Cavolini" w:hAnsi="Cavolini" w:cs="Cavolini"/>
                          <w:b/>
                          <w:bCs/>
                          <w:color w:val="000000" w:themeColor="text1"/>
                          <w:sz w:val="12"/>
                          <w:szCs w:val="12"/>
                        </w:rPr>
                        <w:t>Identify other children who have contact with the alleged perpetrator before the initial Strategy Meeting and include them as subjects of the Strategy Meeting</w:t>
                      </w:r>
                    </w:p>
                  </w:txbxContent>
                </v:textbox>
              </v:shape>
            </w:pict>
          </mc:Fallback>
        </mc:AlternateContent>
      </w:r>
      <w:r w:rsidRPr="00553EAE">
        <w:rPr>
          <w:rFonts w:ascii="Arial" w:hAnsi="Arial" w:cs="Arial"/>
          <w:noProof/>
          <w:szCs w:val="22"/>
        </w:rPr>
        <mc:AlternateContent>
          <mc:Choice Requires="wps">
            <w:drawing>
              <wp:anchor distT="0" distB="0" distL="114300" distR="114300" simplePos="0" relativeHeight="251698176" behindDoc="0" locked="0" layoutInCell="1" allowOverlap="1" wp14:anchorId="7225F429" wp14:editId="3514BCE2">
                <wp:simplePos x="0" y="0"/>
                <wp:positionH relativeFrom="column">
                  <wp:posOffset>-636905</wp:posOffset>
                </wp:positionH>
                <wp:positionV relativeFrom="paragraph">
                  <wp:posOffset>1612900</wp:posOffset>
                </wp:positionV>
                <wp:extent cx="1720850" cy="1250950"/>
                <wp:effectExtent l="38100" t="19050" r="31750" b="44450"/>
                <wp:wrapNone/>
                <wp:docPr id="228" name="Cloud 146"/>
                <wp:cNvGraphicFramePr/>
                <a:graphic xmlns:a="http://schemas.openxmlformats.org/drawingml/2006/main">
                  <a:graphicData uri="http://schemas.microsoft.com/office/word/2010/wordprocessingShape">
                    <wps:wsp>
                      <wps:cNvSpPr/>
                      <wps:spPr>
                        <a:xfrm>
                          <a:off x="0" y="0"/>
                          <a:ext cx="1720850" cy="1250950"/>
                        </a:xfrm>
                        <a:prstGeom prst="cloud">
                          <a:avLst/>
                        </a:prstGeom>
                        <a:solidFill>
                          <a:srgbClr val="FFC000">
                            <a:lumMod val="20000"/>
                            <a:lumOff val="80000"/>
                          </a:srgbClr>
                        </a:solidFill>
                        <a:ln w="38100" cap="flat" cmpd="sng" algn="ctr">
                          <a:solidFill>
                            <a:srgbClr val="FFC000"/>
                          </a:solidFill>
                          <a:prstDash val="solid"/>
                          <a:miter lim="800000"/>
                        </a:ln>
                        <a:effectLst/>
                      </wps:spPr>
                      <wps:txbx>
                        <w:txbxContent>
                          <w:p w14:paraId="6B15C8CC" w14:textId="77777777" w:rsidR="00553EAE" w:rsidRPr="00756C8E" w:rsidRDefault="00553EAE" w:rsidP="00553EAE">
                            <w:pPr>
                              <w:jc w:val="center"/>
                              <w:rPr>
                                <w:rFonts w:ascii="Cavolini" w:hAnsi="Cavolini" w:cs="Cavolini"/>
                                <w:b/>
                                <w:bCs/>
                                <w:color w:val="000000" w:themeColor="text1"/>
                                <w:sz w:val="14"/>
                                <w:szCs w:val="14"/>
                              </w:rPr>
                            </w:pPr>
                            <w:r w:rsidRPr="00756C8E">
                              <w:rPr>
                                <w:rFonts w:ascii="Cavolini" w:hAnsi="Cavolini" w:cs="Cavolini"/>
                                <w:b/>
                                <w:bCs/>
                                <w:color w:val="000000" w:themeColor="text1"/>
                                <w:sz w:val="14"/>
                                <w:szCs w:val="14"/>
                                <w:u w:val="single"/>
                              </w:rPr>
                              <w:t>Things to consider</w:t>
                            </w:r>
                          </w:p>
                          <w:p w14:paraId="3DC537EA" w14:textId="77777777" w:rsidR="00553EAE" w:rsidRPr="00756C8E" w:rsidRDefault="00553EAE" w:rsidP="00553EAE">
                            <w:pPr>
                              <w:jc w:val="center"/>
                              <w:rPr>
                                <w:rFonts w:ascii="Cavolini" w:hAnsi="Cavolini" w:cs="Cavolini"/>
                                <w:b/>
                                <w:bCs/>
                                <w:color w:val="000000" w:themeColor="text1"/>
                                <w:sz w:val="14"/>
                                <w:szCs w:val="14"/>
                              </w:rPr>
                            </w:pPr>
                            <w:r w:rsidRPr="00756C8E">
                              <w:rPr>
                                <w:rFonts w:ascii="Cavolini" w:hAnsi="Cavolini" w:cs="Cavolini"/>
                                <w:b/>
                                <w:bCs/>
                                <w:color w:val="000000" w:themeColor="text1"/>
                                <w:sz w:val="14"/>
                                <w:szCs w:val="14"/>
                              </w:rPr>
                              <w:t xml:space="preserve"> SARC must be invited to the Strategy Meeting</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5F429" id="_x0000_s1031" style="position:absolute;left:0;text-align:left;margin-left:-50.15pt;margin-top:127pt;width:135.5pt;height: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f2cc" strokecolor="#ffc000" strokeweight="3pt">
                <v:stroke joinstyle="miter"/>
                <v:formulas/>
                <v:path arrowok="t" o:connecttype="custom" o:connectlocs="186943,758012;86043,734933;275973,1010576;231837,1021609;656393,1131936;629783,1081551;1148309,1006291;1137673,1061570;1359511,664683;1489013,871321;1665002,444608;1607322,522098;1526617,157122;1529644,193724;1158307,114439;1187865,67760;881975,136678;896276,96427;557683,150346;609468,189380;164397,457205;155355,416115" o:connectangles="0,0,0,0,0,0,0,0,0,0,0,0,0,0,0,0,0,0,0,0,0,0" textboxrect="0,0,43200,43200"/>
                <v:textbox>
                  <w:txbxContent>
                    <w:p w14:paraId="6B15C8CC" w14:textId="77777777" w:rsidR="00553EAE" w:rsidRPr="00756C8E" w:rsidRDefault="00553EAE" w:rsidP="00553EAE">
                      <w:pPr>
                        <w:jc w:val="center"/>
                        <w:rPr>
                          <w:rFonts w:ascii="Cavolini" w:hAnsi="Cavolini" w:cs="Cavolini"/>
                          <w:b/>
                          <w:bCs/>
                          <w:color w:val="000000" w:themeColor="text1"/>
                          <w:sz w:val="14"/>
                          <w:szCs w:val="14"/>
                        </w:rPr>
                      </w:pPr>
                      <w:r w:rsidRPr="00756C8E">
                        <w:rPr>
                          <w:rFonts w:ascii="Cavolini" w:hAnsi="Cavolini" w:cs="Cavolini"/>
                          <w:b/>
                          <w:bCs/>
                          <w:color w:val="000000" w:themeColor="text1"/>
                          <w:sz w:val="14"/>
                          <w:szCs w:val="14"/>
                          <w:u w:val="single"/>
                        </w:rPr>
                        <w:t>Things to consider</w:t>
                      </w:r>
                    </w:p>
                    <w:p w14:paraId="3DC537EA" w14:textId="77777777" w:rsidR="00553EAE" w:rsidRPr="00756C8E" w:rsidRDefault="00553EAE" w:rsidP="00553EAE">
                      <w:pPr>
                        <w:jc w:val="center"/>
                        <w:rPr>
                          <w:rFonts w:ascii="Cavolini" w:hAnsi="Cavolini" w:cs="Cavolini"/>
                          <w:b/>
                          <w:bCs/>
                          <w:color w:val="000000" w:themeColor="text1"/>
                          <w:sz w:val="14"/>
                          <w:szCs w:val="14"/>
                        </w:rPr>
                      </w:pPr>
                      <w:r w:rsidRPr="00756C8E">
                        <w:rPr>
                          <w:rFonts w:ascii="Cavolini" w:hAnsi="Cavolini" w:cs="Cavolini"/>
                          <w:b/>
                          <w:bCs/>
                          <w:color w:val="000000" w:themeColor="text1"/>
                          <w:sz w:val="14"/>
                          <w:szCs w:val="14"/>
                        </w:rPr>
                        <w:t xml:space="preserve"> SARC must be invited to the Strategy Meeting</w:t>
                      </w:r>
                    </w:p>
                  </w:txbxContent>
                </v:textbox>
              </v:shape>
            </w:pict>
          </mc:Fallback>
        </mc:AlternateContent>
      </w:r>
      <w:r w:rsidRPr="00553EAE">
        <w:rPr>
          <w:rFonts w:ascii="Arial" w:hAnsi="Arial" w:cs="Arial"/>
          <w:noProof/>
          <w:szCs w:val="22"/>
        </w:rPr>
        <mc:AlternateContent>
          <mc:Choice Requires="wps">
            <w:drawing>
              <wp:anchor distT="0" distB="0" distL="114300" distR="114300" simplePos="0" relativeHeight="251695104" behindDoc="0" locked="0" layoutInCell="1" allowOverlap="1" wp14:anchorId="779F0AD5" wp14:editId="2B6F7A54">
                <wp:simplePos x="0" y="0"/>
                <wp:positionH relativeFrom="margin">
                  <wp:posOffset>-355600</wp:posOffset>
                </wp:positionH>
                <wp:positionV relativeFrom="paragraph">
                  <wp:posOffset>101600</wp:posOffset>
                </wp:positionV>
                <wp:extent cx="1409700" cy="1073150"/>
                <wp:effectExtent l="38100" t="19050" r="38100" b="31750"/>
                <wp:wrapNone/>
                <wp:docPr id="31" name="Cloud 146"/>
                <wp:cNvGraphicFramePr/>
                <a:graphic xmlns:a="http://schemas.openxmlformats.org/drawingml/2006/main">
                  <a:graphicData uri="http://schemas.microsoft.com/office/word/2010/wordprocessingShape">
                    <wps:wsp>
                      <wps:cNvSpPr/>
                      <wps:spPr>
                        <a:xfrm>
                          <a:off x="0" y="0"/>
                          <a:ext cx="1409700" cy="1073150"/>
                        </a:xfrm>
                        <a:prstGeom prst="cloud">
                          <a:avLst/>
                        </a:prstGeom>
                        <a:solidFill>
                          <a:srgbClr val="FFC000">
                            <a:lumMod val="20000"/>
                            <a:lumOff val="80000"/>
                          </a:srgbClr>
                        </a:solidFill>
                        <a:ln w="38100" cap="flat" cmpd="sng" algn="ctr">
                          <a:solidFill>
                            <a:srgbClr val="FFC000"/>
                          </a:solidFill>
                          <a:prstDash val="solid"/>
                          <a:miter lim="800000"/>
                        </a:ln>
                        <a:effectLst/>
                      </wps:spPr>
                      <wps:txbx>
                        <w:txbxContent>
                          <w:p w14:paraId="51FEE4F2" w14:textId="77777777" w:rsidR="00553EAE" w:rsidRPr="00756C8E" w:rsidRDefault="00553EAE" w:rsidP="00553EAE">
                            <w:pPr>
                              <w:jc w:val="center"/>
                              <w:rPr>
                                <w:rFonts w:ascii="Cavolini" w:hAnsi="Cavolini" w:cs="Cavolini"/>
                                <w:b/>
                                <w:bCs/>
                                <w:color w:val="000000" w:themeColor="text1"/>
                                <w:sz w:val="12"/>
                                <w:szCs w:val="12"/>
                              </w:rPr>
                            </w:pPr>
                            <w:r w:rsidRPr="00756C8E">
                              <w:rPr>
                                <w:rFonts w:ascii="Cavolini" w:hAnsi="Cavolini" w:cs="Cavolini"/>
                                <w:b/>
                                <w:bCs/>
                                <w:color w:val="000000" w:themeColor="text1"/>
                                <w:sz w:val="12"/>
                                <w:szCs w:val="12"/>
                                <w:u w:val="single"/>
                              </w:rPr>
                              <w:t>Things to consider</w:t>
                            </w:r>
                          </w:p>
                          <w:p w14:paraId="3AA2090E" w14:textId="77777777" w:rsidR="00553EAE" w:rsidRPr="00756C8E" w:rsidRDefault="00553EAE" w:rsidP="00553EAE">
                            <w:pPr>
                              <w:jc w:val="center"/>
                              <w:rPr>
                                <w:rFonts w:ascii="Cavolini" w:hAnsi="Cavolini" w:cs="Cavolini"/>
                                <w:b/>
                                <w:bCs/>
                                <w:color w:val="000000" w:themeColor="text1"/>
                                <w:sz w:val="12"/>
                                <w:szCs w:val="12"/>
                              </w:rPr>
                            </w:pPr>
                            <w:r w:rsidRPr="00756C8E">
                              <w:rPr>
                                <w:rFonts w:ascii="Cavolini" w:hAnsi="Cavolini" w:cs="Cavolini"/>
                                <w:b/>
                                <w:bCs/>
                                <w:color w:val="000000" w:themeColor="text1"/>
                                <w:sz w:val="12"/>
                                <w:szCs w:val="12"/>
                              </w:rPr>
                              <w:t xml:space="preserve"> Is there a safety plan?</w:t>
                            </w:r>
                          </w:p>
                          <w:p w14:paraId="75424290" w14:textId="77777777" w:rsidR="00553EAE" w:rsidRPr="00756C8E" w:rsidRDefault="00553EAE" w:rsidP="00553EAE">
                            <w:pPr>
                              <w:jc w:val="center"/>
                              <w:rPr>
                                <w:rFonts w:ascii="Cavolini" w:hAnsi="Cavolini" w:cs="Cavolini"/>
                                <w:b/>
                                <w:bCs/>
                                <w:color w:val="000000" w:themeColor="text1"/>
                                <w:sz w:val="12"/>
                                <w:szCs w:val="1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F0AD5" id="_x0000_s1032" style="position:absolute;left:0;text-align:left;margin-left:-28pt;margin-top:8pt;width:111pt;height:84.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f2cc" strokecolor="#ffc000" strokeweight="3pt">
                <v:stroke joinstyle="miter"/>
                <v:formulas/>
                <v:path arrowok="t" o:connecttype="custom" o:connectlocs="153142,650274;70485,630476;226074,866941;189918,876406;537709,971052;515911,927828;940681,863265;931968,910687;1113696,570210;1219782,747479;1363950,381415;1316699,447891;1250587,134790;1253067,166189;948872,98173;973085,58129;722504,117252;734219,82722;456847,128977;499269,162463;134672,392221;127265,356971" o:connectangles="0,0,0,0,0,0,0,0,0,0,0,0,0,0,0,0,0,0,0,0,0,0" textboxrect="0,0,43200,43200"/>
                <v:textbox>
                  <w:txbxContent>
                    <w:p w14:paraId="51FEE4F2" w14:textId="77777777" w:rsidR="00553EAE" w:rsidRPr="00756C8E" w:rsidRDefault="00553EAE" w:rsidP="00553EAE">
                      <w:pPr>
                        <w:jc w:val="center"/>
                        <w:rPr>
                          <w:rFonts w:ascii="Cavolini" w:hAnsi="Cavolini" w:cs="Cavolini"/>
                          <w:b/>
                          <w:bCs/>
                          <w:color w:val="000000" w:themeColor="text1"/>
                          <w:sz w:val="12"/>
                          <w:szCs w:val="12"/>
                        </w:rPr>
                      </w:pPr>
                      <w:r w:rsidRPr="00756C8E">
                        <w:rPr>
                          <w:rFonts w:ascii="Cavolini" w:hAnsi="Cavolini" w:cs="Cavolini"/>
                          <w:b/>
                          <w:bCs/>
                          <w:color w:val="000000" w:themeColor="text1"/>
                          <w:sz w:val="12"/>
                          <w:szCs w:val="12"/>
                          <w:u w:val="single"/>
                        </w:rPr>
                        <w:t>Things to consider</w:t>
                      </w:r>
                    </w:p>
                    <w:p w14:paraId="3AA2090E" w14:textId="77777777" w:rsidR="00553EAE" w:rsidRPr="00756C8E" w:rsidRDefault="00553EAE" w:rsidP="00553EAE">
                      <w:pPr>
                        <w:jc w:val="center"/>
                        <w:rPr>
                          <w:rFonts w:ascii="Cavolini" w:hAnsi="Cavolini" w:cs="Cavolini"/>
                          <w:b/>
                          <w:bCs/>
                          <w:color w:val="000000" w:themeColor="text1"/>
                          <w:sz w:val="12"/>
                          <w:szCs w:val="12"/>
                        </w:rPr>
                      </w:pPr>
                      <w:r w:rsidRPr="00756C8E">
                        <w:rPr>
                          <w:rFonts w:ascii="Cavolini" w:hAnsi="Cavolini" w:cs="Cavolini"/>
                          <w:b/>
                          <w:bCs/>
                          <w:color w:val="000000" w:themeColor="text1"/>
                          <w:sz w:val="12"/>
                          <w:szCs w:val="12"/>
                        </w:rPr>
                        <w:t xml:space="preserve"> Is there a safety plan?</w:t>
                      </w:r>
                    </w:p>
                    <w:p w14:paraId="75424290" w14:textId="77777777" w:rsidR="00553EAE" w:rsidRPr="00756C8E" w:rsidRDefault="00553EAE" w:rsidP="00553EAE">
                      <w:pPr>
                        <w:jc w:val="center"/>
                        <w:rPr>
                          <w:rFonts w:ascii="Cavolini" w:hAnsi="Cavolini" w:cs="Cavolini"/>
                          <w:b/>
                          <w:bCs/>
                          <w:color w:val="000000" w:themeColor="text1"/>
                          <w:sz w:val="12"/>
                          <w:szCs w:val="12"/>
                        </w:rPr>
                      </w:pPr>
                    </w:p>
                  </w:txbxContent>
                </v:textbox>
                <w10:wrap anchorx="margin"/>
              </v:shape>
            </w:pict>
          </mc:Fallback>
        </mc:AlternateContent>
      </w:r>
      <w:r w:rsidRPr="00553EAE">
        <w:rPr>
          <w:rFonts w:ascii="Arial" w:hAnsi="Arial" w:cs="Arial"/>
          <w:noProof/>
          <w:szCs w:val="22"/>
        </w:rPr>
        <mc:AlternateContent>
          <mc:Choice Requires="wps">
            <w:drawing>
              <wp:anchor distT="0" distB="0" distL="114300" distR="114300" simplePos="0" relativeHeight="251694080" behindDoc="0" locked="0" layoutInCell="1" allowOverlap="1" wp14:anchorId="6EB4A02F" wp14:editId="227229B5">
                <wp:simplePos x="0" y="0"/>
                <wp:positionH relativeFrom="margin">
                  <wp:posOffset>4023360</wp:posOffset>
                </wp:positionH>
                <wp:positionV relativeFrom="paragraph">
                  <wp:posOffset>19050</wp:posOffset>
                </wp:positionV>
                <wp:extent cx="1530350" cy="1149350"/>
                <wp:effectExtent l="38100" t="19050" r="31750" b="31750"/>
                <wp:wrapNone/>
                <wp:docPr id="147" name="Cloud 146">
                  <a:extLst xmlns:a="http://schemas.openxmlformats.org/drawingml/2006/main">
                    <a:ext uri="{FF2B5EF4-FFF2-40B4-BE49-F238E27FC236}">
                      <a16:creationId xmlns:a16="http://schemas.microsoft.com/office/drawing/2014/main" id="{C5F0B590-EEF4-4471-9029-DF2F2B563903}"/>
                    </a:ext>
                  </a:extLst>
                </wp:docPr>
                <wp:cNvGraphicFramePr/>
                <a:graphic xmlns:a="http://schemas.openxmlformats.org/drawingml/2006/main">
                  <a:graphicData uri="http://schemas.microsoft.com/office/word/2010/wordprocessingShape">
                    <wps:wsp>
                      <wps:cNvSpPr/>
                      <wps:spPr>
                        <a:xfrm>
                          <a:off x="0" y="0"/>
                          <a:ext cx="1530350" cy="1149350"/>
                        </a:xfrm>
                        <a:prstGeom prst="cloud">
                          <a:avLst/>
                        </a:prstGeom>
                        <a:solidFill>
                          <a:srgbClr val="FFC000">
                            <a:lumMod val="20000"/>
                            <a:lumOff val="80000"/>
                          </a:srgbClr>
                        </a:solidFill>
                        <a:ln w="38100" cap="flat" cmpd="sng" algn="ctr">
                          <a:solidFill>
                            <a:srgbClr val="FFC000"/>
                          </a:solidFill>
                          <a:prstDash val="solid"/>
                          <a:miter lim="800000"/>
                        </a:ln>
                        <a:effectLst/>
                      </wps:spPr>
                      <wps:txbx>
                        <w:txbxContent>
                          <w:p w14:paraId="0A007E69" w14:textId="77777777" w:rsidR="00553EAE" w:rsidRPr="00756C8E" w:rsidRDefault="00553EAE" w:rsidP="00553EAE">
                            <w:pPr>
                              <w:jc w:val="center"/>
                              <w:rPr>
                                <w:rFonts w:ascii="Cavolini" w:hAnsi="Cavolini" w:cs="Cavolini"/>
                                <w:b/>
                                <w:bCs/>
                                <w:color w:val="000000" w:themeColor="text1"/>
                                <w:sz w:val="12"/>
                                <w:szCs w:val="12"/>
                              </w:rPr>
                            </w:pPr>
                            <w:r w:rsidRPr="00756C8E">
                              <w:rPr>
                                <w:rFonts w:ascii="Cavolini" w:hAnsi="Cavolini" w:cs="Cavolini"/>
                                <w:b/>
                                <w:bCs/>
                                <w:color w:val="000000" w:themeColor="text1"/>
                                <w:sz w:val="12"/>
                                <w:szCs w:val="12"/>
                                <w:u w:val="single"/>
                              </w:rPr>
                              <w:t>Things to consider</w:t>
                            </w:r>
                          </w:p>
                          <w:p w14:paraId="4FFE2B6E" w14:textId="77777777" w:rsidR="00553EAE" w:rsidRPr="00756C8E" w:rsidRDefault="00553EAE" w:rsidP="00553EAE">
                            <w:pPr>
                              <w:jc w:val="center"/>
                              <w:rPr>
                                <w:rFonts w:ascii="Cavolini" w:hAnsi="Cavolini" w:cs="Cavolini"/>
                                <w:b/>
                                <w:bCs/>
                                <w:color w:val="000000" w:themeColor="text1"/>
                                <w:sz w:val="12"/>
                                <w:szCs w:val="12"/>
                              </w:rPr>
                            </w:pPr>
                            <w:r w:rsidRPr="00756C8E">
                              <w:rPr>
                                <w:rFonts w:ascii="Cavolini" w:hAnsi="Cavolini" w:cs="Cavolini"/>
                                <w:b/>
                                <w:bCs/>
                                <w:color w:val="000000" w:themeColor="text1"/>
                                <w:sz w:val="12"/>
                                <w:szCs w:val="12"/>
                              </w:rPr>
                              <w:t xml:space="preserve"> Pan Sussex Safeguarding Procedures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4A02F" id="_x0000_s1033" style="position:absolute;left:0;text-align:left;margin-left:316.8pt;margin-top:1.5pt;width:120.5pt;height:90.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f2cc" strokecolor="#ffc000" strokeweight="3pt">
                <v:stroke joinstyle="miter"/>
                <v:formulas/>
                <v:path arrowok="t" o:connecttype="custom" o:connectlocs="166248,696448;76518,675243;245423,928499;206172,938636;583729,1040002;560066,993709;1021190,924562;1011731,975351;1209012,610699;1324178,800554;1480684,408498;1429389,479694;1357619,144360;1360311,177990;1030081,105144;1056367,62256;784340,125577;797057,88596;495947,138135;541999,173999;146198,420071;138157,382319" o:connectangles="0,0,0,0,0,0,0,0,0,0,0,0,0,0,0,0,0,0,0,0,0,0" textboxrect="0,0,43200,43200"/>
                <v:textbox>
                  <w:txbxContent>
                    <w:p w14:paraId="0A007E69" w14:textId="77777777" w:rsidR="00553EAE" w:rsidRPr="00756C8E" w:rsidRDefault="00553EAE" w:rsidP="00553EAE">
                      <w:pPr>
                        <w:jc w:val="center"/>
                        <w:rPr>
                          <w:rFonts w:ascii="Cavolini" w:hAnsi="Cavolini" w:cs="Cavolini"/>
                          <w:b/>
                          <w:bCs/>
                          <w:color w:val="000000" w:themeColor="text1"/>
                          <w:sz w:val="12"/>
                          <w:szCs w:val="12"/>
                        </w:rPr>
                      </w:pPr>
                      <w:r w:rsidRPr="00756C8E">
                        <w:rPr>
                          <w:rFonts w:ascii="Cavolini" w:hAnsi="Cavolini" w:cs="Cavolini"/>
                          <w:b/>
                          <w:bCs/>
                          <w:color w:val="000000" w:themeColor="text1"/>
                          <w:sz w:val="12"/>
                          <w:szCs w:val="12"/>
                          <w:u w:val="single"/>
                        </w:rPr>
                        <w:t>Things to consider</w:t>
                      </w:r>
                    </w:p>
                    <w:p w14:paraId="4FFE2B6E" w14:textId="77777777" w:rsidR="00553EAE" w:rsidRPr="00756C8E" w:rsidRDefault="00553EAE" w:rsidP="00553EAE">
                      <w:pPr>
                        <w:jc w:val="center"/>
                        <w:rPr>
                          <w:rFonts w:ascii="Cavolini" w:hAnsi="Cavolini" w:cs="Cavolini"/>
                          <w:b/>
                          <w:bCs/>
                          <w:color w:val="000000" w:themeColor="text1"/>
                          <w:sz w:val="12"/>
                          <w:szCs w:val="12"/>
                        </w:rPr>
                      </w:pPr>
                      <w:r w:rsidRPr="00756C8E">
                        <w:rPr>
                          <w:rFonts w:ascii="Cavolini" w:hAnsi="Cavolini" w:cs="Cavolini"/>
                          <w:b/>
                          <w:bCs/>
                          <w:color w:val="000000" w:themeColor="text1"/>
                          <w:sz w:val="12"/>
                          <w:szCs w:val="12"/>
                        </w:rPr>
                        <w:t xml:space="preserve"> Pan Sussex Safeguarding Procedures</w:t>
                      </w:r>
                    </w:p>
                  </w:txbxContent>
                </v:textbox>
                <w10:wrap anchorx="margin"/>
              </v:shape>
            </w:pict>
          </mc:Fallback>
        </mc:AlternateContent>
      </w:r>
      <w:r w:rsidRPr="00553EAE">
        <w:rPr>
          <w:rFonts w:ascii="Arial" w:hAnsi="Arial" w:cs="Arial"/>
          <w:noProof/>
          <w:szCs w:val="22"/>
        </w:rPr>
        <mc:AlternateContent>
          <mc:Choice Requires="wps">
            <w:drawing>
              <wp:anchor distT="0" distB="0" distL="114300" distR="114300" simplePos="0" relativeHeight="251697152" behindDoc="0" locked="0" layoutInCell="1" allowOverlap="1" wp14:anchorId="10B6B755" wp14:editId="4CA402A8">
                <wp:simplePos x="0" y="0"/>
                <wp:positionH relativeFrom="column">
                  <wp:posOffset>4864100</wp:posOffset>
                </wp:positionH>
                <wp:positionV relativeFrom="paragraph">
                  <wp:posOffset>3632200</wp:posOffset>
                </wp:positionV>
                <wp:extent cx="1428750" cy="1123950"/>
                <wp:effectExtent l="38100" t="19050" r="38100" b="38100"/>
                <wp:wrapNone/>
                <wp:docPr id="227" name="Cloud 146"/>
                <wp:cNvGraphicFramePr/>
                <a:graphic xmlns:a="http://schemas.openxmlformats.org/drawingml/2006/main">
                  <a:graphicData uri="http://schemas.microsoft.com/office/word/2010/wordprocessingShape">
                    <wps:wsp>
                      <wps:cNvSpPr/>
                      <wps:spPr>
                        <a:xfrm>
                          <a:off x="0" y="0"/>
                          <a:ext cx="1428750" cy="1123950"/>
                        </a:xfrm>
                        <a:prstGeom prst="cloud">
                          <a:avLst/>
                        </a:prstGeom>
                        <a:solidFill>
                          <a:srgbClr val="FFC000">
                            <a:lumMod val="20000"/>
                            <a:lumOff val="80000"/>
                          </a:srgbClr>
                        </a:solidFill>
                        <a:ln w="38100" cap="flat" cmpd="sng" algn="ctr">
                          <a:solidFill>
                            <a:srgbClr val="FFC000"/>
                          </a:solidFill>
                          <a:prstDash val="solid"/>
                          <a:miter lim="800000"/>
                        </a:ln>
                        <a:effectLst/>
                      </wps:spPr>
                      <wps:txbx>
                        <w:txbxContent>
                          <w:p w14:paraId="64D4F805" w14:textId="77777777" w:rsidR="00553EAE" w:rsidRPr="00756C8E" w:rsidRDefault="00553EAE" w:rsidP="00553EAE">
                            <w:pPr>
                              <w:jc w:val="center"/>
                              <w:rPr>
                                <w:rFonts w:ascii="Cavolini" w:hAnsi="Cavolini" w:cs="Cavolini"/>
                                <w:b/>
                                <w:bCs/>
                                <w:color w:val="000000" w:themeColor="text1"/>
                                <w:sz w:val="14"/>
                                <w:szCs w:val="14"/>
                              </w:rPr>
                            </w:pPr>
                            <w:r w:rsidRPr="00756C8E">
                              <w:rPr>
                                <w:rFonts w:ascii="Cavolini" w:hAnsi="Cavolini" w:cs="Cavolini"/>
                                <w:b/>
                                <w:bCs/>
                                <w:color w:val="000000" w:themeColor="text1"/>
                                <w:sz w:val="14"/>
                                <w:szCs w:val="14"/>
                                <w:u w:val="single"/>
                              </w:rPr>
                              <w:t>Things to consider</w:t>
                            </w:r>
                          </w:p>
                          <w:p w14:paraId="593BC895" w14:textId="77777777" w:rsidR="00553EAE" w:rsidRPr="00756C8E" w:rsidRDefault="00553EAE" w:rsidP="00553EAE">
                            <w:pPr>
                              <w:jc w:val="center"/>
                              <w:rPr>
                                <w:rFonts w:ascii="Cavolini" w:hAnsi="Cavolini" w:cs="Cavolini"/>
                                <w:b/>
                                <w:bCs/>
                                <w:color w:val="000000" w:themeColor="text1"/>
                                <w:sz w:val="14"/>
                                <w:szCs w:val="14"/>
                              </w:rPr>
                            </w:pPr>
                            <w:r w:rsidRPr="00756C8E">
                              <w:rPr>
                                <w:rFonts w:ascii="Cavolini" w:hAnsi="Cavolini" w:cs="Cavolini"/>
                                <w:b/>
                                <w:bCs/>
                                <w:color w:val="000000" w:themeColor="text1"/>
                                <w:sz w:val="14"/>
                                <w:szCs w:val="14"/>
                              </w:rPr>
                              <w:t xml:space="preserve"> Consultation with CATS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6B755" id="_x0000_s1034" style="position:absolute;left:0;text-align:left;margin-left:383pt;margin-top:286pt;width:112.5pt;height:8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f2cc" strokecolor="#ffc000" strokeweight="3pt">
                <v:stroke joinstyle="miter"/>
                <v:formulas/>
                <v:path arrowok="t" o:connecttype="custom" o:connectlocs="155211,681056;71438,660321;229129,907980;192484,917893;544976,1017019;522883,971748;953393,904129;944562,953796;1128746,597203;1236266,782862;1382382,399471;1334492,469093;1267486,141170;1270000,174056;961694,102821;986234,60881;732267,122802;744141,86638;463021,135082;506016,170154;136492,410788;128984,373869" o:connectangles="0,0,0,0,0,0,0,0,0,0,0,0,0,0,0,0,0,0,0,0,0,0" textboxrect="0,0,43200,43200"/>
                <v:textbox>
                  <w:txbxContent>
                    <w:p w14:paraId="64D4F805" w14:textId="77777777" w:rsidR="00553EAE" w:rsidRPr="00756C8E" w:rsidRDefault="00553EAE" w:rsidP="00553EAE">
                      <w:pPr>
                        <w:jc w:val="center"/>
                        <w:rPr>
                          <w:rFonts w:ascii="Cavolini" w:hAnsi="Cavolini" w:cs="Cavolini"/>
                          <w:b/>
                          <w:bCs/>
                          <w:color w:val="000000" w:themeColor="text1"/>
                          <w:sz w:val="14"/>
                          <w:szCs w:val="14"/>
                        </w:rPr>
                      </w:pPr>
                      <w:r w:rsidRPr="00756C8E">
                        <w:rPr>
                          <w:rFonts w:ascii="Cavolini" w:hAnsi="Cavolini" w:cs="Cavolini"/>
                          <w:b/>
                          <w:bCs/>
                          <w:color w:val="000000" w:themeColor="text1"/>
                          <w:sz w:val="14"/>
                          <w:szCs w:val="14"/>
                          <w:u w:val="single"/>
                        </w:rPr>
                        <w:t>Things to consider</w:t>
                      </w:r>
                    </w:p>
                    <w:p w14:paraId="593BC895" w14:textId="77777777" w:rsidR="00553EAE" w:rsidRPr="00756C8E" w:rsidRDefault="00553EAE" w:rsidP="00553EAE">
                      <w:pPr>
                        <w:jc w:val="center"/>
                        <w:rPr>
                          <w:rFonts w:ascii="Cavolini" w:hAnsi="Cavolini" w:cs="Cavolini"/>
                          <w:b/>
                          <w:bCs/>
                          <w:color w:val="000000" w:themeColor="text1"/>
                          <w:sz w:val="14"/>
                          <w:szCs w:val="14"/>
                        </w:rPr>
                      </w:pPr>
                      <w:r w:rsidRPr="00756C8E">
                        <w:rPr>
                          <w:rFonts w:ascii="Cavolini" w:hAnsi="Cavolini" w:cs="Cavolini"/>
                          <w:b/>
                          <w:bCs/>
                          <w:color w:val="000000" w:themeColor="text1"/>
                          <w:sz w:val="14"/>
                          <w:szCs w:val="14"/>
                        </w:rPr>
                        <w:t xml:space="preserve"> Consultation with CATS</w:t>
                      </w:r>
                    </w:p>
                  </w:txbxContent>
                </v:textbox>
              </v:shape>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79744" behindDoc="0" locked="0" layoutInCell="1" allowOverlap="1" wp14:anchorId="4B06CB82" wp14:editId="5EBA2A51">
                <wp:simplePos x="0" y="0"/>
                <wp:positionH relativeFrom="column">
                  <wp:posOffset>1854200</wp:posOffset>
                </wp:positionH>
                <wp:positionV relativeFrom="paragraph">
                  <wp:posOffset>520700</wp:posOffset>
                </wp:positionV>
                <wp:extent cx="1642745" cy="635000"/>
                <wp:effectExtent l="0" t="0" r="14605" b="12700"/>
                <wp:wrapNone/>
                <wp:docPr id="225" name="Rectangle 225"/>
                <wp:cNvGraphicFramePr/>
                <a:graphic xmlns:a="http://schemas.openxmlformats.org/drawingml/2006/main">
                  <a:graphicData uri="http://schemas.microsoft.com/office/word/2010/wordprocessingShape">
                    <wps:wsp>
                      <wps:cNvSpPr/>
                      <wps:spPr>
                        <a:xfrm>
                          <a:off x="0" y="0"/>
                          <a:ext cx="1642745" cy="635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58AE421" w14:textId="77777777" w:rsidR="00553EAE" w:rsidRPr="00650703" w:rsidRDefault="00553EAE" w:rsidP="00553EAE">
                            <w:pPr>
                              <w:jc w:val="center"/>
                              <w:rPr>
                                <w:rFonts w:hAnsi="Calibri"/>
                                <w:b/>
                                <w:bCs/>
                                <w:color w:val="000000"/>
                              </w:rPr>
                            </w:pPr>
                            <w:r w:rsidRPr="00650703">
                              <w:rPr>
                                <w:rFonts w:hAnsi="Calibri"/>
                                <w:b/>
                                <w:bCs/>
                                <w:color w:val="000000"/>
                              </w:rPr>
                              <w:t>Contact in to Integrated Front Door (IFD)</w:t>
                            </w:r>
                          </w:p>
                        </w:txbxContent>
                      </wps:txbx>
                      <wps:bodyPr rtlCol="0" anchor="ctr">
                        <a:noAutofit/>
                      </wps:bodyPr>
                    </wps:wsp>
                  </a:graphicData>
                </a:graphic>
                <wp14:sizeRelV relativeFrom="margin">
                  <wp14:pctHeight>0</wp14:pctHeight>
                </wp14:sizeRelV>
              </wp:anchor>
            </w:drawing>
          </mc:Choice>
          <mc:Fallback>
            <w:pict>
              <v:rect w14:anchorId="4B06CB82" id="Rectangle 225" o:spid="_x0000_s1035" style="position:absolute;left:0;text-align:left;margin-left:146pt;margin-top:41pt;width:129.35pt;height:50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" fillcolor="window" strokecolor="windowText" strokeweight="1pt">
                <v:textbox>
                  <w:txbxContent>
                    <w:p w14:paraId="658AE421" w14:textId="77777777" w:rsidR="00553EAE" w:rsidRPr="00650703" w:rsidRDefault="00553EAE" w:rsidP="00553EAE">
                      <w:pPr>
                        <w:jc w:val="center"/>
                        <w:rPr>
                          <w:rFonts w:hAnsi="Calibri"/>
                          <w:b/>
                          <w:bCs/>
                          <w:color w:val="000000"/>
                        </w:rPr>
                      </w:pPr>
                      <w:r w:rsidRPr="00650703">
                        <w:rPr>
                          <w:rFonts w:hAnsi="Calibri"/>
                          <w:b/>
                          <w:bCs/>
                          <w:color w:val="000000"/>
                        </w:rPr>
                        <w:t>Contact in to Integrated Front Door (IFD)</w:t>
                      </w:r>
                    </w:p>
                  </w:txbxContent>
                </v:textbox>
              </v:rect>
            </w:pict>
          </mc:Fallback>
        </mc:AlternateContent>
      </w:r>
      <w:r w:rsidRPr="00553EAE">
        <w:rPr>
          <w:rFonts w:ascii="Arial" w:hAnsi="Arial" w:cs="Arial"/>
          <w:noProof/>
          <w:szCs w:val="22"/>
        </w:rPr>
        <mc:AlternateContent>
          <mc:Choice Requires="wps">
            <w:drawing>
              <wp:anchor distT="0" distB="0" distL="114300" distR="114300" simplePos="0" relativeHeight="251693056" behindDoc="0" locked="0" layoutInCell="1" allowOverlap="1" wp14:anchorId="26F65B71" wp14:editId="541EB4BF">
                <wp:simplePos x="0" y="0"/>
                <wp:positionH relativeFrom="column">
                  <wp:posOffset>2676207</wp:posOffset>
                </wp:positionH>
                <wp:positionV relativeFrom="paragraph">
                  <wp:posOffset>1155700</wp:posOffset>
                </wp:positionV>
                <wp:extent cx="0" cy="518583"/>
                <wp:effectExtent l="76200" t="0" r="57150" b="53340"/>
                <wp:wrapNone/>
                <wp:docPr id="234" name="Straight Arrow Connector 233">
                  <a:extLst xmlns:a="http://schemas.openxmlformats.org/drawingml/2006/main">
                    <a:ext uri="{FF2B5EF4-FFF2-40B4-BE49-F238E27FC236}">
                      <a16:creationId xmlns:a16="http://schemas.microsoft.com/office/drawing/2014/main" id="{4A8BBFD7-6666-4890-9BCF-B6D30EEFF954}"/>
                    </a:ext>
                  </a:extLst>
                </wp:docPr>
                <wp:cNvGraphicFramePr/>
                <a:graphic xmlns:a="http://schemas.openxmlformats.org/drawingml/2006/main">
                  <a:graphicData uri="http://schemas.microsoft.com/office/word/2010/wordprocessingShape">
                    <wps:wsp>
                      <wps:cNvCnPr/>
                      <wps:spPr>
                        <a:xfrm>
                          <a:off x="0" y="0"/>
                          <a:ext cx="0" cy="51858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7F3B0680" id="_x0000_t32" coordsize="21600,21600" o:spt="32" o:oned="t" path="m,l21600,21600e" filled="f">
                <v:path arrowok="t" fillok="f" o:connecttype="none"/>
                <o:lock v:ext="edit" shapetype="t"/>
              </v:shapetype>
              <v:shape id="Straight Arrow Connector 233" o:spid="_x0000_s1026" type="#_x0000_t32" style="position:absolute;margin-left:210.7pt;margin-top:91pt;width:0;height:40.8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" strokecolor="windowText" strokeweight=".5pt">
                <v:stroke endarrow="block" joinstyle="miter"/>
              </v:shape>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74624" behindDoc="0" locked="0" layoutInCell="1" allowOverlap="1" wp14:anchorId="3908F428" wp14:editId="278B642C">
                <wp:simplePos x="0" y="0"/>
                <wp:positionH relativeFrom="column">
                  <wp:posOffset>1450342</wp:posOffset>
                </wp:positionH>
                <wp:positionV relativeFrom="paragraph">
                  <wp:posOffset>1771018</wp:posOffset>
                </wp:positionV>
                <wp:extent cx="752472" cy="1655444"/>
                <wp:effectExtent l="43815" t="0" r="15875" b="53975"/>
                <wp:wrapNone/>
                <wp:docPr id="229" name="Connector: Elbow 229"/>
                <wp:cNvGraphicFramePr/>
                <a:graphic xmlns:a="http://schemas.openxmlformats.org/drawingml/2006/main">
                  <a:graphicData uri="http://schemas.microsoft.com/office/word/2010/wordprocessingShape">
                    <wps:wsp>
                      <wps:cNvCnPr/>
                      <wps:spPr>
                        <a:xfrm rot="5400000">
                          <a:off x="0" y="0"/>
                          <a:ext cx="752472" cy="1655444"/>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146BCB5"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29" o:spid="_x0000_s1026" type="#_x0000_t34" style="position:absolute;margin-left:114.2pt;margin-top:139.45pt;width:59.25pt;height:130.3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" strokecolor="windowText" strokeweight=".5pt">
                <v:stroke endarrow="block"/>
              </v:shape>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80768" behindDoc="0" locked="0" layoutInCell="1" allowOverlap="1" wp14:anchorId="298EA3F5" wp14:editId="6034BBC7">
                <wp:simplePos x="0" y="0"/>
                <wp:positionH relativeFrom="column">
                  <wp:posOffset>1835150</wp:posOffset>
                </wp:positionH>
                <wp:positionV relativeFrom="paragraph">
                  <wp:posOffset>1686560</wp:posOffset>
                </wp:positionV>
                <wp:extent cx="1642745" cy="511810"/>
                <wp:effectExtent l="0" t="0" r="14605" b="21590"/>
                <wp:wrapNone/>
                <wp:docPr id="230" name="Rectangle 230"/>
                <wp:cNvGraphicFramePr/>
                <a:graphic xmlns:a="http://schemas.openxmlformats.org/drawingml/2006/main">
                  <a:graphicData uri="http://schemas.microsoft.com/office/word/2010/wordprocessingShape">
                    <wps:wsp>
                      <wps:cNvSpPr/>
                      <wps:spPr>
                        <a:xfrm>
                          <a:off x="0" y="0"/>
                          <a:ext cx="1642745" cy="5118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C5EA453" w14:textId="77777777" w:rsidR="00553EAE" w:rsidRPr="00650703" w:rsidRDefault="00553EAE" w:rsidP="00553EAE">
                            <w:pPr>
                              <w:jc w:val="center"/>
                              <w:rPr>
                                <w:rFonts w:hAnsi="Calibri"/>
                                <w:b/>
                                <w:bCs/>
                                <w:color w:val="000000"/>
                                <w:sz w:val="24"/>
                              </w:rPr>
                            </w:pPr>
                            <w:r w:rsidRPr="00650703">
                              <w:rPr>
                                <w:rFonts w:hAnsi="Calibri"/>
                                <w:b/>
                                <w:bCs/>
                                <w:color w:val="000000"/>
                                <w:sz w:val="24"/>
                              </w:rPr>
                              <w:t>Contact screened by IFD</w:t>
                            </w:r>
                          </w:p>
                        </w:txbxContent>
                      </wps:txbx>
                      <wps:bodyPr rtlCol="0" anchor="ctr"/>
                    </wps:wsp>
                  </a:graphicData>
                </a:graphic>
              </wp:anchor>
            </w:drawing>
          </mc:Choice>
          <mc:Fallback>
            <w:pict>
              <v:rect w14:anchorId="298EA3F5" id="Rectangle 230" o:spid="_x0000_s1036" style="position:absolute;left:0;text-align:left;margin-left:144.5pt;margin-top:132.8pt;width:129.35pt;height:40.3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" fillcolor="window" strokecolor="windowText" strokeweight="1pt">
                <v:textbox>
                  <w:txbxContent>
                    <w:p w14:paraId="1C5EA453" w14:textId="77777777" w:rsidR="00553EAE" w:rsidRPr="00650703" w:rsidRDefault="00553EAE" w:rsidP="00553EAE">
                      <w:pPr>
                        <w:jc w:val="center"/>
                        <w:rPr>
                          <w:rFonts w:hAnsi="Calibri"/>
                          <w:b/>
                          <w:bCs/>
                          <w:color w:val="000000"/>
                          <w:sz w:val="24"/>
                        </w:rPr>
                      </w:pPr>
                      <w:r w:rsidRPr="00650703">
                        <w:rPr>
                          <w:rFonts w:hAnsi="Calibri"/>
                          <w:b/>
                          <w:bCs/>
                          <w:color w:val="000000"/>
                          <w:sz w:val="24"/>
                        </w:rPr>
                        <w:t>Contact screened by IFD</w:t>
                      </w:r>
                    </w:p>
                  </w:txbxContent>
                </v:textbox>
              </v:rect>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86912" behindDoc="0" locked="0" layoutInCell="1" allowOverlap="1" wp14:anchorId="6214AFF6" wp14:editId="4EAF5512">
                <wp:simplePos x="0" y="0"/>
                <wp:positionH relativeFrom="column">
                  <wp:posOffset>2986404</wp:posOffset>
                </wp:positionH>
                <wp:positionV relativeFrom="paragraph">
                  <wp:posOffset>1868805</wp:posOffset>
                </wp:positionV>
                <wp:extent cx="764858" cy="1441767"/>
                <wp:effectExtent l="4445" t="0" r="59055" b="59055"/>
                <wp:wrapNone/>
                <wp:docPr id="19" name="Connector: Elbow 19">
                  <a:extLst xmlns:a="http://schemas.openxmlformats.org/drawingml/2006/main">
                    <a:ext uri="{FF2B5EF4-FFF2-40B4-BE49-F238E27FC236}">
                      <a16:creationId xmlns:a16="http://schemas.microsoft.com/office/drawing/2014/main" id="{E8C48881-7565-4F66-9512-79BF420B04D2}"/>
                    </a:ext>
                  </a:extLst>
                </wp:docPr>
                <wp:cNvGraphicFramePr/>
                <a:graphic xmlns:a="http://schemas.openxmlformats.org/drawingml/2006/main">
                  <a:graphicData uri="http://schemas.microsoft.com/office/word/2010/wordprocessingShape">
                    <wps:wsp>
                      <wps:cNvCnPr/>
                      <wps:spPr>
                        <a:xfrm rot="16200000" flipH="1">
                          <a:off x="0" y="0"/>
                          <a:ext cx="764858" cy="1441767"/>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70F4BD" id="Connector: Elbow 19" o:spid="_x0000_s1026" type="#_x0000_t34" style="position:absolute;margin-left:235.15pt;margin-top:147.15pt;width:60.25pt;height:113.5pt;rotation:9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" strokecolor="windowText" strokeweight=".5pt">
                <v:stroke endarrow="block"/>
              </v:shape>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70528" behindDoc="0" locked="0" layoutInCell="1" allowOverlap="1" wp14:anchorId="375F722D" wp14:editId="63ABEBA2">
                <wp:simplePos x="0" y="0"/>
                <wp:positionH relativeFrom="column">
                  <wp:posOffset>3386455</wp:posOffset>
                </wp:positionH>
                <wp:positionV relativeFrom="paragraph">
                  <wp:posOffset>2972435</wp:posOffset>
                </wp:positionV>
                <wp:extent cx="1409700" cy="595630"/>
                <wp:effectExtent l="0" t="0" r="19050" b="13970"/>
                <wp:wrapNone/>
                <wp:docPr id="246" name="Rectangle 246"/>
                <wp:cNvGraphicFramePr/>
                <a:graphic xmlns:a="http://schemas.openxmlformats.org/drawingml/2006/main">
                  <a:graphicData uri="http://schemas.microsoft.com/office/word/2010/wordprocessingShape">
                    <wps:wsp>
                      <wps:cNvSpPr/>
                      <wps:spPr>
                        <a:xfrm>
                          <a:off x="0" y="0"/>
                          <a:ext cx="1409700" cy="5956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5D2D1ED" w14:textId="77777777" w:rsidR="00553EAE" w:rsidRPr="00650703" w:rsidRDefault="00553EAE" w:rsidP="00553EAE">
                            <w:pPr>
                              <w:jc w:val="center"/>
                              <w:rPr>
                                <w:rFonts w:hAnsi="Calibri"/>
                                <w:b/>
                                <w:bCs/>
                                <w:color w:val="000000"/>
                                <w:sz w:val="16"/>
                                <w:szCs w:val="16"/>
                              </w:rPr>
                            </w:pPr>
                            <w:r w:rsidRPr="00650703">
                              <w:rPr>
                                <w:rFonts w:hAnsi="Calibri"/>
                                <w:b/>
                                <w:bCs/>
                                <w:color w:val="000000"/>
                                <w:sz w:val="16"/>
                                <w:szCs w:val="16"/>
                              </w:rPr>
                              <w:t>Child is not already open.</w:t>
                            </w:r>
                          </w:p>
                          <w:p w14:paraId="33CC5FC5" w14:textId="77777777" w:rsidR="00553EAE" w:rsidRPr="00650703" w:rsidRDefault="00553EAE" w:rsidP="00553EAE">
                            <w:pPr>
                              <w:jc w:val="center"/>
                              <w:rPr>
                                <w:rFonts w:hAnsi="Calibri"/>
                                <w:b/>
                                <w:bCs/>
                                <w:color w:val="000000"/>
                                <w:sz w:val="16"/>
                                <w:szCs w:val="16"/>
                              </w:rPr>
                            </w:pPr>
                            <w:r w:rsidRPr="00650703">
                              <w:rPr>
                                <w:rFonts w:hAnsi="Calibri"/>
                                <w:b/>
                                <w:bCs/>
                                <w:color w:val="000000"/>
                                <w:sz w:val="16"/>
                                <w:szCs w:val="16"/>
                              </w:rPr>
                              <w:t>MASH Contact Form Completed</w:t>
                            </w:r>
                          </w:p>
                        </w:txbxContent>
                      </wps:txbx>
                      <wps:bodyPr rtlCol="0" anchor="ctr"/>
                    </wps:wsp>
                  </a:graphicData>
                </a:graphic>
              </wp:anchor>
            </w:drawing>
          </mc:Choice>
          <mc:Fallback>
            <w:pict>
              <v:rect w14:anchorId="375F722D" id="Rectangle 246" o:spid="_x0000_s1037" style="position:absolute;left:0;text-align:left;margin-left:266.65pt;margin-top:234.05pt;width:111pt;height:46.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" fillcolor="window" strokecolor="windowText" strokeweight="1pt">
                <v:textbox>
                  <w:txbxContent>
                    <w:p w14:paraId="75D2D1ED" w14:textId="77777777" w:rsidR="00553EAE" w:rsidRPr="00650703" w:rsidRDefault="00553EAE" w:rsidP="00553EAE">
                      <w:pPr>
                        <w:jc w:val="center"/>
                        <w:rPr>
                          <w:rFonts w:hAnsi="Calibri"/>
                          <w:b/>
                          <w:bCs/>
                          <w:color w:val="000000"/>
                          <w:sz w:val="16"/>
                          <w:szCs w:val="16"/>
                        </w:rPr>
                      </w:pPr>
                      <w:r w:rsidRPr="00650703">
                        <w:rPr>
                          <w:rFonts w:hAnsi="Calibri"/>
                          <w:b/>
                          <w:bCs/>
                          <w:color w:val="000000"/>
                          <w:sz w:val="16"/>
                          <w:szCs w:val="16"/>
                        </w:rPr>
                        <w:t>Child is not already open.</w:t>
                      </w:r>
                    </w:p>
                    <w:p w14:paraId="33CC5FC5" w14:textId="77777777" w:rsidR="00553EAE" w:rsidRPr="00650703" w:rsidRDefault="00553EAE" w:rsidP="00553EAE">
                      <w:pPr>
                        <w:jc w:val="center"/>
                        <w:rPr>
                          <w:rFonts w:hAnsi="Calibri"/>
                          <w:b/>
                          <w:bCs/>
                          <w:color w:val="000000"/>
                          <w:sz w:val="16"/>
                          <w:szCs w:val="16"/>
                        </w:rPr>
                      </w:pPr>
                      <w:r w:rsidRPr="00650703">
                        <w:rPr>
                          <w:rFonts w:hAnsi="Calibri"/>
                          <w:b/>
                          <w:bCs/>
                          <w:color w:val="000000"/>
                          <w:sz w:val="16"/>
                          <w:szCs w:val="16"/>
                        </w:rPr>
                        <w:t>MASH Contact Form Completed</w:t>
                      </w:r>
                    </w:p>
                  </w:txbxContent>
                </v:textbox>
              </v:rect>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71552" behindDoc="0" locked="0" layoutInCell="1" allowOverlap="1" wp14:anchorId="557B8409" wp14:editId="7E853378">
                <wp:simplePos x="0" y="0"/>
                <wp:positionH relativeFrom="column">
                  <wp:posOffset>179705</wp:posOffset>
                </wp:positionH>
                <wp:positionV relativeFrom="paragraph">
                  <wp:posOffset>2978150</wp:posOffset>
                </wp:positionV>
                <wp:extent cx="1642745" cy="680720"/>
                <wp:effectExtent l="0" t="0" r="14605" b="24130"/>
                <wp:wrapNone/>
                <wp:docPr id="3" name="Rectangle 3">
                  <a:extLst xmlns:a="http://schemas.openxmlformats.org/drawingml/2006/main">
                    <a:ext uri="{FF2B5EF4-FFF2-40B4-BE49-F238E27FC236}">
                      <a16:creationId xmlns:a16="http://schemas.microsoft.com/office/drawing/2014/main" id="{98548A8F-AE27-4C06-98E9-DE2ECFA2D20F}"/>
                    </a:ext>
                  </a:extLst>
                </wp:docPr>
                <wp:cNvGraphicFramePr/>
                <a:graphic xmlns:a="http://schemas.openxmlformats.org/drawingml/2006/main">
                  <a:graphicData uri="http://schemas.microsoft.com/office/word/2010/wordprocessingShape">
                    <wps:wsp>
                      <wps:cNvSpPr/>
                      <wps:spPr>
                        <a:xfrm>
                          <a:off x="0" y="0"/>
                          <a:ext cx="1642745" cy="6807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282C6FB" w14:textId="77777777" w:rsidR="00553EAE" w:rsidRPr="00650703" w:rsidRDefault="00553EAE" w:rsidP="00553EAE">
                            <w:pPr>
                              <w:jc w:val="center"/>
                              <w:rPr>
                                <w:rFonts w:hAnsi="Calibri"/>
                                <w:b/>
                                <w:bCs/>
                                <w:color w:val="000000"/>
                                <w:sz w:val="14"/>
                                <w:szCs w:val="14"/>
                              </w:rPr>
                            </w:pPr>
                            <w:r w:rsidRPr="00650703">
                              <w:rPr>
                                <w:rFonts w:hAnsi="Calibri"/>
                                <w:b/>
                                <w:bCs/>
                                <w:color w:val="000000"/>
                                <w:sz w:val="14"/>
                                <w:szCs w:val="14"/>
                              </w:rPr>
                              <w:t>Child is already open in Children's Services.</w:t>
                            </w:r>
                          </w:p>
                          <w:p w14:paraId="2E1870CA" w14:textId="77777777" w:rsidR="00553EAE" w:rsidRPr="00650703" w:rsidRDefault="00553EAE" w:rsidP="00553EAE">
                            <w:pPr>
                              <w:jc w:val="center"/>
                              <w:textAlignment w:val="baseline"/>
                              <w:rPr>
                                <w:rFonts w:hAnsi="Calibri"/>
                                <w:b/>
                                <w:bCs/>
                                <w:color w:val="000000"/>
                                <w:sz w:val="14"/>
                                <w:szCs w:val="14"/>
                              </w:rPr>
                            </w:pPr>
                            <w:r w:rsidRPr="00650703">
                              <w:rPr>
                                <w:rFonts w:hAnsi="Calibri"/>
                                <w:b/>
                                <w:bCs/>
                                <w:color w:val="000000"/>
                                <w:sz w:val="14"/>
                                <w:szCs w:val="14"/>
                              </w:rPr>
                              <w:t>Significant Information Form initiated in the MASH</w:t>
                            </w:r>
                          </w:p>
                        </w:txbxContent>
                      </wps:txbx>
                      <wps:bodyPr rtlCol="0" anchor="ctr"/>
                    </wps:wsp>
                  </a:graphicData>
                </a:graphic>
              </wp:anchor>
            </w:drawing>
          </mc:Choice>
          <mc:Fallback>
            <w:pict>
              <v:rect w14:anchorId="557B8409" id="Rectangle 3" o:spid="_x0000_s1038" style="position:absolute;left:0;text-align:left;margin-left:14.15pt;margin-top:234.5pt;width:129.35pt;height:5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" fillcolor="window" strokecolor="windowText" strokeweight="1pt">
                <v:textbox>
                  <w:txbxContent>
                    <w:p w14:paraId="4282C6FB" w14:textId="77777777" w:rsidR="00553EAE" w:rsidRPr="00650703" w:rsidRDefault="00553EAE" w:rsidP="00553EAE">
                      <w:pPr>
                        <w:jc w:val="center"/>
                        <w:rPr>
                          <w:rFonts w:hAnsi="Calibri"/>
                          <w:b/>
                          <w:bCs/>
                          <w:color w:val="000000"/>
                          <w:sz w:val="14"/>
                          <w:szCs w:val="14"/>
                        </w:rPr>
                      </w:pPr>
                      <w:r w:rsidRPr="00650703">
                        <w:rPr>
                          <w:rFonts w:hAnsi="Calibri"/>
                          <w:b/>
                          <w:bCs/>
                          <w:color w:val="000000"/>
                          <w:sz w:val="14"/>
                          <w:szCs w:val="14"/>
                        </w:rPr>
                        <w:t>Child is already open in Children's Services.</w:t>
                      </w:r>
                    </w:p>
                    <w:p w14:paraId="2E1870CA" w14:textId="77777777" w:rsidR="00553EAE" w:rsidRPr="00650703" w:rsidRDefault="00553EAE" w:rsidP="00553EAE">
                      <w:pPr>
                        <w:jc w:val="center"/>
                        <w:textAlignment w:val="baseline"/>
                        <w:rPr>
                          <w:rFonts w:hAnsi="Calibri"/>
                          <w:b/>
                          <w:bCs/>
                          <w:color w:val="000000"/>
                          <w:sz w:val="14"/>
                          <w:szCs w:val="14"/>
                        </w:rPr>
                      </w:pPr>
                      <w:r w:rsidRPr="00650703">
                        <w:rPr>
                          <w:rFonts w:hAnsi="Calibri"/>
                          <w:b/>
                          <w:bCs/>
                          <w:color w:val="000000"/>
                          <w:sz w:val="14"/>
                          <w:szCs w:val="14"/>
                        </w:rPr>
                        <w:t>Significant Information Form initiated in the MASH</w:t>
                      </w:r>
                    </w:p>
                  </w:txbxContent>
                </v:textbox>
              </v:rect>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72576" behindDoc="0" locked="0" layoutInCell="1" allowOverlap="1" wp14:anchorId="57147981" wp14:editId="47862DE4">
                <wp:simplePos x="0" y="0"/>
                <wp:positionH relativeFrom="column">
                  <wp:posOffset>2419350</wp:posOffset>
                </wp:positionH>
                <wp:positionV relativeFrom="paragraph">
                  <wp:posOffset>4974590</wp:posOffset>
                </wp:positionV>
                <wp:extent cx="1182370" cy="447675"/>
                <wp:effectExtent l="0" t="0" r="17780" b="28575"/>
                <wp:wrapNone/>
                <wp:docPr id="4" name="Rectangle 4">
                  <a:extLst xmlns:a="http://schemas.openxmlformats.org/drawingml/2006/main">
                    <a:ext uri="{FF2B5EF4-FFF2-40B4-BE49-F238E27FC236}">
                      <a16:creationId xmlns:a16="http://schemas.microsoft.com/office/drawing/2014/main" id="{F88C589D-B03C-4FE1-99C3-D1F932F71C28}"/>
                    </a:ext>
                  </a:extLst>
                </wp:docPr>
                <wp:cNvGraphicFramePr/>
                <a:graphic xmlns:a="http://schemas.openxmlformats.org/drawingml/2006/main">
                  <a:graphicData uri="http://schemas.microsoft.com/office/word/2010/wordprocessingShape">
                    <wps:wsp>
                      <wps:cNvSpPr/>
                      <wps:spPr>
                        <a:xfrm>
                          <a:off x="0" y="0"/>
                          <a:ext cx="1182370" cy="4476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AABB48B" w14:textId="77777777" w:rsidR="00553EAE" w:rsidRDefault="00553EAE" w:rsidP="00553EAE">
                            <w:pPr>
                              <w:jc w:val="center"/>
                              <w:rPr>
                                <w:rFonts w:hAnsi="Calibri"/>
                                <w:b/>
                                <w:bCs/>
                                <w:color w:val="000000"/>
                                <w:sz w:val="24"/>
                              </w:rPr>
                            </w:pPr>
                            <w:r>
                              <w:rPr>
                                <w:rFonts w:hAnsi="Calibri"/>
                                <w:b/>
                                <w:bCs/>
                                <w:color w:val="000000"/>
                              </w:rPr>
                              <w:t>Child and Family Assessment initiated in A&amp;I</w:t>
                            </w:r>
                          </w:p>
                        </w:txbxContent>
                      </wps:txbx>
                      <wps:bodyPr rtlCol="0" anchor="ctr"/>
                    </wps:wsp>
                  </a:graphicData>
                </a:graphic>
              </wp:anchor>
            </w:drawing>
          </mc:Choice>
          <mc:Fallback>
            <w:pict>
              <v:rect w14:anchorId="57147981" id="Rectangle 4" o:spid="_x0000_s1039" style="position:absolute;left:0;text-align:left;margin-left:190.5pt;margin-top:391.7pt;width:93.1pt;height:35.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" fillcolor="window" strokecolor="windowText" strokeweight="1pt">
                <v:textbox>
                  <w:txbxContent>
                    <w:p w14:paraId="7AABB48B" w14:textId="77777777" w:rsidR="00553EAE" w:rsidRDefault="00553EAE" w:rsidP="00553EAE">
                      <w:pPr>
                        <w:jc w:val="center"/>
                        <w:rPr>
                          <w:rFonts w:hAnsi="Calibri"/>
                          <w:b/>
                          <w:bCs/>
                          <w:color w:val="000000"/>
                          <w:sz w:val="24"/>
                        </w:rPr>
                      </w:pPr>
                      <w:r>
                        <w:rPr>
                          <w:rFonts w:hAnsi="Calibri"/>
                          <w:b/>
                          <w:bCs/>
                          <w:color w:val="000000"/>
                        </w:rPr>
                        <w:t>Child and Family Assessment initiated in A&amp;I</w:t>
                      </w:r>
                    </w:p>
                  </w:txbxContent>
                </v:textbox>
              </v:rect>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73600" behindDoc="0" locked="0" layoutInCell="1" allowOverlap="1" wp14:anchorId="019B707A" wp14:editId="4336BA55">
                <wp:simplePos x="0" y="0"/>
                <wp:positionH relativeFrom="column">
                  <wp:posOffset>3730625</wp:posOffset>
                </wp:positionH>
                <wp:positionV relativeFrom="paragraph">
                  <wp:posOffset>3824605</wp:posOffset>
                </wp:positionV>
                <wp:extent cx="718820" cy="455930"/>
                <wp:effectExtent l="0" t="0" r="24130" b="20320"/>
                <wp:wrapNone/>
                <wp:docPr id="5" name="Rectangle 5">
                  <a:extLst xmlns:a="http://schemas.openxmlformats.org/drawingml/2006/main">
                    <a:ext uri="{FF2B5EF4-FFF2-40B4-BE49-F238E27FC236}">
                      <a16:creationId xmlns:a16="http://schemas.microsoft.com/office/drawing/2014/main" id="{49696D35-5570-4B67-A3C4-99603CBE8F1E}"/>
                    </a:ext>
                  </a:extLst>
                </wp:docPr>
                <wp:cNvGraphicFramePr/>
                <a:graphic xmlns:a="http://schemas.openxmlformats.org/drawingml/2006/main">
                  <a:graphicData uri="http://schemas.microsoft.com/office/word/2010/wordprocessingShape">
                    <wps:wsp>
                      <wps:cNvSpPr/>
                      <wps:spPr>
                        <a:xfrm>
                          <a:off x="0" y="0"/>
                          <a:ext cx="718820" cy="4559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83A3D6C" w14:textId="77777777" w:rsidR="00553EAE" w:rsidRPr="00650703" w:rsidRDefault="00553EAE" w:rsidP="00553EAE">
                            <w:pPr>
                              <w:jc w:val="center"/>
                              <w:rPr>
                                <w:rFonts w:hAnsi="Calibri"/>
                                <w:b/>
                                <w:bCs/>
                                <w:color w:val="000000"/>
                                <w:sz w:val="20"/>
                                <w:szCs w:val="20"/>
                              </w:rPr>
                            </w:pPr>
                            <w:r w:rsidRPr="00650703">
                              <w:rPr>
                                <w:rFonts w:hAnsi="Calibri"/>
                                <w:b/>
                                <w:bCs/>
                                <w:color w:val="000000"/>
                                <w:sz w:val="20"/>
                                <w:szCs w:val="20"/>
                              </w:rPr>
                              <w:t>Mash Enquiry</w:t>
                            </w:r>
                          </w:p>
                        </w:txbxContent>
                      </wps:txbx>
                      <wps:bodyPr rtlCol="0" anchor="ctr"/>
                    </wps:wsp>
                  </a:graphicData>
                </a:graphic>
              </wp:anchor>
            </w:drawing>
          </mc:Choice>
          <mc:Fallback>
            <w:pict>
              <v:rect w14:anchorId="019B707A" id="Rectangle 5" o:spid="_x0000_s1040" style="position:absolute;left:0;text-align:left;margin-left:293.75pt;margin-top:301.15pt;width:56.6pt;height:35.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" fillcolor="window" strokecolor="windowText" strokeweight="1pt">
                <v:textbox>
                  <w:txbxContent>
                    <w:p w14:paraId="283A3D6C" w14:textId="77777777" w:rsidR="00553EAE" w:rsidRPr="00650703" w:rsidRDefault="00553EAE" w:rsidP="00553EAE">
                      <w:pPr>
                        <w:jc w:val="center"/>
                        <w:rPr>
                          <w:rFonts w:hAnsi="Calibri"/>
                          <w:b/>
                          <w:bCs/>
                          <w:color w:val="000000"/>
                          <w:sz w:val="20"/>
                          <w:szCs w:val="20"/>
                        </w:rPr>
                      </w:pPr>
                      <w:r w:rsidRPr="00650703">
                        <w:rPr>
                          <w:rFonts w:hAnsi="Calibri"/>
                          <w:b/>
                          <w:bCs/>
                          <w:color w:val="000000"/>
                          <w:sz w:val="20"/>
                          <w:szCs w:val="20"/>
                        </w:rPr>
                        <w:t>Mash Enquiry</w:t>
                      </w:r>
                    </w:p>
                  </w:txbxContent>
                </v:textbox>
              </v:rect>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75648" behindDoc="0" locked="0" layoutInCell="1" allowOverlap="1" wp14:anchorId="259729B2" wp14:editId="3327564D">
                <wp:simplePos x="0" y="0"/>
                <wp:positionH relativeFrom="column">
                  <wp:posOffset>1278255</wp:posOffset>
                </wp:positionH>
                <wp:positionV relativeFrom="paragraph">
                  <wp:posOffset>3382010</wp:posOffset>
                </wp:positionV>
                <wp:extent cx="396875" cy="951865"/>
                <wp:effectExtent l="8255" t="0" r="0" b="106680"/>
                <wp:wrapNone/>
                <wp:docPr id="231" name="Connector: Elbow 231"/>
                <wp:cNvGraphicFramePr/>
                <a:graphic xmlns:a="http://schemas.openxmlformats.org/drawingml/2006/main">
                  <a:graphicData uri="http://schemas.microsoft.com/office/word/2010/wordprocessingShape">
                    <wps:wsp>
                      <wps:cNvCnPr/>
                      <wps:spPr>
                        <a:xfrm rot="16200000" flipH="1">
                          <a:off x="0" y="0"/>
                          <a:ext cx="396875" cy="951865"/>
                        </a:xfrm>
                        <a:prstGeom prst="bentConnector2">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1E16A3D3" id="_x0000_t33" coordsize="21600,21600" o:spt="33" o:oned="t" path="m,l21600,r,21600e" filled="f">
                <v:stroke joinstyle="miter"/>
                <v:path arrowok="t" fillok="f" o:connecttype="none"/>
                <o:lock v:ext="edit" shapetype="t"/>
              </v:shapetype>
              <v:shape id="Connector: Elbow 231" o:spid="_x0000_s1026" type="#_x0000_t33" style="position:absolute;margin-left:100.65pt;margin-top:266.3pt;width:31.25pt;height:74.95pt;rotation:90;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" strokecolor="windowText" strokeweight=".5pt">
                <v:stroke endarrow="block"/>
              </v:shape>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76672" behindDoc="0" locked="0" layoutInCell="1" allowOverlap="1" wp14:anchorId="07268A23" wp14:editId="6C8E2319">
                <wp:simplePos x="0" y="0"/>
                <wp:positionH relativeFrom="column">
                  <wp:posOffset>2796540</wp:posOffset>
                </wp:positionH>
                <wp:positionV relativeFrom="paragraph">
                  <wp:posOffset>4052570</wp:posOffset>
                </wp:positionV>
                <wp:extent cx="934085" cy="3810"/>
                <wp:effectExtent l="38100" t="76200" r="0" b="91440"/>
                <wp:wrapNone/>
                <wp:docPr id="232" name="Straight Arrow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34085" cy="38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974725B" id="Straight Arrow Connector 232" o:spid="_x0000_s1026" type="#_x0000_t32" style="position:absolute;margin-left:220.2pt;margin-top:319.1pt;width:73.55pt;height:.3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" strokecolor="windowText" strokeweight=".5pt">
                <v:stroke endarrow="block" joinstyle="miter"/>
                <o:lock v:ext="edit" shapetype="f"/>
              </v:shape>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77696" behindDoc="0" locked="0" layoutInCell="1" allowOverlap="1" wp14:anchorId="23E573BD" wp14:editId="3495E4AA">
                <wp:simplePos x="0" y="0"/>
                <wp:positionH relativeFrom="column">
                  <wp:posOffset>4090035</wp:posOffset>
                </wp:positionH>
                <wp:positionV relativeFrom="paragraph">
                  <wp:posOffset>3568065</wp:posOffset>
                </wp:positionV>
                <wp:extent cx="635" cy="255905"/>
                <wp:effectExtent l="76200" t="0" r="75565" b="48895"/>
                <wp:wrapNone/>
                <wp:docPr id="233" name="Straight Arrow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2559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FCB9FB5" id="Straight Arrow Connector 233" o:spid="_x0000_s1026" type="#_x0000_t32" style="position:absolute;margin-left:322.05pt;margin-top:280.95pt;width:.05pt;height:20.1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" strokecolor="windowText" strokeweight=".5pt">
                <v:stroke endarrow="block" joinstyle="miter"/>
                <o:lock v:ext="edit" shapetype="f"/>
              </v:shape>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78720" behindDoc="0" locked="0" layoutInCell="1" allowOverlap="1" wp14:anchorId="757220C7" wp14:editId="36605606">
                <wp:simplePos x="0" y="0"/>
                <wp:positionH relativeFrom="column">
                  <wp:posOffset>2374900</wp:posOffset>
                </wp:positionH>
                <wp:positionV relativeFrom="paragraph">
                  <wp:posOffset>4335780</wp:posOffset>
                </wp:positionV>
                <wp:extent cx="636270" cy="638810"/>
                <wp:effectExtent l="0" t="0" r="49530" b="66040"/>
                <wp:wrapNone/>
                <wp:docPr id="235" name="Straight Arrow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 cy="6388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6C6017D" id="Straight Arrow Connector 235" o:spid="_x0000_s1026" type="#_x0000_t32" style="position:absolute;margin-left:187pt;margin-top:341.4pt;width:50.1pt;height:50.3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" strokecolor="windowText" strokeweight=".5pt">
                <v:stroke endarrow="block" joinstyle="miter"/>
                <o:lock v:ext="edit" shapetype="f"/>
              </v:shape>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81792" behindDoc="0" locked="0" layoutInCell="1" allowOverlap="1" wp14:anchorId="28D0F507" wp14:editId="7354E701">
                <wp:simplePos x="0" y="0"/>
                <wp:positionH relativeFrom="column">
                  <wp:posOffset>1952625</wp:posOffset>
                </wp:positionH>
                <wp:positionV relativeFrom="paragraph">
                  <wp:posOffset>3777615</wp:posOffset>
                </wp:positionV>
                <wp:extent cx="843280" cy="558165"/>
                <wp:effectExtent l="0" t="0" r="13970" b="13335"/>
                <wp:wrapNone/>
                <wp:docPr id="236" name="Rectangle 236"/>
                <wp:cNvGraphicFramePr/>
                <a:graphic xmlns:a="http://schemas.openxmlformats.org/drawingml/2006/main">
                  <a:graphicData uri="http://schemas.microsoft.com/office/word/2010/wordprocessingShape">
                    <wps:wsp>
                      <wps:cNvSpPr/>
                      <wps:spPr>
                        <a:xfrm>
                          <a:off x="0" y="0"/>
                          <a:ext cx="843280" cy="5581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D5314B3" w14:textId="77777777" w:rsidR="00553EAE" w:rsidRPr="00650703" w:rsidRDefault="00553EAE" w:rsidP="00553EAE">
                            <w:pPr>
                              <w:jc w:val="center"/>
                              <w:rPr>
                                <w:rFonts w:hAnsi="Calibri"/>
                                <w:b/>
                                <w:bCs/>
                                <w:color w:val="000000"/>
                                <w:sz w:val="20"/>
                                <w:szCs w:val="20"/>
                              </w:rPr>
                            </w:pPr>
                            <w:r w:rsidRPr="00650703">
                              <w:rPr>
                                <w:rFonts w:hAnsi="Calibri"/>
                                <w:b/>
                                <w:bCs/>
                                <w:color w:val="000000"/>
                                <w:sz w:val="20"/>
                                <w:szCs w:val="20"/>
                              </w:rPr>
                              <w:t>Strategy Discussion</w:t>
                            </w:r>
                          </w:p>
                        </w:txbxContent>
                      </wps:txbx>
                      <wps:bodyPr rtlCol="0" anchor="ctr"/>
                    </wps:wsp>
                  </a:graphicData>
                </a:graphic>
              </wp:anchor>
            </w:drawing>
          </mc:Choice>
          <mc:Fallback>
            <w:pict>
              <v:rect w14:anchorId="28D0F507" id="Rectangle 236" o:spid="_x0000_s1041" style="position:absolute;left:0;text-align:left;margin-left:153.75pt;margin-top:297.45pt;width:66.4pt;height:43.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" fillcolor="window" strokecolor="windowText" strokeweight="1pt">
                <v:textbox>
                  <w:txbxContent>
                    <w:p w14:paraId="5D5314B3" w14:textId="77777777" w:rsidR="00553EAE" w:rsidRPr="00650703" w:rsidRDefault="00553EAE" w:rsidP="00553EAE">
                      <w:pPr>
                        <w:jc w:val="center"/>
                        <w:rPr>
                          <w:rFonts w:hAnsi="Calibri"/>
                          <w:b/>
                          <w:bCs/>
                          <w:color w:val="000000"/>
                          <w:sz w:val="20"/>
                          <w:szCs w:val="20"/>
                        </w:rPr>
                      </w:pPr>
                      <w:r w:rsidRPr="00650703">
                        <w:rPr>
                          <w:rFonts w:hAnsi="Calibri"/>
                          <w:b/>
                          <w:bCs/>
                          <w:color w:val="000000"/>
                          <w:sz w:val="20"/>
                          <w:szCs w:val="20"/>
                        </w:rPr>
                        <w:t>Strategy Discussion</w:t>
                      </w:r>
                    </w:p>
                  </w:txbxContent>
                </v:textbox>
              </v:rect>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82816" behindDoc="0" locked="0" layoutInCell="1" allowOverlap="1" wp14:anchorId="1B2F0CEC" wp14:editId="770F8170">
                <wp:simplePos x="0" y="0"/>
                <wp:positionH relativeFrom="column">
                  <wp:posOffset>1315720</wp:posOffset>
                </wp:positionH>
                <wp:positionV relativeFrom="paragraph">
                  <wp:posOffset>4968240</wp:posOffset>
                </wp:positionV>
                <wp:extent cx="1036955" cy="448310"/>
                <wp:effectExtent l="0" t="0" r="10795" b="27940"/>
                <wp:wrapNone/>
                <wp:docPr id="237" name="Rectangle 237"/>
                <wp:cNvGraphicFramePr/>
                <a:graphic xmlns:a="http://schemas.openxmlformats.org/drawingml/2006/main">
                  <a:graphicData uri="http://schemas.microsoft.com/office/word/2010/wordprocessingShape">
                    <wps:wsp>
                      <wps:cNvSpPr/>
                      <wps:spPr>
                        <a:xfrm>
                          <a:off x="0" y="0"/>
                          <a:ext cx="1036955" cy="4483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74E0745" w14:textId="77777777" w:rsidR="00553EAE" w:rsidRDefault="00553EAE" w:rsidP="00553EAE">
                            <w:pPr>
                              <w:jc w:val="center"/>
                              <w:rPr>
                                <w:rFonts w:hAnsi="Calibri"/>
                                <w:b/>
                                <w:bCs/>
                                <w:color w:val="000000"/>
                                <w:sz w:val="24"/>
                              </w:rPr>
                            </w:pPr>
                            <w:r>
                              <w:rPr>
                                <w:rFonts w:hAnsi="Calibri"/>
                                <w:b/>
                                <w:bCs/>
                                <w:color w:val="000000"/>
                              </w:rPr>
                              <w:t>S47 Enquiry Single Agency</w:t>
                            </w:r>
                          </w:p>
                        </w:txbxContent>
                      </wps:txbx>
                      <wps:bodyPr rtlCol="0" anchor="ctr"/>
                    </wps:wsp>
                  </a:graphicData>
                </a:graphic>
              </wp:anchor>
            </w:drawing>
          </mc:Choice>
          <mc:Fallback>
            <w:pict>
              <v:rect w14:anchorId="1B2F0CEC" id="Rectangle 237" o:spid="_x0000_s1042" style="position:absolute;left:0;text-align:left;margin-left:103.6pt;margin-top:391.2pt;width:81.65pt;height:35.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" fillcolor="window" strokecolor="windowText" strokeweight="1pt">
                <v:textbox>
                  <w:txbxContent>
                    <w:p w14:paraId="574E0745" w14:textId="77777777" w:rsidR="00553EAE" w:rsidRDefault="00553EAE" w:rsidP="00553EAE">
                      <w:pPr>
                        <w:jc w:val="center"/>
                        <w:rPr>
                          <w:rFonts w:hAnsi="Calibri"/>
                          <w:b/>
                          <w:bCs/>
                          <w:color w:val="000000"/>
                          <w:sz w:val="24"/>
                        </w:rPr>
                      </w:pPr>
                      <w:r>
                        <w:rPr>
                          <w:rFonts w:hAnsi="Calibri"/>
                          <w:b/>
                          <w:bCs/>
                          <w:color w:val="000000"/>
                        </w:rPr>
                        <w:t>S47 Enquiry Single Agency</w:t>
                      </w:r>
                    </w:p>
                  </w:txbxContent>
                </v:textbox>
              </v:rect>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83840" behindDoc="0" locked="0" layoutInCell="1" allowOverlap="1" wp14:anchorId="28E59F5F" wp14:editId="0C1FD8C1">
                <wp:simplePos x="0" y="0"/>
                <wp:positionH relativeFrom="column">
                  <wp:posOffset>177800</wp:posOffset>
                </wp:positionH>
                <wp:positionV relativeFrom="paragraph">
                  <wp:posOffset>4962525</wp:posOffset>
                </wp:positionV>
                <wp:extent cx="1036955" cy="454025"/>
                <wp:effectExtent l="0" t="0" r="10795" b="22225"/>
                <wp:wrapNone/>
                <wp:docPr id="247" name="Rectangle 247"/>
                <wp:cNvGraphicFramePr/>
                <a:graphic xmlns:a="http://schemas.openxmlformats.org/drawingml/2006/main">
                  <a:graphicData uri="http://schemas.microsoft.com/office/word/2010/wordprocessingShape">
                    <wps:wsp>
                      <wps:cNvSpPr/>
                      <wps:spPr>
                        <a:xfrm>
                          <a:off x="0" y="0"/>
                          <a:ext cx="1036955" cy="4540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779BFA6" w14:textId="77777777" w:rsidR="00553EAE" w:rsidRDefault="00553EAE" w:rsidP="00553EAE">
                            <w:pPr>
                              <w:jc w:val="center"/>
                              <w:rPr>
                                <w:rFonts w:hAnsi="Calibri"/>
                                <w:b/>
                                <w:bCs/>
                                <w:color w:val="000000"/>
                                <w:sz w:val="24"/>
                              </w:rPr>
                            </w:pPr>
                            <w:r>
                              <w:rPr>
                                <w:rFonts w:hAnsi="Calibri"/>
                                <w:b/>
                                <w:bCs/>
                                <w:color w:val="000000"/>
                              </w:rPr>
                              <w:t>Section 47 Enquiry Joint with police</w:t>
                            </w:r>
                          </w:p>
                        </w:txbxContent>
                      </wps:txbx>
                      <wps:bodyPr rtlCol="0" anchor="ctr"/>
                    </wps:wsp>
                  </a:graphicData>
                </a:graphic>
              </wp:anchor>
            </w:drawing>
          </mc:Choice>
          <mc:Fallback>
            <w:pict>
              <v:rect w14:anchorId="28E59F5F" id="Rectangle 247" o:spid="_x0000_s1043" style="position:absolute;left:0;text-align:left;margin-left:14pt;margin-top:390.75pt;width:81.65pt;height:35.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" fillcolor="window" strokecolor="windowText" strokeweight="1pt">
                <v:textbox>
                  <w:txbxContent>
                    <w:p w14:paraId="6779BFA6" w14:textId="77777777" w:rsidR="00553EAE" w:rsidRDefault="00553EAE" w:rsidP="00553EAE">
                      <w:pPr>
                        <w:jc w:val="center"/>
                        <w:rPr>
                          <w:rFonts w:hAnsi="Calibri"/>
                          <w:b/>
                          <w:bCs/>
                          <w:color w:val="000000"/>
                          <w:sz w:val="24"/>
                        </w:rPr>
                      </w:pPr>
                      <w:r>
                        <w:rPr>
                          <w:rFonts w:hAnsi="Calibri"/>
                          <w:b/>
                          <w:bCs/>
                          <w:color w:val="000000"/>
                        </w:rPr>
                        <w:t>Section 47 Enquiry Joint with police</w:t>
                      </w:r>
                    </w:p>
                  </w:txbxContent>
                </v:textbox>
              </v:rect>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85888" behindDoc="0" locked="0" layoutInCell="1" allowOverlap="1" wp14:anchorId="3CCB2467" wp14:editId="58405769">
                <wp:simplePos x="0" y="0"/>
                <wp:positionH relativeFrom="column">
                  <wp:posOffset>3789680</wp:posOffset>
                </wp:positionH>
                <wp:positionV relativeFrom="paragraph">
                  <wp:posOffset>4996815</wp:posOffset>
                </wp:positionV>
                <wp:extent cx="579755" cy="419735"/>
                <wp:effectExtent l="0" t="0" r="10795" b="18415"/>
                <wp:wrapNone/>
                <wp:docPr id="17" name="Rectangle 17">
                  <a:extLst xmlns:a="http://schemas.openxmlformats.org/drawingml/2006/main">
                    <a:ext uri="{FF2B5EF4-FFF2-40B4-BE49-F238E27FC236}">
                      <a16:creationId xmlns:a16="http://schemas.microsoft.com/office/drawing/2014/main" id="{D36A3119-479D-4945-A933-2EC330757CAD}"/>
                    </a:ext>
                  </a:extLst>
                </wp:docPr>
                <wp:cNvGraphicFramePr/>
                <a:graphic xmlns:a="http://schemas.openxmlformats.org/drawingml/2006/main">
                  <a:graphicData uri="http://schemas.microsoft.com/office/word/2010/wordprocessingShape">
                    <wps:wsp>
                      <wps:cNvSpPr/>
                      <wps:spPr>
                        <a:xfrm>
                          <a:off x="0" y="0"/>
                          <a:ext cx="579755" cy="4197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4BA3E7D" w14:textId="77777777" w:rsidR="00553EAE" w:rsidRPr="00650703" w:rsidRDefault="00553EAE" w:rsidP="00553EAE">
                            <w:pPr>
                              <w:jc w:val="center"/>
                              <w:rPr>
                                <w:rFonts w:hAnsi="Calibri"/>
                                <w:b/>
                                <w:bCs/>
                                <w:color w:val="000000"/>
                                <w:sz w:val="18"/>
                                <w:szCs w:val="18"/>
                              </w:rPr>
                            </w:pPr>
                            <w:r w:rsidRPr="00650703">
                              <w:rPr>
                                <w:rFonts w:hAnsi="Calibri"/>
                                <w:b/>
                                <w:bCs/>
                                <w:color w:val="000000"/>
                                <w:sz w:val="18"/>
                                <w:szCs w:val="18"/>
                              </w:rPr>
                              <w:t>Early Help</w:t>
                            </w:r>
                          </w:p>
                        </w:txbxContent>
                      </wps:txbx>
                      <wps:bodyPr rtlCol="0" anchor="ctr"/>
                    </wps:wsp>
                  </a:graphicData>
                </a:graphic>
              </wp:anchor>
            </w:drawing>
          </mc:Choice>
          <mc:Fallback>
            <w:pict>
              <v:rect w14:anchorId="3CCB2467" id="Rectangle 17" o:spid="_x0000_s1044" style="position:absolute;left:0;text-align:left;margin-left:298.4pt;margin-top:393.45pt;width:45.65pt;height:33.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" fillcolor="window" strokecolor="windowText" strokeweight="1pt">
                <v:textbox>
                  <w:txbxContent>
                    <w:p w14:paraId="44BA3E7D" w14:textId="77777777" w:rsidR="00553EAE" w:rsidRPr="00650703" w:rsidRDefault="00553EAE" w:rsidP="00553EAE">
                      <w:pPr>
                        <w:jc w:val="center"/>
                        <w:rPr>
                          <w:rFonts w:hAnsi="Calibri"/>
                          <w:b/>
                          <w:bCs/>
                          <w:color w:val="000000"/>
                          <w:sz w:val="18"/>
                          <w:szCs w:val="18"/>
                        </w:rPr>
                      </w:pPr>
                      <w:r w:rsidRPr="00650703">
                        <w:rPr>
                          <w:rFonts w:hAnsi="Calibri"/>
                          <w:b/>
                          <w:bCs/>
                          <w:color w:val="000000"/>
                          <w:sz w:val="18"/>
                          <w:szCs w:val="18"/>
                        </w:rPr>
                        <w:t>Early Help</w:t>
                      </w:r>
                    </w:p>
                  </w:txbxContent>
                </v:textbox>
              </v:rect>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87936" behindDoc="0" locked="0" layoutInCell="1" allowOverlap="1" wp14:anchorId="376648BD" wp14:editId="6A013C38">
                <wp:simplePos x="0" y="0"/>
                <wp:positionH relativeFrom="column">
                  <wp:posOffset>695960</wp:posOffset>
                </wp:positionH>
                <wp:positionV relativeFrom="paragraph">
                  <wp:posOffset>4335780</wp:posOffset>
                </wp:positionV>
                <wp:extent cx="1678305" cy="626745"/>
                <wp:effectExtent l="38100" t="0" r="17145" b="59055"/>
                <wp:wrapNone/>
                <wp:docPr id="20" name="Straight Arrow Connector 20">
                  <a:extLst xmlns:a="http://schemas.openxmlformats.org/drawingml/2006/main">
                    <a:ext uri="{FF2B5EF4-FFF2-40B4-BE49-F238E27FC236}">
                      <a16:creationId xmlns:a16="http://schemas.microsoft.com/office/drawing/2014/main" id="{6C5E6D07-F46C-4435-98B6-CCC36077114C}"/>
                    </a:ext>
                  </a:extLst>
                </wp:docPr>
                <wp:cNvGraphicFramePr/>
                <a:graphic xmlns:a="http://schemas.openxmlformats.org/drawingml/2006/main">
                  <a:graphicData uri="http://schemas.microsoft.com/office/word/2010/wordprocessingShape">
                    <wps:wsp>
                      <wps:cNvCnPr/>
                      <wps:spPr>
                        <a:xfrm flipH="1">
                          <a:off x="0" y="0"/>
                          <a:ext cx="1678305" cy="6267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86A05B9" id="Straight Arrow Connector 20" o:spid="_x0000_s1026" type="#_x0000_t32" style="position:absolute;margin-left:54.8pt;margin-top:341.4pt;width:132.15pt;height:49.35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" strokecolor="windowText" strokeweight=".5pt">
                <v:stroke endarrow="block" joinstyle="miter"/>
              </v:shape>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88960" behindDoc="0" locked="0" layoutInCell="1" allowOverlap="1" wp14:anchorId="4C702E13" wp14:editId="06A460CE">
                <wp:simplePos x="0" y="0"/>
                <wp:positionH relativeFrom="column">
                  <wp:posOffset>1833880</wp:posOffset>
                </wp:positionH>
                <wp:positionV relativeFrom="paragraph">
                  <wp:posOffset>4335780</wp:posOffset>
                </wp:positionV>
                <wp:extent cx="540385" cy="632460"/>
                <wp:effectExtent l="38100" t="0" r="31115" b="53340"/>
                <wp:wrapNone/>
                <wp:docPr id="248" name="Straight Arrow Connector 248"/>
                <wp:cNvGraphicFramePr/>
                <a:graphic xmlns:a="http://schemas.openxmlformats.org/drawingml/2006/main">
                  <a:graphicData uri="http://schemas.microsoft.com/office/word/2010/wordprocessingShape">
                    <wps:wsp>
                      <wps:cNvCnPr/>
                      <wps:spPr>
                        <a:xfrm flipH="1">
                          <a:off x="0" y="0"/>
                          <a:ext cx="540385" cy="6324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C83E733" id="Straight Arrow Connector 248" o:spid="_x0000_s1026" type="#_x0000_t32" style="position:absolute;margin-left:144.4pt;margin-top:341.4pt;width:42.55pt;height:49.8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" strokecolor="windowText" strokeweight=".5pt">
                <v:stroke endarrow="block" joinstyle="miter"/>
              </v:shape>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89984" behindDoc="0" locked="0" layoutInCell="1" allowOverlap="1" wp14:anchorId="6B226067" wp14:editId="20D937A5">
                <wp:simplePos x="0" y="0"/>
                <wp:positionH relativeFrom="column">
                  <wp:posOffset>3011170</wp:posOffset>
                </wp:positionH>
                <wp:positionV relativeFrom="paragraph">
                  <wp:posOffset>4280535</wp:posOffset>
                </wp:positionV>
                <wp:extent cx="1078865" cy="693420"/>
                <wp:effectExtent l="38100" t="0" r="26035" b="49530"/>
                <wp:wrapNone/>
                <wp:docPr id="22" name="Straight Arrow Connector 22">
                  <a:extLst xmlns:a="http://schemas.openxmlformats.org/drawingml/2006/main">
                    <a:ext uri="{FF2B5EF4-FFF2-40B4-BE49-F238E27FC236}">
                      <a16:creationId xmlns:a16="http://schemas.microsoft.com/office/drawing/2014/main" id="{CF591B88-78A2-49ED-A27B-48715ABD73AB}"/>
                    </a:ext>
                  </a:extLst>
                </wp:docPr>
                <wp:cNvGraphicFramePr/>
                <a:graphic xmlns:a="http://schemas.openxmlformats.org/drawingml/2006/main">
                  <a:graphicData uri="http://schemas.microsoft.com/office/word/2010/wordprocessingShape">
                    <wps:wsp>
                      <wps:cNvCnPr/>
                      <wps:spPr>
                        <a:xfrm flipH="1">
                          <a:off x="0" y="0"/>
                          <a:ext cx="1078865" cy="6934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81DE3C3" id="Straight Arrow Connector 22" o:spid="_x0000_s1026" type="#_x0000_t32" style="position:absolute;margin-left:237.1pt;margin-top:337.05pt;width:84.95pt;height:54.6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" strokecolor="windowText" strokeweight=".5pt">
                <v:stroke endarrow="block" joinstyle="miter"/>
              </v:shape>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91008" behindDoc="0" locked="0" layoutInCell="1" allowOverlap="1" wp14:anchorId="483881E5" wp14:editId="3ADBF693">
                <wp:simplePos x="0" y="0"/>
                <wp:positionH relativeFrom="column">
                  <wp:posOffset>4079875</wp:posOffset>
                </wp:positionH>
                <wp:positionV relativeFrom="paragraph">
                  <wp:posOffset>4280535</wp:posOffset>
                </wp:positionV>
                <wp:extent cx="10160" cy="715645"/>
                <wp:effectExtent l="76200" t="0" r="66040" b="65405"/>
                <wp:wrapNone/>
                <wp:docPr id="23" name="Straight Arrow Connector 23">
                  <a:extLst xmlns:a="http://schemas.openxmlformats.org/drawingml/2006/main">
                    <a:ext uri="{FF2B5EF4-FFF2-40B4-BE49-F238E27FC236}">
                      <a16:creationId xmlns:a16="http://schemas.microsoft.com/office/drawing/2014/main" id="{CA47EA58-61B9-40AA-993A-BE890FE2ED36}"/>
                    </a:ext>
                  </a:extLst>
                </wp:docPr>
                <wp:cNvGraphicFramePr/>
                <a:graphic xmlns:a="http://schemas.openxmlformats.org/drawingml/2006/main">
                  <a:graphicData uri="http://schemas.microsoft.com/office/word/2010/wordprocessingShape">
                    <wps:wsp>
                      <wps:cNvCnPr/>
                      <wps:spPr>
                        <a:xfrm flipH="1">
                          <a:off x="0" y="0"/>
                          <a:ext cx="10160" cy="7156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E335CFA" id="Straight Arrow Connector 23" o:spid="_x0000_s1026" type="#_x0000_t32" style="position:absolute;margin-left:321.25pt;margin-top:337.05pt;width:.8pt;height:56.35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" strokecolor="windowText" strokeweight=".5pt">
                <v:stroke endarrow="block" joinstyle="miter"/>
              </v:shape>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92032" behindDoc="0" locked="0" layoutInCell="1" allowOverlap="1" wp14:anchorId="238F2AB7" wp14:editId="466662A1">
                <wp:simplePos x="0" y="0"/>
                <wp:positionH relativeFrom="column">
                  <wp:posOffset>4090035</wp:posOffset>
                </wp:positionH>
                <wp:positionV relativeFrom="paragraph">
                  <wp:posOffset>4280535</wp:posOffset>
                </wp:positionV>
                <wp:extent cx="924383" cy="710539"/>
                <wp:effectExtent l="0" t="0" r="66675" b="52070"/>
                <wp:wrapNone/>
                <wp:docPr id="24" name="Straight Arrow Connector 24">
                  <a:extLst xmlns:a="http://schemas.openxmlformats.org/drawingml/2006/main">
                    <a:ext uri="{FF2B5EF4-FFF2-40B4-BE49-F238E27FC236}">
                      <a16:creationId xmlns:a16="http://schemas.microsoft.com/office/drawing/2014/main" id="{3F614DCD-0234-418D-BB40-62CA974091A9}"/>
                    </a:ext>
                  </a:extLst>
                </wp:docPr>
                <wp:cNvGraphicFramePr/>
                <a:graphic xmlns:a="http://schemas.openxmlformats.org/drawingml/2006/main">
                  <a:graphicData uri="http://schemas.microsoft.com/office/word/2010/wordprocessingShape">
                    <wps:wsp>
                      <wps:cNvCnPr/>
                      <wps:spPr>
                        <a:xfrm>
                          <a:off x="0" y="0"/>
                          <a:ext cx="924383" cy="71053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DE83373" id="Straight Arrow Connector 24" o:spid="_x0000_s1026" type="#_x0000_t32" style="position:absolute;margin-left:322.05pt;margin-top:337.05pt;width:72.8pt;height:55.9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" strokecolor="windowText" strokeweight=".5pt">
                <v:stroke endarrow="block" joinstyle="miter"/>
              </v:shape>
            </w:pict>
          </mc:Fallback>
        </mc:AlternateContent>
      </w:r>
    </w:p>
    <w:p w14:paraId="753CD323" w14:textId="77777777" w:rsidR="00553EAE" w:rsidRPr="00553EAE" w:rsidRDefault="00553EAE" w:rsidP="00553EAE">
      <w:pPr>
        <w:spacing w:after="160" w:line="259" w:lineRule="auto"/>
        <w:jc w:val="center"/>
        <w:rPr>
          <w:rFonts w:ascii="Arial" w:hAnsi="Arial" w:cs="Arial"/>
          <w:b/>
          <w:bCs/>
          <w:sz w:val="24"/>
          <w:u w:val="single"/>
        </w:rPr>
      </w:pPr>
    </w:p>
    <w:p w14:paraId="397CD5E2" w14:textId="77777777" w:rsidR="00553EAE" w:rsidRPr="00553EAE" w:rsidRDefault="00553EAE" w:rsidP="00553EAE">
      <w:pPr>
        <w:spacing w:after="160" w:line="259" w:lineRule="auto"/>
        <w:jc w:val="center"/>
        <w:rPr>
          <w:rFonts w:ascii="Arial" w:hAnsi="Arial" w:cs="Arial"/>
          <w:b/>
          <w:bCs/>
          <w:sz w:val="24"/>
          <w:u w:val="single"/>
        </w:rPr>
      </w:pPr>
    </w:p>
    <w:p w14:paraId="052615CC" w14:textId="77777777" w:rsidR="00553EAE" w:rsidRPr="00553EAE" w:rsidRDefault="00553EAE" w:rsidP="00553EAE">
      <w:pPr>
        <w:spacing w:after="160" w:line="259" w:lineRule="auto"/>
        <w:jc w:val="center"/>
        <w:rPr>
          <w:rFonts w:ascii="Arial" w:hAnsi="Arial" w:cs="Arial"/>
          <w:b/>
          <w:bCs/>
          <w:sz w:val="24"/>
          <w:u w:val="single"/>
        </w:rPr>
      </w:pPr>
    </w:p>
    <w:p w14:paraId="211EECA8" w14:textId="77777777" w:rsidR="00553EAE" w:rsidRPr="00553EAE" w:rsidRDefault="00553EAE" w:rsidP="00553EAE">
      <w:pPr>
        <w:spacing w:after="160" w:line="259" w:lineRule="auto"/>
        <w:jc w:val="center"/>
        <w:rPr>
          <w:rFonts w:ascii="Arial" w:hAnsi="Arial" w:cs="Arial"/>
          <w:b/>
          <w:bCs/>
          <w:sz w:val="24"/>
          <w:u w:val="single"/>
        </w:rPr>
      </w:pPr>
    </w:p>
    <w:p w14:paraId="3A69AFB0" w14:textId="77777777" w:rsidR="00553EAE" w:rsidRPr="00553EAE" w:rsidRDefault="00553EAE" w:rsidP="00553EAE">
      <w:pPr>
        <w:spacing w:after="160" w:line="259" w:lineRule="auto"/>
        <w:jc w:val="center"/>
        <w:rPr>
          <w:rFonts w:ascii="Arial" w:hAnsi="Arial" w:cs="Arial"/>
          <w:b/>
          <w:bCs/>
          <w:sz w:val="24"/>
          <w:u w:val="single"/>
        </w:rPr>
      </w:pPr>
    </w:p>
    <w:p w14:paraId="0385D7CC" w14:textId="77777777" w:rsidR="00553EAE" w:rsidRPr="00553EAE" w:rsidRDefault="00553EAE" w:rsidP="00553EAE">
      <w:pPr>
        <w:spacing w:after="160" w:line="259" w:lineRule="auto"/>
        <w:jc w:val="center"/>
        <w:rPr>
          <w:rFonts w:ascii="Arial" w:hAnsi="Arial" w:cs="Arial"/>
          <w:b/>
          <w:bCs/>
          <w:sz w:val="24"/>
          <w:u w:val="single"/>
        </w:rPr>
      </w:pPr>
    </w:p>
    <w:p w14:paraId="40B44CF4" w14:textId="77777777" w:rsidR="00553EAE" w:rsidRPr="00553EAE" w:rsidRDefault="00553EAE" w:rsidP="00553EAE">
      <w:pPr>
        <w:spacing w:after="160" w:line="259" w:lineRule="auto"/>
        <w:jc w:val="center"/>
        <w:rPr>
          <w:rFonts w:ascii="Arial" w:hAnsi="Arial" w:cs="Arial"/>
          <w:b/>
          <w:bCs/>
          <w:sz w:val="24"/>
          <w:u w:val="single"/>
        </w:rPr>
      </w:pPr>
    </w:p>
    <w:p w14:paraId="5FF90E0C" w14:textId="77777777" w:rsidR="00553EAE" w:rsidRPr="00553EAE" w:rsidRDefault="00553EAE" w:rsidP="00553EAE">
      <w:pPr>
        <w:spacing w:after="160" w:line="259" w:lineRule="auto"/>
        <w:jc w:val="center"/>
        <w:rPr>
          <w:rFonts w:ascii="Arial" w:hAnsi="Arial" w:cs="Arial"/>
          <w:b/>
          <w:bCs/>
          <w:sz w:val="24"/>
          <w:u w:val="single"/>
        </w:rPr>
      </w:pPr>
    </w:p>
    <w:p w14:paraId="709CC14A" w14:textId="77777777" w:rsidR="00553EAE" w:rsidRPr="00553EAE" w:rsidRDefault="00553EAE" w:rsidP="00553EAE">
      <w:pPr>
        <w:spacing w:after="160" w:line="259" w:lineRule="auto"/>
        <w:jc w:val="center"/>
        <w:rPr>
          <w:rFonts w:ascii="Arial" w:hAnsi="Arial" w:cs="Arial"/>
          <w:b/>
          <w:bCs/>
          <w:sz w:val="24"/>
          <w:u w:val="single"/>
        </w:rPr>
      </w:pPr>
    </w:p>
    <w:p w14:paraId="48B03968" w14:textId="77777777" w:rsidR="00553EAE" w:rsidRPr="00553EAE" w:rsidRDefault="00553EAE" w:rsidP="00553EAE">
      <w:pPr>
        <w:spacing w:after="160" w:line="259" w:lineRule="auto"/>
        <w:jc w:val="center"/>
        <w:rPr>
          <w:rFonts w:ascii="Arial" w:hAnsi="Arial" w:cs="Arial"/>
          <w:b/>
          <w:bCs/>
          <w:sz w:val="24"/>
          <w:u w:val="single"/>
        </w:rPr>
      </w:pPr>
    </w:p>
    <w:p w14:paraId="2B9718A2" w14:textId="77777777" w:rsidR="00553EAE" w:rsidRPr="00553EAE" w:rsidRDefault="00553EAE" w:rsidP="00553EAE">
      <w:pPr>
        <w:spacing w:after="160" w:line="259" w:lineRule="auto"/>
        <w:jc w:val="center"/>
        <w:rPr>
          <w:rFonts w:ascii="Arial" w:hAnsi="Arial" w:cs="Arial"/>
          <w:b/>
          <w:bCs/>
          <w:sz w:val="24"/>
          <w:u w:val="single"/>
        </w:rPr>
      </w:pPr>
    </w:p>
    <w:p w14:paraId="5E98CE20" w14:textId="77777777" w:rsidR="00553EAE" w:rsidRPr="00553EAE" w:rsidRDefault="00553EAE" w:rsidP="00553EAE">
      <w:pPr>
        <w:spacing w:after="160" w:line="259" w:lineRule="auto"/>
        <w:jc w:val="center"/>
        <w:rPr>
          <w:rFonts w:ascii="Arial" w:hAnsi="Arial" w:cs="Arial"/>
          <w:b/>
          <w:bCs/>
          <w:sz w:val="24"/>
          <w:u w:val="single"/>
        </w:rPr>
      </w:pPr>
    </w:p>
    <w:p w14:paraId="27288236" w14:textId="77777777" w:rsidR="00553EAE" w:rsidRPr="00553EAE" w:rsidRDefault="00553EAE" w:rsidP="00553EAE">
      <w:pPr>
        <w:spacing w:after="160" w:line="259" w:lineRule="auto"/>
        <w:jc w:val="center"/>
        <w:rPr>
          <w:rFonts w:ascii="Arial" w:hAnsi="Arial" w:cs="Arial"/>
          <w:b/>
          <w:bCs/>
          <w:sz w:val="24"/>
          <w:u w:val="single"/>
        </w:rPr>
      </w:pPr>
    </w:p>
    <w:p w14:paraId="58180A43" w14:textId="77777777" w:rsidR="00553EAE" w:rsidRPr="00553EAE" w:rsidRDefault="00553EAE" w:rsidP="00553EAE">
      <w:pPr>
        <w:spacing w:after="160" w:line="259" w:lineRule="auto"/>
        <w:jc w:val="center"/>
        <w:rPr>
          <w:rFonts w:ascii="Arial" w:hAnsi="Arial" w:cs="Arial"/>
          <w:b/>
          <w:bCs/>
          <w:sz w:val="24"/>
          <w:u w:val="single"/>
        </w:rPr>
      </w:pPr>
    </w:p>
    <w:p w14:paraId="2D4E9278" w14:textId="77777777" w:rsidR="00553EAE" w:rsidRPr="00553EAE" w:rsidRDefault="00553EAE" w:rsidP="00553EAE">
      <w:pPr>
        <w:spacing w:after="160" w:line="259" w:lineRule="auto"/>
        <w:jc w:val="center"/>
        <w:rPr>
          <w:rFonts w:ascii="Arial" w:hAnsi="Arial" w:cs="Arial"/>
          <w:b/>
          <w:bCs/>
          <w:sz w:val="24"/>
          <w:u w:val="single"/>
        </w:rPr>
      </w:pPr>
    </w:p>
    <w:p w14:paraId="3A55CF2D" w14:textId="77777777" w:rsidR="00553EAE" w:rsidRPr="00553EAE" w:rsidRDefault="00553EAE" w:rsidP="00553EAE">
      <w:pPr>
        <w:spacing w:after="160" w:line="259" w:lineRule="auto"/>
        <w:jc w:val="center"/>
        <w:rPr>
          <w:rFonts w:ascii="Arial" w:hAnsi="Arial" w:cs="Arial"/>
          <w:b/>
          <w:bCs/>
          <w:sz w:val="24"/>
          <w:u w:val="single"/>
        </w:rPr>
      </w:pPr>
    </w:p>
    <w:p w14:paraId="08F9B310" w14:textId="77777777" w:rsidR="00553EAE" w:rsidRPr="00553EAE" w:rsidRDefault="00553EAE" w:rsidP="00553EAE">
      <w:pPr>
        <w:spacing w:after="160" w:line="259" w:lineRule="auto"/>
        <w:jc w:val="center"/>
        <w:rPr>
          <w:rFonts w:ascii="Arial" w:hAnsi="Arial" w:cs="Arial"/>
          <w:b/>
          <w:bCs/>
          <w:sz w:val="24"/>
          <w:u w:val="single"/>
        </w:rPr>
      </w:pPr>
    </w:p>
    <w:p w14:paraId="6E572BC0" w14:textId="77777777" w:rsidR="00553EAE" w:rsidRPr="00553EAE" w:rsidRDefault="00553EAE" w:rsidP="00553EAE">
      <w:pPr>
        <w:spacing w:after="160" w:line="259" w:lineRule="auto"/>
        <w:jc w:val="center"/>
        <w:rPr>
          <w:rFonts w:ascii="Arial" w:hAnsi="Arial" w:cs="Arial"/>
          <w:b/>
          <w:bCs/>
          <w:sz w:val="24"/>
          <w:u w:val="single"/>
        </w:rPr>
      </w:pPr>
    </w:p>
    <w:p w14:paraId="213654C5" w14:textId="77777777" w:rsidR="00553EAE" w:rsidRPr="00553EAE" w:rsidRDefault="00553EAE" w:rsidP="00553EAE">
      <w:pPr>
        <w:spacing w:after="160" w:line="259" w:lineRule="auto"/>
        <w:jc w:val="center"/>
        <w:rPr>
          <w:rFonts w:ascii="Arial" w:hAnsi="Arial" w:cs="Arial"/>
          <w:b/>
          <w:bCs/>
          <w:sz w:val="24"/>
          <w:u w:val="single"/>
        </w:rPr>
      </w:pPr>
    </w:p>
    <w:p w14:paraId="3C5ED253" w14:textId="77777777" w:rsidR="00553EAE" w:rsidRPr="00553EAE" w:rsidRDefault="00553EAE" w:rsidP="00553EAE">
      <w:pPr>
        <w:spacing w:after="160" w:line="259" w:lineRule="auto"/>
        <w:jc w:val="center"/>
        <w:rPr>
          <w:rFonts w:ascii="Arial" w:hAnsi="Arial" w:cs="Arial"/>
          <w:b/>
          <w:bCs/>
          <w:sz w:val="24"/>
          <w:u w:val="single"/>
        </w:rPr>
      </w:pPr>
    </w:p>
    <w:p w14:paraId="1CB77BF1" w14:textId="77777777" w:rsidR="00553EAE" w:rsidRPr="00553EAE" w:rsidRDefault="00553EAE" w:rsidP="00553EAE">
      <w:pPr>
        <w:spacing w:after="160" w:line="259" w:lineRule="auto"/>
        <w:rPr>
          <w:rFonts w:ascii="Arial" w:hAnsi="Arial" w:cs="Arial"/>
          <w:b/>
          <w:bCs/>
          <w:sz w:val="24"/>
          <w:u w:val="single"/>
        </w:rPr>
      </w:pPr>
      <w:r w:rsidRPr="00553EAE">
        <w:rPr>
          <w:rFonts w:ascii="Arial" w:hAnsi="Arial" w:cs="Arial"/>
          <w:b/>
          <w:bCs/>
          <w:sz w:val="24"/>
          <w:u w:val="single"/>
        </w:rPr>
        <w:t xml:space="preserve">3. Sexual Harm Myth Busting </w:t>
      </w:r>
    </w:p>
    <w:p w14:paraId="461A9275" w14:textId="77777777" w:rsidR="00553EAE" w:rsidRPr="00553EAE" w:rsidRDefault="00553EAE" w:rsidP="00553EAE">
      <w:pPr>
        <w:spacing w:after="160" w:line="259" w:lineRule="auto"/>
        <w:rPr>
          <w:rFonts w:ascii="Arial" w:hAnsi="Arial" w:cs="Arial"/>
          <w:b/>
          <w:bCs/>
          <w:szCs w:val="22"/>
        </w:rPr>
      </w:pPr>
      <w:r w:rsidRPr="00553EAE">
        <w:rPr>
          <w:rFonts w:ascii="Arial" w:hAnsi="Arial" w:cs="Arial"/>
          <w:b/>
          <w:bCs/>
          <w:noProof/>
          <w:szCs w:val="22"/>
        </w:rPr>
        <mc:AlternateContent>
          <mc:Choice Requires="wps">
            <w:drawing>
              <wp:anchor distT="0" distB="0" distL="114300" distR="114300" simplePos="0" relativeHeight="251669504" behindDoc="0" locked="0" layoutInCell="1" allowOverlap="1" wp14:anchorId="60E2A483" wp14:editId="71CE1040">
                <wp:simplePos x="0" y="0"/>
                <wp:positionH relativeFrom="margin">
                  <wp:align>center</wp:align>
                </wp:positionH>
                <wp:positionV relativeFrom="paragraph">
                  <wp:posOffset>101600</wp:posOffset>
                </wp:positionV>
                <wp:extent cx="6661150" cy="1136650"/>
                <wp:effectExtent l="0" t="0" r="25400" b="25400"/>
                <wp:wrapNone/>
                <wp:docPr id="13" name="Rectangle 13"/>
                <wp:cNvGraphicFramePr/>
                <a:graphic xmlns:a="http://schemas.openxmlformats.org/drawingml/2006/main">
                  <a:graphicData uri="http://schemas.microsoft.com/office/word/2010/wordprocessingShape">
                    <wps:wsp>
                      <wps:cNvSpPr/>
                      <wps:spPr>
                        <a:xfrm>
                          <a:off x="0" y="0"/>
                          <a:ext cx="6661150" cy="1136650"/>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37FC0C90" w14:textId="77777777" w:rsidR="00553EAE" w:rsidRPr="00281153" w:rsidRDefault="00553EAE" w:rsidP="00553EAE">
                            <w:pPr>
                              <w:rPr>
                                <w:b/>
                                <w:bCs/>
                                <w:color w:val="000000" w:themeColor="text1"/>
                              </w:rPr>
                            </w:pPr>
                            <w:r w:rsidRPr="00281153">
                              <w:rPr>
                                <w:b/>
                                <w:bCs/>
                                <w:color w:val="000000" w:themeColor="text1"/>
                              </w:rPr>
                              <w:t xml:space="preserve">Purpose of </w:t>
                            </w:r>
                            <w:r>
                              <w:rPr>
                                <w:b/>
                                <w:bCs/>
                                <w:color w:val="000000" w:themeColor="text1"/>
                              </w:rPr>
                              <w:t>Section</w:t>
                            </w:r>
                            <w:r w:rsidRPr="00281153">
                              <w:rPr>
                                <w:b/>
                                <w:bCs/>
                                <w:color w:val="000000" w:themeColor="text1"/>
                              </w:rPr>
                              <w:t>:</w:t>
                            </w:r>
                          </w:p>
                          <w:p w14:paraId="5B7AD145" w14:textId="77777777" w:rsidR="00553EAE" w:rsidRPr="00281153" w:rsidRDefault="00553EAE" w:rsidP="00553EAE">
                            <w:pPr>
                              <w:spacing w:line="360" w:lineRule="auto"/>
                              <w:jc w:val="both"/>
                              <w:rPr>
                                <w:color w:val="000000" w:themeColor="text1"/>
                              </w:rPr>
                            </w:pPr>
                            <w:r w:rsidRPr="00281153">
                              <w:rPr>
                                <w:color w:val="000000" w:themeColor="text1"/>
                              </w:rPr>
                              <w:t xml:space="preserve">The purpose of this document is to explore some of the more common myths and views held by professionals working with children around </w:t>
                            </w:r>
                            <w:r>
                              <w:rPr>
                                <w:color w:val="000000" w:themeColor="text1"/>
                              </w:rPr>
                              <w:t>s</w:t>
                            </w:r>
                            <w:r w:rsidRPr="00281153">
                              <w:rPr>
                                <w:color w:val="000000" w:themeColor="text1"/>
                              </w:rPr>
                              <w:t>exual abuse of children and disclosures made by children, as well as facts, statistics, and helpful things to consider.</w:t>
                            </w:r>
                          </w:p>
                          <w:p w14:paraId="11BB1F8F" w14:textId="77777777" w:rsidR="00553EAE" w:rsidRPr="00281153" w:rsidRDefault="00553EAE" w:rsidP="00553E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2A483" id="Rectangle 13" o:spid="_x0000_s1045" style="position:absolute;margin-left:0;margin-top:8pt;width:524.5pt;height:89.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" fillcolor="#dae3f3" strokecolor="windowText" strokeweight="1pt">
                <v:textbox>
                  <w:txbxContent>
                    <w:p w14:paraId="37FC0C90" w14:textId="77777777" w:rsidR="00553EAE" w:rsidRPr="00281153" w:rsidRDefault="00553EAE" w:rsidP="00553EAE">
                      <w:pPr>
                        <w:rPr>
                          <w:b/>
                          <w:bCs/>
                          <w:color w:val="000000" w:themeColor="text1"/>
                        </w:rPr>
                      </w:pPr>
                      <w:r w:rsidRPr="00281153">
                        <w:rPr>
                          <w:b/>
                          <w:bCs/>
                          <w:color w:val="000000" w:themeColor="text1"/>
                        </w:rPr>
                        <w:t xml:space="preserve">Purpose of </w:t>
                      </w:r>
                      <w:r>
                        <w:rPr>
                          <w:b/>
                          <w:bCs/>
                          <w:color w:val="000000" w:themeColor="text1"/>
                        </w:rPr>
                        <w:t>Section</w:t>
                      </w:r>
                      <w:r w:rsidRPr="00281153">
                        <w:rPr>
                          <w:b/>
                          <w:bCs/>
                          <w:color w:val="000000" w:themeColor="text1"/>
                        </w:rPr>
                        <w:t>:</w:t>
                      </w:r>
                    </w:p>
                    <w:p w14:paraId="5B7AD145" w14:textId="77777777" w:rsidR="00553EAE" w:rsidRPr="00281153" w:rsidRDefault="00553EAE" w:rsidP="00553EAE">
                      <w:pPr>
                        <w:spacing w:line="360" w:lineRule="auto"/>
                        <w:jc w:val="both"/>
                        <w:rPr>
                          <w:color w:val="000000" w:themeColor="text1"/>
                        </w:rPr>
                      </w:pPr>
                      <w:r w:rsidRPr="00281153">
                        <w:rPr>
                          <w:color w:val="000000" w:themeColor="text1"/>
                        </w:rPr>
                        <w:t xml:space="preserve">The purpose of this document is to explore some of the more common myths and views held by professionals working with children around </w:t>
                      </w:r>
                      <w:r>
                        <w:rPr>
                          <w:color w:val="000000" w:themeColor="text1"/>
                        </w:rPr>
                        <w:t>s</w:t>
                      </w:r>
                      <w:r w:rsidRPr="00281153">
                        <w:rPr>
                          <w:color w:val="000000" w:themeColor="text1"/>
                        </w:rPr>
                        <w:t>exual abuse of children and disclosures made by children, as well as facts, statistics, and helpful things to consider.</w:t>
                      </w:r>
                    </w:p>
                    <w:p w14:paraId="11BB1F8F" w14:textId="77777777" w:rsidR="00553EAE" w:rsidRPr="00281153" w:rsidRDefault="00553EAE" w:rsidP="00553EAE">
                      <w:pPr>
                        <w:jc w:val="center"/>
                      </w:pPr>
                    </w:p>
                  </w:txbxContent>
                </v:textbox>
                <w10:wrap anchorx="margin"/>
              </v:rect>
            </w:pict>
          </mc:Fallback>
        </mc:AlternateContent>
      </w:r>
    </w:p>
    <w:p w14:paraId="04717E68" w14:textId="77777777" w:rsidR="00553EAE" w:rsidRPr="00553EAE" w:rsidRDefault="00553EAE" w:rsidP="00553EAE">
      <w:pPr>
        <w:spacing w:after="160" w:line="259" w:lineRule="auto"/>
        <w:rPr>
          <w:rFonts w:ascii="Arial" w:hAnsi="Arial" w:cs="Arial"/>
          <w:szCs w:val="22"/>
        </w:rPr>
      </w:pPr>
    </w:p>
    <w:p w14:paraId="110AFE7A" w14:textId="77777777" w:rsidR="00553EAE" w:rsidRPr="00553EAE" w:rsidRDefault="00553EAE" w:rsidP="00553EAE">
      <w:pPr>
        <w:spacing w:after="160" w:line="259" w:lineRule="auto"/>
        <w:rPr>
          <w:rFonts w:ascii="Arial" w:hAnsi="Arial" w:cs="Arial"/>
          <w:szCs w:val="22"/>
        </w:rPr>
      </w:pPr>
    </w:p>
    <w:p w14:paraId="6DD1459D" w14:textId="77777777" w:rsidR="00553EAE" w:rsidRPr="00553EAE" w:rsidRDefault="00553EAE" w:rsidP="00553EAE">
      <w:pPr>
        <w:spacing w:after="160" w:line="259" w:lineRule="auto"/>
        <w:rPr>
          <w:rFonts w:ascii="Arial" w:hAnsi="Arial" w:cs="Arial"/>
          <w:szCs w:val="22"/>
        </w:rPr>
      </w:pPr>
    </w:p>
    <w:p w14:paraId="10689A30" w14:textId="77777777" w:rsidR="00553EAE" w:rsidRPr="00553EAE" w:rsidRDefault="00553EAE" w:rsidP="00553EAE">
      <w:pPr>
        <w:spacing w:after="160" w:line="259" w:lineRule="auto"/>
        <w:rPr>
          <w:rFonts w:ascii="Arial" w:hAnsi="Arial" w:cs="Arial"/>
          <w:szCs w:val="22"/>
        </w:rPr>
      </w:pPr>
    </w:p>
    <w:p w14:paraId="17EFEA8C" w14:textId="77777777" w:rsidR="00553EAE" w:rsidRPr="00553EAE" w:rsidRDefault="00553EAE" w:rsidP="00553EAE">
      <w:pPr>
        <w:spacing w:after="160" w:line="259" w:lineRule="auto"/>
        <w:ind w:left="720"/>
        <w:rPr>
          <w:rFonts w:asciiTheme="minorHAnsi" w:hAnsiTheme="minorHAnsi" w:cstheme="minorHAnsi"/>
          <w:b/>
          <w:bCs/>
          <w:szCs w:val="22"/>
        </w:rPr>
      </w:pPr>
      <w:r w:rsidRPr="00553EAE">
        <w:rPr>
          <w:rFonts w:asciiTheme="minorHAnsi" w:hAnsiTheme="minorHAnsi" w:cstheme="minorHAnsi"/>
          <w:b/>
          <w:bCs/>
          <w:szCs w:val="22"/>
        </w:rPr>
        <w:t>Myth 1: We shouldn’t ask leading or suggestive questions</w:t>
      </w:r>
    </w:p>
    <w:p w14:paraId="6A05BECB" w14:textId="77777777" w:rsidR="00553EAE" w:rsidRPr="00553EAE" w:rsidRDefault="00553EAE" w:rsidP="00553EAE">
      <w:pPr>
        <w:ind w:left="720"/>
        <w:rPr>
          <w:rFonts w:ascii="Arial" w:hAnsi="Arial" w:cs="Arial"/>
          <w:szCs w:val="22"/>
        </w:rPr>
      </w:pPr>
      <w:r w:rsidRPr="00553EAE">
        <w:rPr>
          <w:rFonts w:ascii="Arial" w:hAnsi="Arial" w:cs="Arial"/>
          <w:noProof/>
          <w:szCs w:val="22"/>
        </w:rPr>
        <mc:AlternateContent>
          <mc:Choice Requires="wps">
            <w:drawing>
              <wp:anchor distT="0" distB="0" distL="114300" distR="114300" simplePos="0" relativeHeight="251668480" behindDoc="0" locked="0" layoutInCell="1" allowOverlap="1" wp14:anchorId="09525F37" wp14:editId="381B6D1D">
                <wp:simplePos x="0" y="0"/>
                <wp:positionH relativeFrom="margin">
                  <wp:posOffset>-704850</wp:posOffset>
                </wp:positionH>
                <wp:positionV relativeFrom="paragraph">
                  <wp:posOffset>134620</wp:posOffset>
                </wp:positionV>
                <wp:extent cx="1219200" cy="2209800"/>
                <wp:effectExtent l="0" t="0" r="19050" b="19050"/>
                <wp:wrapNone/>
                <wp:docPr id="249" name="Rectangle 249"/>
                <wp:cNvGraphicFramePr/>
                <a:graphic xmlns:a="http://schemas.openxmlformats.org/drawingml/2006/main">
                  <a:graphicData uri="http://schemas.microsoft.com/office/word/2010/wordprocessingShape">
                    <wps:wsp>
                      <wps:cNvSpPr/>
                      <wps:spPr>
                        <a:xfrm>
                          <a:off x="0" y="0"/>
                          <a:ext cx="1219200" cy="2209800"/>
                        </a:xfrm>
                        <a:prstGeom prst="rect">
                          <a:avLst/>
                        </a:prstGeom>
                        <a:solidFill>
                          <a:srgbClr val="FFC000">
                            <a:lumMod val="40000"/>
                            <a:lumOff val="60000"/>
                          </a:srgbClr>
                        </a:solidFill>
                        <a:ln w="12700" cap="flat" cmpd="sng" algn="ctr">
                          <a:solidFill>
                            <a:srgbClr val="ED7D31"/>
                          </a:solidFill>
                          <a:prstDash val="solid"/>
                          <a:miter lim="800000"/>
                        </a:ln>
                        <a:effectLst/>
                      </wps:spPr>
                      <wps:txbx>
                        <w:txbxContent>
                          <w:p w14:paraId="52B65C1B" w14:textId="77777777" w:rsidR="00553EAE" w:rsidRPr="00B55E59" w:rsidRDefault="00553EAE" w:rsidP="00553EAE">
                            <w:pPr>
                              <w:jc w:val="center"/>
                              <w:rPr>
                                <w:rFonts w:cstheme="minorHAnsi"/>
                                <w:b/>
                                <w:bCs/>
                                <w:color w:val="000000" w:themeColor="text1"/>
                                <w:sz w:val="18"/>
                                <w:szCs w:val="18"/>
                              </w:rPr>
                            </w:pPr>
                            <w:r w:rsidRPr="00B55E59">
                              <w:rPr>
                                <w:rFonts w:cstheme="minorHAnsi"/>
                                <w:b/>
                                <w:bCs/>
                                <w:color w:val="000000" w:themeColor="text1"/>
                                <w:sz w:val="18"/>
                                <w:szCs w:val="18"/>
                                <w:u w:val="single"/>
                              </w:rPr>
                              <w:t>Things to consider</w:t>
                            </w:r>
                          </w:p>
                          <w:p w14:paraId="38F869A0" w14:textId="77777777" w:rsidR="00553EAE" w:rsidRPr="00B55E59" w:rsidRDefault="00553EAE" w:rsidP="00553EAE">
                            <w:pPr>
                              <w:jc w:val="center"/>
                              <w:rPr>
                                <w:rFonts w:cstheme="minorHAnsi"/>
                                <w:b/>
                                <w:bCs/>
                                <w:color w:val="000000" w:themeColor="text1"/>
                                <w:sz w:val="18"/>
                                <w:szCs w:val="18"/>
                              </w:rPr>
                            </w:pPr>
                            <w:r w:rsidRPr="00B55E59">
                              <w:rPr>
                                <w:rFonts w:cstheme="minorHAnsi"/>
                                <w:b/>
                                <w:bCs/>
                                <w:color w:val="000000" w:themeColor="text1"/>
                                <w:sz w:val="18"/>
                                <w:szCs w:val="18"/>
                              </w:rPr>
                              <w:t xml:space="preserve"> The </w:t>
                            </w:r>
                            <w:hyperlink r:id="rId17" w:history="1">
                              <w:r w:rsidRPr="00B55E59">
                                <w:rPr>
                                  <w:rStyle w:val="Hyperlink"/>
                                  <w:rFonts w:cstheme="minorHAnsi"/>
                                  <w:sz w:val="18"/>
                                  <w:szCs w:val="18"/>
                                </w:rPr>
                                <w:t>Paramountcy Principle.</w:t>
                              </w:r>
                            </w:hyperlink>
                            <w:r w:rsidRPr="00B55E59">
                              <w:rPr>
                                <w:rFonts w:cstheme="minorHAnsi"/>
                                <w:b/>
                                <w:bCs/>
                                <w:color w:val="000000" w:themeColor="text1"/>
                                <w:sz w:val="18"/>
                                <w:szCs w:val="18"/>
                              </w:rPr>
                              <w:t xml:space="preserve"> Section 1 (1) of the 1989 Children Act sets out the Paramountcy Principle. The Welfare of the child is Paramount and supersedes any other considerations such as criminal investigations.</w:t>
                            </w:r>
                          </w:p>
                          <w:p w14:paraId="2CF8F598" w14:textId="77777777" w:rsidR="00553EAE" w:rsidRPr="00E75F40" w:rsidRDefault="00553EAE" w:rsidP="00553EAE">
                            <w:pP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25F37" id="Rectangle 249" o:spid="_x0000_s1046" style="position:absolute;left:0;text-align:left;margin-left:-55.5pt;margin-top:10.6pt;width:96pt;height:17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" fillcolor="#ffe699" strokecolor="#ed7d31" strokeweight="1pt">
                <v:textbox>
                  <w:txbxContent>
                    <w:p w14:paraId="52B65C1B" w14:textId="77777777" w:rsidR="00553EAE" w:rsidRPr="00B55E59" w:rsidRDefault="00553EAE" w:rsidP="00553EAE">
                      <w:pPr>
                        <w:jc w:val="center"/>
                        <w:rPr>
                          <w:rFonts w:cstheme="minorHAnsi"/>
                          <w:b/>
                          <w:bCs/>
                          <w:color w:val="000000" w:themeColor="text1"/>
                          <w:sz w:val="18"/>
                          <w:szCs w:val="18"/>
                        </w:rPr>
                      </w:pPr>
                      <w:r w:rsidRPr="00B55E59">
                        <w:rPr>
                          <w:rFonts w:cstheme="minorHAnsi"/>
                          <w:b/>
                          <w:bCs/>
                          <w:color w:val="000000" w:themeColor="text1"/>
                          <w:sz w:val="18"/>
                          <w:szCs w:val="18"/>
                          <w:u w:val="single"/>
                        </w:rPr>
                        <w:t>Things to consider</w:t>
                      </w:r>
                    </w:p>
                    <w:p w14:paraId="38F869A0" w14:textId="77777777" w:rsidR="00553EAE" w:rsidRPr="00B55E59" w:rsidRDefault="00553EAE" w:rsidP="00553EAE">
                      <w:pPr>
                        <w:jc w:val="center"/>
                        <w:rPr>
                          <w:rFonts w:cstheme="minorHAnsi"/>
                          <w:b/>
                          <w:bCs/>
                          <w:color w:val="000000" w:themeColor="text1"/>
                          <w:sz w:val="18"/>
                          <w:szCs w:val="18"/>
                        </w:rPr>
                      </w:pPr>
                      <w:r w:rsidRPr="00B55E59">
                        <w:rPr>
                          <w:rFonts w:cstheme="minorHAnsi"/>
                          <w:b/>
                          <w:bCs/>
                          <w:color w:val="000000" w:themeColor="text1"/>
                          <w:sz w:val="18"/>
                          <w:szCs w:val="18"/>
                        </w:rPr>
                        <w:t xml:space="preserve"> The </w:t>
                      </w:r>
                      <w:hyperlink r:id="rId18" w:history="1">
                        <w:r w:rsidRPr="00B55E59">
                          <w:rPr>
                            <w:rStyle w:val="Hyperlink"/>
                            <w:rFonts w:cstheme="minorHAnsi"/>
                            <w:sz w:val="18"/>
                            <w:szCs w:val="18"/>
                          </w:rPr>
                          <w:t>Paramountcy Principle.</w:t>
                        </w:r>
                      </w:hyperlink>
                      <w:r w:rsidRPr="00B55E59">
                        <w:rPr>
                          <w:rFonts w:cstheme="minorHAnsi"/>
                          <w:b/>
                          <w:bCs/>
                          <w:color w:val="000000" w:themeColor="text1"/>
                          <w:sz w:val="18"/>
                          <w:szCs w:val="18"/>
                        </w:rPr>
                        <w:t xml:space="preserve"> Section 1 (1) of the 1989 Children Act sets out the Paramountcy Principle. The Welfare of the child is Paramount and supersedes any other considerations such as criminal investigations.</w:t>
                      </w:r>
                    </w:p>
                    <w:p w14:paraId="2CF8F598" w14:textId="77777777" w:rsidR="00553EAE" w:rsidRPr="00E75F40" w:rsidRDefault="00553EAE" w:rsidP="00553EAE">
                      <w:pPr>
                        <w:rPr>
                          <w:sz w:val="36"/>
                          <w:szCs w:val="36"/>
                        </w:rPr>
                      </w:pPr>
                    </w:p>
                  </w:txbxContent>
                </v:textbox>
                <w10:wrap anchorx="margin"/>
              </v:rect>
            </w:pict>
          </mc:Fallback>
        </mc:AlternateContent>
      </w:r>
    </w:p>
    <w:p w14:paraId="79756BF3" w14:textId="77777777" w:rsidR="00553EAE" w:rsidRPr="00553EAE" w:rsidRDefault="00553EAE" w:rsidP="00553EAE">
      <w:pPr>
        <w:numPr>
          <w:ilvl w:val="1"/>
          <w:numId w:val="2"/>
        </w:numPr>
        <w:spacing w:after="160" w:line="360" w:lineRule="auto"/>
        <w:jc w:val="both"/>
        <w:rPr>
          <w:rFonts w:asciiTheme="minorHAnsi" w:hAnsiTheme="minorHAnsi" w:cstheme="minorHAnsi"/>
          <w:szCs w:val="22"/>
        </w:rPr>
      </w:pPr>
      <w:r w:rsidRPr="00553EAE">
        <w:rPr>
          <w:rFonts w:asciiTheme="minorHAnsi" w:hAnsiTheme="minorHAnsi" w:cstheme="minorHAnsi"/>
          <w:szCs w:val="22"/>
        </w:rPr>
        <w:t>This does not mean we don’t ask any questions or avoid taking about sexual abuse</w:t>
      </w:r>
    </w:p>
    <w:p w14:paraId="28BB534C" w14:textId="77777777" w:rsidR="00553EAE" w:rsidRPr="00553EAE" w:rsidRDefault="00553EAE" w:rsidP="00553EAE">
      <w:pPr>
        <w:numPr>
          <w:ilvl w:val="2"/>
          <w:numId w:val="2"/>
        </w:num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Has anybody done anything that upset you/makes you </w:t>
      </w:r>
      <w:proofErr w:type="gramStart"/>
      <w:r w:rsidRPr="00553EAE">
        <w:rPr>
          <w:rFonts w:asciiTheme="minorHAnsi" w:hAnsiTheme="minorHAnsi" w:cstheme="minorHAnsi"/>
          <w:szCs w:val="22"/>
        </w:rPr>
        <w:t>unhappy</w:t>
      </w:r>
      <w:proofErr w:type="gramEnd"/>
    </w:p>
    <w:p w14:paraId="35775491" w14:textId="77777777" w:rsidR="00553EAE" w:rsidRPr="00553EAE" w:rsidRDefault="00553EAE" w:rsidP="00553EAE">
      <w:pPr>
        <w:numPr>
          <w:ilvl w:val="2"/>
          <w:numId w:val="2"/>
        </w:num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Has any person hurt you/touched you in a way you don’t </w:t>
      </w:r>
      <w:proofErr w:type="gramStart"/>
      <w:r w:rsidRPr="00553EAE">
        <w:rPr>
          <w:rFonts w:asciiTheme="minorHAnsi" w:hAnsiTheme="minorHAnsi" w:cstheme="minorHAnsi"/>
          <w:szCs w:val="22"/>
        </w:rPr>
        <w:t>like</w:t>
      </w:r>
      <w:proofErr w:type="gramEnd"/>
    </w:p>
    <w:p w14:paraId="3DF3FCDE" w14:textId="77777777" w:rsidR="00553EAE" w:rsidRPr="00553EAE" w:rsidRDefault="00553EAE" w:rsidP="00553EAE">
      <w:pPr>
        <w:numPr>
          <w:ilvl w:val="2"/>
          <w:numId w:val="2"/>
        </w:numPr>
        <w:spacing w:after="160" w:line="360" w:lineRule="auto"/>
        <w:jc w:val="both"/>
        <w:rPr>
          <w:rFonts w:asciiTheme="minorHAnsi" w:hAnsiTheme="minorHAnsi" w:cstheme="minorHAnsi"/>
          <w:szCs w:val="22"/>
        </w:rPr>
      </w:pPr>
      <w:r w:rsidRPr="00553EAE">
        <w:rPr>
          <w:rFonts w:asciiTheme="minorHAnsi" w:hAnsiTheme="minorHAnsi" w:cstheme="minorHAnsi"/>
          <w:szCs w:val="22"/>
        </w:rPr>
        <w:t>Has anyone asked you to touch them?</w:t>
      </w:r>
    </w:p>
    <w:p w14:paraId="5438A158" w14:textId="77777777" w:rsidR="00553EAE" w:rsidRPr="00553EAE" w:rsidRDefault="00553EAE" w:rsidP="00553EAE">
      <w:pPr>
        <w:numPr>
          <w:ilvl w:val="2"/>
          <w:numId w:val="2"/>
        </w:numPr>
        <w:spacing w:after="160" w:line="360" w:lineRule="auto"/>
        <w:jc w:val="both"/>
        <w:rPr>
          <w:rFonts w:asciiTheme="minorHAnsi" w:hAnsiTheme="minorHAnsi" w:cstheme="minorHAnsi"/>
          <w:szCs w:val="22"/>
        </w:rPr>
      </w:pPr>
      <w:r w:rsidRPr="00553EAE">
        <w:rPr>
          <w:rFonts w:asciiTheme="minorHAnsi" w:hAnsiTheme="minorHAnsi" w:cstheme="minorHAnsi"/>
          <w:szCs w:val="22"/>
        </w:rPr>
        <w:t>Some children talk about being upset or hurt in some way. Has anything like this happened to you?</w:t>
      </w:r>
    </w:p>
    <w:p w14:paraId="1B929EDD" w14:textId="77777777" w:rsidR="00553EAE" w:rsidRPr="00553EAE" w:rsidRDefault="00553EAE" w:rsidP="00553EAE">
      <w:pPr>
        <w:numPr>
          <w:ilvl w:val="1"/>
          <w:numId w:val="2"/>
        </w:numPr>
        <w:spacing w:after="160" w:line="360" w:lineRule="auto"/>
        <w:jc w:val="both"/>
        <w:rPr>
          <w:rFonts w:asciiTheme="minorHAnsi" w:hAnsiTheme="minorHAnsi" w:cstheme="minorHAnsi"/>
          <w:szCs w:val="22"/>
        </w:rPr>
      </w:pPr>
      <w:r w:rsidRPr="00553EAE">
        <w:rPr>
          <w:rFonts w:asciiTheme="minorHAnsi" w:hAnsiTheme="minorHAnsi" w:cstheme="minorHAnsi"/>
          <w:szCs w:val="22"/>
        </w:rPr>
        <w:t>If a child had a bruise or a burn you would talk to the child about that. Sexual abuse is not different.</w:t>
      </w:r>
    </w:p>
    <w:p w14:paraId="62E53B5B" w14:textId="77777777" w:rsidR="00553EAE" w:rsidRPr="00553EAE" w:rsidRDefault="00553EAE" w:rsidP="00553EAE">
      <w:pPr>
        <w:numPr>
          <w:ilvl w:val="1"/>
          <w:numId w:val="2"/>
        </w:num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Research tells us that children need to be asked direct questions about what is happening to them and what they are worried about. </w:t>
      </w:r>
    </w:p>
    <w:p w14:paraId="0F22FF4F" w14:textId="77777777" w:rsidR="00553EAE" w:rsidRPr="00553EAE" w:rsidRDefault="00553EAE" w:rsidP="00553EAE">
      <w:pPr>
        <w:spacing w:after="160" w:line="360" w:lineRule="auto"/>
        <w:ind w:left="1080"/>
        <w:jc w:val="both"/>
        <w:rPr>
          <w:rFonts w:asciiTheme="minorHAnsi" w:hAnsiTheme="minorHAnsi" w:cstheme="minorHAnsi"/>
          <w:szCs w:val="22"/>
        </w:rPr>
      </w:pPr>
      <w:r w:rsidRPr="00553EAE">
        <w:rPr>
          <w:rFonts w:asciiTheme="minorHAnsi" w:hAnsiTheme="minorHAnsi" w:cstheme="minorHAnsi"/>
          <w:szCs w:val="22"/>
        </w:rPr>
        <w:t xml:space="preserve">Children tell us that they were not asked about their </w:t>
      </w:r>
      <w:proofErr w:type="gramStart"/>
      <w:r w:rsidRPr="00553EAE">
        <w:rPr>
          <w:rFonts w:asciiTheme="minorHAnsi" w:hAnsiTheme="minorHAnsi" w:cstheme="minorHAnsi"/>
          <w:szCs w:val="22"/>
        </w:rPr>
        <w:t>abuse</w:t>
      </w:r>
      <w:proofErr w:type="gramEnd"/>
      <w:r w:rsidRPr="00553EAE">
        <w:rPr>
          <w:rFonts w:asciiTheme="minorHAnsi" w:hAnsiTheme="minorHAnsi" w:cstheme="minorHAnsi"/>
          <w:szCs w:val="22"/>
        </w:rPr>
        <w:t xml:space="preserve"> so they did not talk about it.</w:t>
      </w:r>
    </w:p>
    <w:p w14:paraId="4CA926BB" w14:textId="77777777" w:rsidR="00553EAE" w:rsidRPr="00553EAE" w:rsidRDefault="00553EAE" w:rsidP="00553EAE">
      <w:pPr>
        <w:spacing w:after="160" w:line="259" w:lineRule="auto"/>
        <w:rPr>
          <w:rFonts w:ascii="Arial" w:hAnsi="Arial" w:cs="Arial"/>
          <w:szCs w:val="22"/>
        </w:rPr>
      </w:pPr>
    </w:p>
    <w:p w14:paraId="103FB425" w14:textId="77777777" w:rsidR="00553EAE" w:rsidRPr="00553EAE" w:rsidRDefault="00553EAE" w:rsidP="00553EAE">
      <w:pPr>
        <w:spacing w:after="160" w:line="259" w:lineRule="auto"/>
        <w:ind w:left="720"/>
        <w:rPr>
          <w:rFonts w:asciiTheme="minorHAnsi" w:hAnsiTheme="minorHAnsi" w:cstheme="minorHAnsi"/>
          <w:b/>
          <w:bCs/>
          <w:szCs w:val="22"/>
        </w:rPr>
      </w:pPr>
      <w:r w:rsidRPr="00553EAE">
        <w:rPr>
          <w:rFonts w:asciiTheme="minorHAnsi" w:hAnsiTheme="minorHAnsi" w:cstheme="minorHAnsi"/>
          <w:b/>
          <w:bCs/>
          <w:szCs w:val="22"/>
        </w:rPr>
        <w:t xml:space="preserve">Myth 2: The Police Investigation takes priority </w:t>
      </w:r>
    </w:p>
    <w:p w14:paraId="76EEAB9B" w14:textId="77777777" w:rsidR="00553EAE" w:rsidRPr="00553EAE" w:rsidRDefault="00553EAE" w:rsidP="00553EAE">
      <w:pPr>
        <w:ind w:left="720"/>
        <w:rPr>
          <w:rFonts w:asciiTheme="minorHAnsi" w:hAnsiTheme="minorHAnsi" w:cstheme="minorHAnsi"/>
          <w:szCs w:val="22"/>
        </w:rPr>
      </w:pPr>
    </w:p>
    <w:p w14:paraId="3D3A540B" w14:textId="77777777"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At least 15% of girls and 5% of boys experience child sexual abuse before the age of 16 though must research points to this number being much </w:t>
      </w:r>
      <w:hyperlink r:id="rId19" w:history="1">
        <w:r w:rsidRPr="00553EAE">
          <w:rPr>
            <w:rFonts w:asciiTheme="minorHAnsi" w:hAnsiTheme="minorHAnsi" w:cstheme="minorHAnsi"/>
            <w:color w:val="2F4A9A"/>
            <w:szCs w:val="22"/>
          </w:rPr>
          <w:t>higher</w:t>
        </w:r>
      </w:hyperlink>
      <w:r w:rsidRPr="00553EAE">
        <w:rPr>
          <w:rFonts w:asciiTheme="minorHAnsi" w:hAnsiTheme="minorHAnsi" w:cstheme="minorHAnsi"/>
          <w:szCs w:val="22"/>
        </w:rPr>
        <w:t>.</w:t>
      </w:r>
    </w:p>
    <w:p w14:paraId="01B6F1DB" w14:textId="77777777"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Most sexual abuse is not reported to the police (the best research suggests the reported Sexual Abuse is only around 7% of actual abuse experienced by children)</w:t>
      </w:r>
    </w:p>
    <w:p w14:paraId="62691973" w14:textId="77777777"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Only 14% of cases of sexual abuse reported to police go to charge</w:t>
      </w:r>
    </w:p>
    <w:p w14:paraId="75024823" w14:textId="77777777" w:rsidR="00553EAE" w:rsidRPr="00553EAE" w:rsidRDefault="00553EAE" w:rsidP="00553EAE">
      <w:pPr>
        <w:numPr>
          <w:ilvl w:val="2"/>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What about the remaining 86% of disclosures that are reported to the police?</w:t>
      </w:r>
    </w:p>
    <w:p w14:paraId="0F0E7876" w14:textId="77777777" w:rsidR="00553EAE" w:rsidRDefault="00553EAE" w:rsidP="00553EAE">
      <w:pPr>
        <w:spacing w:after="160" w:line="360" w:lineRule="auto"/>
        <w:ind w:left="2520"/>
        <w:jc w:val="both"/>
        <w:rPr>
          <w:rFonts w:asciiTheme="minorHAnsi" w:hAnsiTheme="minorHAnsi" w:cstheme="minorHAnsi"/>
          <w:szCs w:val="22"/>
        </w:rPr>
      </w:pPr>
    </w:p>
    <w:p w14:paraId="7F096C34" w14:textId="77777777" w:rsidR="00553EAE" w:rsidRDefault="00553EAE" w:rsidP="00553EAE">
      <w:pPr>
        <w:numPr>
          <w:ilvl w:val="2"/>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Research estimates that 30% of convictions of sexual abuse against children are committed by children under 18 years old. For victims under the age of 12 it rises to 50% </w:t>
      </w:r>
    </w:p>
    <w:p w14:paraId="2788F0EA" w14:textId="3ACBB808" w:rsidR="00553EAE" w:rsidRDefault="00553EAE" w:rsidP="00553EAE">
      <w:pPr>
        <w:pStyle w:val="ListParagraph"/>
        <w:rPr>
          <w:rFonts w:cstheme="minorHAnsi"/>
        </w:rPr>
      </w:pPr>
      <w:r w:rsidRPr="00553EAE">
        <w:rPr>
          <w:rFonts w:ascii="Arial" w:hAnsi="Arial" w:cs="Arial"/>
          <w:noProof/>
        </w:rPr>
        <mc:AlternateContent>
          <mc:Choice Requires="wps">
            <w:drawing>
              <wp:anchor distT="0" distB="0" distL="114300" distR="114300" simplePos="0" relativeHeight="251660288" behindDoc="0" locked="0" layoutInCell="1" allowOverlap="1" wp14:anchorId="0F35CADA" wp14:editId="54797F61">
                <wp:simplePos x="0" y="0"/>
                <wp:positionH relativeFrom="margin">
                  <wp:posOffset>-525504</wp:posOffset>
                </wp:positionH>
                <wp:positionV relativeFrom="paragraph">
                  <wp:posOffset>105935</wp:posOffset>
                </wp:positionV>
                <wp:extent cx="6610350" cy="15811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6610350" cy="1581150"/>
                        </a:xfrm>
                        <a:prstGeom prst="rect">
                          <a:avLst/>
                        </a:prstGeom>
                        <a:solidFill>
                          <a:srgbClr val="FFC000">
                            <a:lumMod val="40000"/>
                            <a:lumOff val="60000"/>
                          </a:srgbClr>
                        </a:solidFill>
                        <a:ln w="12700" cap="flat" cmpd="sng" algn="ctr">
                          <a:solidFill>
                            <a:srgbClr val="ED7D31"/>
                          </a:solidFill>
                          <a:prstDash val="solid"/>
                          <a:miter lim="800000"/>
                        </a:ln>
                        <a:effectLst/>
                      </wps:spPr>
                      <wps:txbx>
                        <w:txbxContent>
                          <w:p w14:paraId="65F29338" w14:textId="77777777" w:rsidR="00553EAE" w:rsidRPr="0023110A" w:rsidRDefault="00553EAE" w:rsidP="00553EAE">
                            <w:pPr>
                              <w:jc w:val="center"/>
                              <w:rPr>
                                <w:rFonts w:cstheme="minorHAnsi"/>
                                <w:b/>
                                <w:bCs/>
                                <w:color w:val="000000" w:themeColor="text1"/>
                              </w:rPr>
                            </w:pPr>
                            <w:r w:rsidRPr="0023110A">
                              <w:rPr>
                                <w:rFonts w:cstheme="minorHAnsi"/>
                                <w:b/>
                                <w:bCs/>
                                <w:color w:val="000000" w:themeColor="text1"/>
                                <w:u w:val="single"/>
                              </w:rPr>
                              <w:t>Things to consider</w:t>
                            </w:r>
                          </w:p>
                          <w:p w14:paraId="2606C4BB" w14:textId="77777777" w:rsidR="00553EAE" w:rsidRPr="0023110A" w:rsidRDefault="00553EAE" w:rsidP="00553EAE">
                            <w:pPr>
                              <w:jc w:val="both"/>
                              <w:rPr>
                                <w:rFonts w:cstheme="minorHAnsi"/>
                                <w:b/>
                                <w:bCs/>
                                <w:color w:val="000000" w:themeColor="text1"/>
                              </w:rPr>
                            </w:pPr>
                            <w:r w:rsidRPr="0023110A">
                              <w:rPr>
                                <w:rFonts w:cstheme="minorHAnsi"/>
                                <w:b/>
                                <w:bCs/>
                                <w:color w:val="000000" w:themeColor="text1"/>
                              </w:rPr>
                              <w:t xml:space="preserve">The threshold for the police and criminal prosecution service to charge an individual with a crime is ‘beyond all reasonable doubt’, this is a very barrier around 95% certainty. </w:t>
                            </w:r>
                          </w:p>
                          <w:p w14:paraId="6CB5F74C" w14:textId="77777777" w:rsidR="00553EAE" w:rsidRPr="0023110A" w:rsidRDefault="00553EAE" w:rsidP="00553EAE">
                            <w:pPr>
                              <w:jc w:val="both"/>
                              <w:rPr>
                                <w:rFonts w:cstheme="minorHAnsi"/>
                                <w:b/>
                                <w:bCs/>
                                <w:color w:val="000000" w:themeColor="text1"/>
                              </w:rPr>
                            </w:pPr>
                            <w:r w:rsidRPr="0023110A">
                              <w:rPr>
                                <w:rFonts w:cstheme="minorHAnsi"/>
                                <w:b/>
                                <w:bCs/>
                                <w:color w:val="000000" w:themeColor="text1"/>
                              </w:rPr>
                              <w:t xml:space="preserve">For the family court the threshold is much lower at ‘balance of probabilities’ meaning around a 60 – 80% level of certainty. We do not need conclusive high levels of evidence to believe that a child has experienced harm because most children are not able to provide this. </w:t>
                            </w:r>
                          </w:p>
                          <w:p w14:paraId="1BDD15BF" w14:textId="77777777" w:rsidR="00553EAE" w:rsidRPr="00CE4FA2" w:rsidRDefault="00553EAE" w:rsidP="00553EAE">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5CADA" id="Rectangle 8" o:spid="_x0000_s1047" style="position:absolute;left:0;text-align:left;margin-left:-41.4pt;margin-top:8.35pt;width:520.5pt;height:12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" fillcolor="#ffe699" strokecolor="#ed7d31" strokeweight="1pt">
                <v:textbox>
                  <w:txbxContent>
                    <w:p w14:paraId="65F29338" w14:textId="77777777" w:rsidR="00553EAE" w:rsidRPr="0023110A" w:rsidRDefault="00553EAE" w:rsidP="00553EAE">
                      <w:pPr>
                        <w:jc w:val="center"/>
                        <w:rPr>
                          <w:rFonts w:cstheme="minorHAnsi"/>
                          <w:b/>
                          <w:bCs/>
                          <w:color w:val="000000" w:themeColor="text1"/>
                        </w:rPr>
                      </w:pPr>
                      <w:r w:rsidRPr="0023110A">
                        <w:rPr>
                          <w:rFonts w:cstheme="minorHAnsi"/>
                          <w:b/>
                          <w:bCs/>
                          <w:color w:val="000000" w:themeColor="text1"/>
                          <w:u w:val="single"/>
                        </w:rPr>
                        <w:t>Things to consider</w:t>
                      </w:r>
                    </w:p>
                    <w:p w14:paraId="2606C4BB" w14:textId="77777777" w:rsidR="00553EAE" w:rsidRPr="0023110A" w:rsidRDefault="00553EAE" w:rsidP="00553EAE">
                      <w:pPr>
                        <w:jc w:val="both"/>
                        <w:rPr>
                          <w:rFonts w:cstheme="minorHAnsi"/>
                          <w:b/>
                          <w:bCs/>
                          <w:color w:val="000000" w:themeColor="text1"/>
                        </w:rPr>
                      </w:pPr>
                      <w:r w:rsidRPr="0023110A">
                        <w:rPr>
                          <w:rFonts w:cstheme="minorHAnsi"/>
                          <w:b/>
                          <w:bCs/>
                          <w:color w:val="000000" w:themeColor="text1"/>
                        </w:rPr>
                        <w:t xml:space="preserve">The threshold for the police and criminal prosecution service to charge an individual with a crime is ‘beyond all reasonable doubt’, this is a very barrier around 95% certainty. </w:t>
                      </w:r>
                    </w:p>
                    <w:p w14:paraId="6CB5F74C" w14:textId="77777777" w:rsidR="00553EAE" w:rsidRPr="0023110A" w:rsidRDefault="00553EAE" w:rsidP="00553EAE">
                      <w:pPr>
                        <w:jc w:val="both"/>
                        <w:rPr>
                          <w:rFonts w:cstheme="minorHAnsi"/>
                          <w:b/>
                          <w:bCs/>
                          <w:color w:val="000000" w:themeColor="text1"/>
                        </w:rPr>
                      </w:pPr>
                      <w:r w:rsidRPr="0023110A">
                        <w:rPr>
                          <w:rFonts w:cstheme="minorHAnsi"/>
                          <w:b/>
                          <w:bCs/>
                          <w:color w:val="000000" w:themeColor="text1"/>
                        </w:rPr>
                        <w:t xml:space="preserve">For the family court the threshold is much lower at ‘balance of probabilities’ meaning around a 60 – 80% level of certainty. We do not need conclusive high levels of evidence to believe that a child has experienced harm because most children are not able to provide this. </w:t>
                      </w:r>
                    </w:p>
                    <w:p w14:paraId="1BDD15BF" w14:textId="77777777" w:rsidR="00553EAE" w:rsidRPr="00CE4FA2" w:rsidRDefault="00553EAE" w:rsidP="00553EAE">
                      <w:pPr>
                        <w:rPr>
                          <w:sz w:val="24"/>
                        </w:rPr>
                      </w:pPr>
                    </w:p>
                  </w:txbxContent>
                </v:textbox>
                <w10:wrap anchorx="margin"/>
              </v:rect>
            </w:pict>
          </mc:Fallback>
        </mc:AlternateContent>
      </w:r>
    </w:p>
    <w:p w14:paraId="2AA4CCF5" w14:textId="004A3B25" w:rsidR="00553EAE" w:rsidRPr="00553EAE" w:rsidRDefault="00553EAE" w:rsidP="00553EAE">
      <w:pPr>
        <w:spacing w:after="160" w:line="360" w:lineRule="auto"/>
        <w:ind w:left="2520"/>
        <w:jc w:val="both"/>
        <w:rPr>
          <w:rFonts w:asciiTheme="minorHAnsi" w:hAnsiTheme="minorHAnsi" w:cstheme="minorHAnsi"/>
          <w:szCs w:val="22"/>
        </w:rPr>
      </w:pPr>
    </w:p>
    <w:p w14:paraId="0F579B2A" w14:textId="77777777" w:rsidR="00553EAE" w:rsidRPr="00553EAE" w:rsidRDefault="00553EAE" w:rsidP="00553EAE">
      <w:pPr>
        <w:spacing w:after="160" w:line="360" w:lineRule="auto"/>
        <w:jc w:val="both"/>
        <w:rPr>
          <w:rFonts w:ascii="Arial" w:hAnsi="Arial" w:cs="Arial"/>
          <w:szCs w:val="22"/>
        </w:rPr>
      </w:pPr>
    </w:p>
    <w:p w14:paraId="2EE84AAA" w14:textId="77777777" w:rsidR="00553EAE" w:rsidRPr="00553EAE" w:rsidRDefault="00553EAE" w:rsidP="00553EAE">
      <w:pPr>
        <w:ind w:left="2520"/>
        <w:rPr>
          <w:rFonts w:ascii="Arial" w:hAnsi="Arial" w:cs="Arial"/>
          <w:szCs w:val="22"/>
        </w:rPr>
      </w:pPr>
    </w:p>
    <w:p w14:paraId="08FFEB0F" w14:textId="345FF096" w:rsidR="00553EAE" w:rsidRDefault="00553EAE" w:rsidP="00553EAE">
      <w:pPr>
        <w:spacing w:after="160" w:line="259" w:lineRule="auto"/>
        <w:rPr>
          <w:rFonts w:ascii="Arial" w:hAnsi="Arial" w:cs="Arial"/>
          <w:b/>
          <w:bCs/>
          <w:szCs w:val="22"/>
        </w:rPr>
      </w:pPr>
    </w:p>
    <w:p w14:paraId="5F9D7F02" w14:textId="77777777" w:rsidR="00553EAE" w:rsidRPr="00553EAE" w:rsidRDefault="00553EAE" w:rsidP="00553EAE">
      <w:pPr>
        <w:spacing w:after="160" w:line="259" w:lineRule="auto"/>
        <w:rPr>
          <w:rFonts w:ascii="Arial" w:hAnsi="Arial" w:cs="Arial"/>
          <w:b/>
          <w:bCs/>
          <w:szCs w:val="22"/>
        </w:rPr>
      </w:pPr>
    </w:p>
    <w:p w14:paraId="5CE944E3" w14:textId="77777777" w:rsidR="00553EAE" w:rsidRPr="00553EAE" w:rsidRDefault="00553EAE" w:rsidP="00553EAE">
      <w:pPr>
        <w:spacing w:after="160" w:line="259" w:lineRule="auto"/>
        <w:ind w:left="720"/>
        <w:rPr>
          <w:rFonts w:ascii="Arial" w:hAnsi="Arial" w:cs="Arial"/>
          <w:b/>
          <w:bCs/>
          <w:szCs w:val="22"/>
        </w:rPr>
      </w:pPr>
    </w:p>
    <w:p w14:paraId="7C049945" w14:textId="77777777" w:rsidR="00553EAE" w:rsidRPr="00553EAE" w:rsidRDefault="00553EAE" w:rsidP="00553EAE">
      <w:pPr>
        <w:spacing w:after="160" w:line="259" w:lineRule="auto"/>
        <w:ind w:left="720"/>
        <w:rPr>
          <w:rFonts w:asciiTheme="minorHAnsi" w:hAnsiTheme="minorHAnsi" w:cstheme="minorHAnsi"/>
          <w:b/>
          <w:bCs/>
          <w:szCs w:val="22"/>
        </w:rPr>
      </w:pPr>
      <w:r w:rsidRPr="00553EAE">
        <w:rPr>
          <w:rFonts w:asciiTheme="minorHAnsi" w:hAnsiTheme="minorHAnsi" w:cstheme="minorHAnsi"/>
          <w:b/>
          <w:bCs/>
          <w:szCs w:val="22"/>
        </w:rPr>
        <w:t xml:space="preserve">Myth 3: If a parent or carer was sexually abused as a </w:t>
      </w:r>
      <w:proofErr w:type="gramStart"/>
      <w:r w:rsidRPr="00553EAE">
        <w:rPr>
          <w:rFonts w:asciiTheme="minorHAnsi" w:hAnsiTheme="minorHAnsi" w:cstheme="minorHAnsi"/>
          <w:b/>
          <w:bCs/>
          <w:szCs w:val="22"/>
        </w:rPr>
        <w:t>child</w:t>
      </w:r>
      <w:proofErr w:type="gramEnd"/>
      <w:r w:rsidRPr="00553EAE">
        <w:rPr>
          <w:rFonts w:asciiTheme="minorHAnsi" w:hAnsiTheme="minorHAnsi" w:cstheme="minorHAnsi"/>
          <w:b/>
          <w:bCs/>
          <w:szCs w:val="22"/>
        </w:rPr>
        <w:t xml:space="preserve"> they are more likely to perpetrate sexual abuse as an adult</w:t>
      </w:r>
    </w:p>
    <w:p w14:paraId="5778DFFB" w14:textId="77777777" w:rsidR="00553EAE" w:rsidRPr="00553EAE" w:rsidRDefault="00553EAE" w:rsidP="00553EAE">
      <w:pPr>
        <w:ind w:left="1080"/>
        <w:rPr>
          <w:rFonts w:asciiTheme="minorHAnsi" w:hAnsiTheme="minorHAnsi" w:cstheme="minorHAnsi"/>
          <w:b/>
          <w:bCs/>
          <w:szCs w:val="22"/>
        </w:rPr>
      </w:pPr>
    </w:p>
    <w:p w14:paraId="53357A06" w14:textId="77777777"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Research does not necessarily support this and actually being brought up where there </w:t>
      </w:r>
      <w:hyperlink r:id="rId20" w:history="1">
        <w:r w:rsidRPr="00553EAE">
          <w:rPr>
            <w:rFonts w:asciiTheme="minorHAnsi" w:hAnsiTheme="minorHAnsi" w:cstheme="minorHAnsi"/>
            <w:color w:val="2F4A9A"/>
            <w:szCs w:val="22"/>
          </w:rPr>
          <w:t>multiple forms of abuse</w:t>
        </w:r>
      </w:hyperlink>
      <w:r w:rsidRPr="00553EAE">
        <w:rPr>
          <w:rFonts w:asciiTheme="minorHAnsi" w:hAnsiTheme="minorHAnsi" w:cstheme="minorHAnsi"/>
          <w:szCs w:val="22"/>
        </w:rPr>
        <w:t xml:space="preserve"> is a stronger indicator that someone might perpetrate sexual harm as a child</w:t>
      </w:r>
    </w:p>
    <w:p w14:paraId="459709DA" w14:textId="77777777"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We need to be more </w:t>
      </w:r>
      <w:hyperlink r:id="rId21" w:history="1">
        <w:r w:rsidRPr="00553EAE">
          <w:rPr>
            <w:rFonts w:asciiTheme="minorHAnsi" w:hAnsiTheme="minorHAnsi" w:cstheme="minorHAnsi"/>
            <w:color w:val="2F4A9A"/>
            <w:szCs w:val="22"/>
          </w:rPr>
          <w:t>analytical about broader</w:t>
        </w:r>
      </w:hyperlink>
      <w:r w:rsidRPr="00553EAE">
        <w:rPr>
          <w:rFonts w:asciiTheme="minorHAnsi" w:hAnsiTheme="minorHAnsi" w:cstheme="minorHAnsi"/>
          <w:szCs w:val="22"/>
        </w:rPr>
        <w:t xml:space="preserve"> risks in the family that may be relevant – intergenerational sexual abuse.</w:t>
      </w:r>
    </w:p>
    <w:p w14:paraId="4E61C996" w14:textId="77777777" w:rsidR="00553EAE" w:rsidRPr="00553EAE" w:rsidRDefault="00553EAE" w:rsidP="00553EAE">
      <w:pPr>
        <w:spacing w:after="160" w:line="259" w:lineRule="auto"/>
        <w:rPr>
          <w:rFonts w:asciiTheme="minorHAnsi" w:hAnsiTheme="minorHAnsi" w:cstheme="minorHAnsi"/>
          <w:szCs w:val="22"/>
        </w:rPr>
      </w:pPr>
    </w:p>
    <w:p w14:paraId="187F4DB8" w14:textId="77777777" w:rsidR="00553EAE" w:rsidRPr="00553EAE" w:rsidRDefault="00553EAE" w:rsidP="00553EAE">
      <w:pPr>
        <w:spacing w:after="160" w:line="259" w:lineRule="auto"/>
        <w:ind w:left="720"/>
        <w:rPr>
          <w:rFonts w:asciiTheme="minorHAnsi" w:hAnsiTheme="minorHAnsi" w:cstheme="minorHAnsi"/>
          <w:b/>
          <w:bCs/>
          <w:szCs w:val="22"/>
        </w:rPr>
      </w:pPr>
      <w:r w:rsidRPr="00553EAE">
        <w:rPr>
          <w:rFonts w:asciiTheme="minorHAnsi" w:hAnsiTheme="minorHAnsi" w:cstheme="minorHAnsi"/>
          <w:b/>
          <w:bCs/>
          <w:szCs w:val="22"/>
        </w:rPr>
        <w:t xml:space="preserve">Myth 4: The child has not made a verbal </w:t>
      </w:r>
      <w:proofErr w:type="gramStart"/>
      <w:r w:rsidRPr="00553EAE">
        <w:rPr>
          <w:rFonts w:asciiTheme="minorHAnsi" w:hAnsiTheme="minorHAnsi" w:cstheme="minorHAnsi"/>
          <w:b/>
          <w:bCs/>
          <w:szCs w:val="22"/>
        </w:rPr>
        <w:t>disclosure</w:t>
      </w:r>
      <w:proofErr w:type="gramEnd"/>
      <w:r w:rsidRPr="00553EAE">
        <w:rPr>
          <w:rFonts w:asciiTheme="minorHAnsi" w:hAnsiTheme="minorHAnsi" w:cstheme="minorHAnsi"/>
          <w:b/>
          <w:bCs/>
          <w:szCs w:val="22"/>
        </w:rPr>
        <w:t xml:space="preserve"> so it didn’t happen</w:t>
      </w:r>
    </w:p>
    <w:p w14:paraId="66D55798" w14:textId="77777777" w:rsidR="00553EAE" w:rsidRPr="00553EAE" w:rsidRDefault="00553EAE" w:rsidP="00553EAE">
      <w:pPr>
        <w:ind w:left="720"/>
        <w:rPr>
          <w:rFonts w:asciiTheme="minorHAnsi" w:hAnsiTheme="minorHAnsi" w:cstheme="minorHAnsi"/>
          <w:szCs w:val="22"/>
        </w:rPr>
      </w:pPr>
      <w:r w:rsidRPr="00553EAE">
        <w:rPr>
          <w:rFonts w:asciiTheme="minorHAnsi" w:hAnsiTheme="minorHAnsi" w:cstheme="minorHAnsi"/>
          <w:noProof/>
          <w:szCs w:val="22"/>
        </w:rPr>
        <mc:AlternateContent>
          <mc:Choice Requires="wps">
            <w:drawing>
              <wp:anchor distT="0" distB="0" distL="114300" distR="114300" simplePos="0" relativeHeight="251659264" behindDoc="0" locked="0" layoutInCell="1" allowOverlap="1" wp14:anchorId="16EA3604" wp14:editId="3227030F">
                <wp:simplePos x="0" y="0"/>
                <wp:positionH relativeFrom="margin">
                  <wp:posOffset>-584200</wp:posOffset>
                </wp:positionH>
                <wp:positionV relativeFrom="paragraph">
                  <wp:posOffset>122555</wp:posOffset>
                </wp:positionV>
                <wp:extent cx="1339850" cy="2622550"/>
                <wp:effectExtent l="0" t="0" r="12700" b="25400"/>
                <wp:wrapNone/>
                <wp:docPr id="7" name="Rectangle 7"/>
                <wp:cNvGraphicFramePr/>
                <a:graphic xmlns:a="http://schemas.openxmlformats.org/drawingml/2006/main">
                  <a:graphicData uri="http://schemas.microsoft.com/office/word/2010/wordprocessingShape">
                    <wps:wsp>
                      <wps:cNvSpPr/>
                      <wps:spPr>
                        <a:xfrm>
                          <a:off x="0" y="0"/>
                          <a:ext cx="1339850" cy="2622550"/>
                        </a:xfrm>
                        <a:prstGeom prst="rect">
                          <a:avLst/>
                        </a:prstGeom>
                        <a:solidFill>
                          <a:srgbClr val="FFC000">
                            <a:lumMod val="40000"/>
                            <a:lumOff val="60000"/>
                          </a:srgbClr>
                        </a:solidFill>
                        <a:ln w="12700" cap="flat" cmpd="sng" algn="ctr">
                          <a:solidFill>
                            <a:srgbClr val="ED7D31"/>
                          </a:solidFill>
                          <a:prstDash val="solid"/>
                          <a:miter lim="800000"/>
                        </a:ln>
                        <a:effectLst/>
                      </wps:spPr>
                      <wps:txbx>
                        <w:txbxContent>
                          <w:p w14:paraId="0B981309" w14:textId="77777777" w:rsidR="00553EAE" w:rsidRPr="0023110A" w:rsidRDefault="00553EAE" w:rsidP="00553EAE">
                            <w:pPr>
                              <w:jc w:val="center"/>
                              <w:rPr>
                                <w:rFonts w:cstheme="minorHAnsi"/>
                                <w:b/>
                                <w:bCs/>
                                <w:color w:val="000000" w:themeColor="text1"/>
                                <w:sz w:val="16"/>
                                <w:szCs w:val="16"/>
                              </w:rPr>
                            </w:pPr>
                            <w:r w:rsidRPr="0023110A">
                              <w:rPr>
                                <w:rFonts w:cstheme="minorHAnsi"/>
                                <w:b/>
                                <w:bCs/>
                                <w:color w:val="000000" w:themeColor="text1"/>
                                <w:sz w:val="16"/>
                                <w:szCs w:val="16"/>
                                <w:u w:val="single"/>
                              </w:rPr>
                              <w:t>Things to consider</w:t>
                            </w:r>
                          </w:p>
                          <w:p w14:paraId="641F0128" w14:textId="77777777" w:rsidR="00553EAE" w:rsidRPr="0023110A" w:rsidRDefault="00553EAE" w:rsidP="00553EAE">
                            <w:pPr>
                              <w:jc w:val="center"/>
                              <w:rPr>
                                <w:rFonts w:cstheme="minorHAnsi"/>
                                <w:b/>
                                <w:bCs/>
                                <w:color w:val="000000" w:themeColor="text1"/>
                                <w:sz w:val="16"/>
                                <w:szCs w:val="16"/>
                              </w:rPr>
                            </w:pPr>
                            <w:r w:rsidRPr="0023110A">
                              <w:rPr>
                                <w:rFonts w:cstheme="minorHAnsi"/>
                                <w:b/>
                                <w:bCs/>
                                <w:color w:val="000000" w:themeColor="text1"/>
                                <w:sz w:val="16"/>
                                <w:szCs w:val="16"/>
                              </w:rPr>
                              <w:t>What is a child’s behaviour telling us?</w:t>
                            </w:r>
                          </w:p>
                          <w:p w14:paraId="147C40EA" w14:textId="77777777" w:rsidR="00553EAE" w:rsidRPr="0023110A" w:rsidRDefault="00553EAE" w:rsidP="00553EAE">
                            <w:pPr>
                              <w:jc w:val="center"/>
                              <w:rPr>
                                <w:rFonts w:cstheme="minorHAnsi"/>
                                <w:b/>
                                <w:bCs/>
                                <w:color w:val="000000" w:themeColor="text1"/>
                                <w:sz w:val="16"/>
                                <w:szCs w:val="16"/>
                              </w:rPr>
                            </w:pPr>
                            <w:r w:rsidRPr="0023110A">
                              <w:rPr>
                                <w:rFonts w:cstheme="minorHAnsi"/>
                                <w:b/>
                                <w:bCs/>
                                <w:color w:val="000000" w:themeColor="text1"/>
                                <w:sz w:val="16"/>
                                <w:szCs w:val="16"/>
                              </w:rPr>
                              <w:t>Has a child changed their behaviour dramatically recently? Are they angrier, more distressed without an obvious cause?</w:t>
                            </w:r>
                          </w:p>
                          <w:p w14:paraId="7DD2FB44" w14:textId="77777777" w:rsidR="00553EAE" w:rsidRPr="0023110A" w:rsidRDefault="00553EAE" w:rsidP="00553EAE">
                            <w:pPr>
                              <w:jc w:val="center"/>
                              <w:rPr>
                                <w:rFonts w:cstheme="minorHAnsi"/>
                                <w:b/>
                                <w:bCs/>
                                <w:color w:val="000000" w:themeColor="text1"/>
                                <w:sz w:val="16"/>
                                <w:szCs w:val="16"/>
                              </w:rPr>
                            </w:pPr>
                            <w:r w:rsidRPr="0023110A">
                              <w:rPr>
                                <w:rFonts w:cstheme="minorHAnsi"/>
                                <w:b/>
                                <w:bCs/>
                                <w:color w:val="000000" w:themeColor="text1"/>
                                <w:sz w:val="16"/>
                                <w:szCs w:val="16"/>
                              </w:rPr>
                              <w:t>Are the other children in the household not responding in the same way?</w:t>
                            </w:r>
                          </w:p>
                          <w:p w14:paraId="21FE4AA1" w14:textId="77777777" w:rsidR="00553EAE" w:rsidRPr="0023110A" w:rsidRDefault="00553EAE" w:rsidP="00553EAE">
                            <w:pPr>
                              <w:jc w:val="center"/>
                              <w:rPr>
                                <w:rFonts w:cstheme="minorHAnsi"/>
                                <w:b/>
                                <w:bCs/>
                                <w:color w:val="000000" w:themeColor="text1"/>
                                <w:sz w:val="16"/>
                                <w:szCs w:val="16"/>
                              </w:rPr>
                            </w:pPr>
                            <w:r w:rsidRPr="0023110A">
                              <w:rPr>
                                <w:rFonts w:cstheme="minorHAnsi"/>
                                <w:b/>
                                <w:bCs/>
                                <w:color w:val="000000" w:themeColor="text1"/>
                                <w:sz w:val="16"/>
                                <w:szCs w:val="16"/>
                              </w:rPr>
                              <w:t>Who have the children spent time with?</w:t>
                            </w:r>
                          </w:p>
                          <w:p w14:paraId="3381BDC2" w14:textId="77777777" w:rsidR="00553EAE" w:rsidRDefault="00553EAE" w:rsidP="00553E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A3604" id="Rectangle 7" o:spid="_x0000_s1048" style="position:absolute;left:0;text-align:left;margin-left:-46pt;margin-top:9.65pt;width:105.5pt;height:20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" fillcolor="#ffe699" strokecolor="#ed7d31" strokeweight="1pt">
                <v:textbox>
                  <w:txbxContent>
                    <w:p w14:paraId="0B981309" w14:textId="77777777" w:rsidR="00553EAE" w:rsidRPr="0023110A" w:rsidRDefault="00553EAE" w:rsidP="00553EAE">
                      <w:pPr>
                        <w:jc w:val="center"/>
                        <w:rPr>
                          <w:rFonts w:cstheme="minorHAnsi"/>
                          <w:b/>
                          <w:bCs/>
                          <w:color w:val="000000" w:themeColor="text1"/>
                          <w:sz w:val="16"/>
                          <w:szCs w:val="16"/>
                        </w:rPr>
                      </w:pPr>
                      <w:r w:rsidRPr="0023110A">
                        <w:rPr>
                          <w:rFonts w:cstheme="minorHAnsi"/>
                          <w:b/>
                          <w:bCs/>
                          <w:color w:val="000000" w:themeColor="text1"/>
                          <w:sz w:val="16"/>
                          <w:szCs w:val="16"/>
                          <w:u w:val="single"/>
                        </w:rPr>
                        <w:t>Things to consider</w:t>
                      </w:r>
                    </w:p>
                    <w:p w14:paraId="641F0128" w14:textId="77777777" w:rsidR="00553EAE" w:rsidRPr="0023110A" w:rsidRDefault="00553EAE" w:rsidP="00553EAE">
                      <w:pPr>
                        <w:jc w:val="center"/>
                        <w:rPr>
                          <w:rFonts w:cstheme="minorHAnsi"/>
                          <w:b/>
                          <w:bCs/>
                          <w:color w:val="000000" w:themeColor="text1"/>
                          <w:sz w:val="16"/>
                          <w:szCs w:val="16"/>
                        </w:rPr>
                      </w:pPr>
                      <w:r w:rsidRPr="0023110A">
                        <w:rPr>
                          <w:rFonts w:cstheme="minorHAnsi"/>
                          <w:b/>
                          <w:bCs/>
                          <w:color w:val="000000" w:themeColor="text1"/>
                          <w:sz w:val="16"/>
                          <w:szCs w:val="16"/>
                        </w:rPr>
                        <w:t>What is a child’s behaviour telling us?</w:t>
                      </w:r>
                    </w:p>
                    <w:p w14:paraId="147C40EA" w14:textId="77777777" w:rsidR="00553EAE" w:rsidRPr="0023110A" w:rsidRDefault="00553EAE" w:rsidP="00553EAE">
                      <w:pPr>
                        <w:jc w:val="center"/>
                        <w:rPr>
                          <w:rFonts w:cstheme="minorHAnsi"/>
                          <w:b/>
                          <w:bCs/>
                          <w:color w:val="000000" w:themeColor="text1"/>
                          <w:sz w:val="16"/>
                          <w:szCs w:val="16"/>
                        </w:rPr>
                      </w:pPr>
                      <w:r w:rsidRPr="0023110A">
                        <w:rPr>
                          <w:rFonts w:cstheme="minorHAnsi"/>
                          <w:b/>
                          <w:bCs/>
                          <w:color w:val="000000" w:themeColor="text1"/>
                          <w:sz w:val="16"/>
                          <w:szCs w:val="16"/>
                        </w:rPr>
                        <w:t>Has a child changed their behaviour dramatically recently? Are they angrier, more distressed without an obvious cause?</w:t>
                      </w:r>
                    </w:p>
                    <w:p w14:paraId="7DD2FB44" w14:textId="77777777" w:rsidR="00553EAE" w:rsidRPr="0023110A" w:rsidRDefault="00553EAE" w:rsidP="00553EAE">
                      <w:pPr>
                        <w:jc w:val="center"/>
                        <w:rPr>
                          <w:rFonts w:cstheme="minorHAnsi"/>
                          <w:b/>
                          <w:bCs/>
                          <w:color w:val="000000" w:themeColor="text1"/>
                          <w:sz w:val="16"/>
                          <w:szCs w:val="16"/>
                        </w:rPr>
                      </w:pPr>
                      <w:r w:rsidRPr="0023110A">
                        <w:rPr>
                          <w:rFonts w:cstheme="minorHAnsi"/>
                          <w:b/>
                          <w:bCs/>
                          <w:color w:val="000000" w:themeColor="text1"/>
                          <w:sz w:val="16"/>
                          <w:szCs w:val="16"/>
                        </w:rPr>
                        <w:t>Are the other children in the household not responding in the same way?</w:t>
                      </w:r>
                    </w:p>
                    <w:p w14:paraId="21FE4AA1" w14:textId="77777777" w:rsidR="00553EAE" w:rsidRPr="0023110A" w:rsidRDefault="00553EAE" w:rsidP="00553EAE">
                      <w:pPr>
                        <w:jc w:val="center"/>
                        <w:rPr>
                          <w:rFonts w:cstheme="minorHAnsi"/>
                          <w:b/>
                          <w:bCs/>
                          <w:color w:val="000000" w:themeColor="text1"/>
                          <w:sz w:val="16"/>
                          <w:szCs w:val="16"/>
                        </w:rPr>
                      </w:pPr>
                      <w:r w:rsidRPr="0023110A">
                        <w:rPr>
                          <w:rFonts w:cstheme="minorHAnsi"/>
                          <w:b/>
                          <w:bCs/>
                          <w:color w:val="000000" w:themeColor="text1"/>
                          <w:sz w:val="16"/>
                          <w:szCs w:val="16"/>
                        </w:rPr>
                        <w:t>Who have the children spent time with?</w:t>
                      </w:r>
                    </w:p>
                    <w:p w14:paraId="3381BDC2" w14:textId="77777777" w:rsidR="00553EAE" w:rsidRDefault="00553EAE" w:rsidP="00553EAE">
                      <w:pPr>
                        <w:jc w:val="center"/>
                      </w:pPr>
                    </w:p>
                  </w:txbxContent>
                </v:textbox>
                <w10:wrap anchorx="margin"/>
              </v:rect>
            </w:pict>
          </mc:Fallback>
        </mc:AlternateContent>
      </w:r>
    </w:p>
    <w:p w14:paraId="218E5490" w14:textId="77777777"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Most children do not tell anyone that they have been sexually abused </w:t>
      </w:r>
    </w:p>
    <w:p w14:paraId="6C4ED2D4" w14:textId="77777777" w:rsidR="00553EAE" w:rsidRPr="00553EAE" w:rsidRDefault="00553EAE" w:rsidP="00553EAE">
      <w:pPr>
        <w:numPr>
          <w:ilvl w:val="2"/>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74% of adults who have talked about being sexually abused as children say they did not tell </w:t>
      </w:r>
      <w:hyperlink r:id="rId22" w:history="1">
        <w:r w:rsidRPr="00553EAE">
          <w:rPr>
            <w:rFonts w:asciiTheme="minorHAnsi" w:hAnsiTheme="minorHAnsi" w:cstheme="minorHAnsi"/>
            <w:color w:val="2F4A9A"/>
            <w:szCs w:val="22"/>
          </w:rPr>
          <w:t>anyone</w:t>
        </w:r>
      </w:hyperlink>
      <w:r w:rsidRPr="00553EAE">
        <w:rPr>
          <w:rFonts w:asciiTheme="minorHAnsi" w:hAnsiTheme="minorHAnsi" w:cstheme="minorHAnsi"/>
          <w:szCs w:val="22"/>
        </w:rPr>
        <w:t>.</w:t>
      </w:r>
    </w:p>
    <w:p w14:paraId="26FB09E6" w14:textId="77777777"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Some children may not recognise that abuse is happening and may find the</w:t>
      </w:r>
      <w:r w:rsidRPr="00553EAE">
        <w:rPr>
          <w:rFonts w:ascii="Arial" w:hAnsi="Arial" w:cs="Arial"/>
          <w:szCs w:val="22"/>
        </w:rPr>
        <w:t xml:space="preserve"> </w:t>
      </w:r>
      <w:r w:rsidRPr="00553EAE">
        <w:rPr>
          <w:rFonts w:asciiTheme="minorHAnsi" w:hAnsiTheme="minorHAnsi" w:cstheme="minorHAnsi"/>
          <w:szCs w:val="22"/>
        </w:rPr>
        <w:t>abuse soothing or physically arousing.</w:t>
      </w:r>
    </w:p>
    <w:p w14:paraId="07B79234" w14:textId="77777777"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Some children may not have the words to tell us what is wrong, this is especially true for children with disabilities  </w:t>
      </w:r>
    </w:p>
    <w:p w14:paraId="2870799B" w14:textId="77777777"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They may feel shame, self-blame, fear of what will happen to them and their family, fear of reprisals, fear of getting into trouble</w:t>
      </w:r>
    </w:p>
    <w:p w14:paraId="0217D661" w14:textId="77777777" w:rsidR="00553EAE" w:rsidRDefault="00553EAE" w:rsidP="00553EAE">
      <w:pPr>
        <w:spacing w:after="160" w:line="360" w:lineRule="auto"/>
        <w:ind w:left="1800"/>
        <w:jc w:val="both"/>
        <w:rPr>
          <w:rFonts w:asciiTheme="minorHAnsi" w:hAnsiTheme="minorHAnsi" w:cstheme="minorHAnsi"/>
          <w:szCs w:val="22"/>
        </w:rPr>
      </w:pPr>
    </w:p>
    <w:p w14:paraId="7DF6094B" w14:textId="381E6BBC"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If people do talk about being sexually abused as a child, often they will wait until they are an adult</w:t>
      </w:r>
    </w:p>
    <w:p w14:paraId="62CF8837" w14:textId="77777777"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Paying attention to children’s behaviours may be more helpful than waiting for them to use words. </w:t>
      </w:r>
    </w:p>
    <w:p w14:paraId="4EA99D7E" w14:textId="77777777" w:rsidR="00553EAE" w:rsidRPr="00553EAE" w:rsidRDefault="00553EAE" w:rsidP="00553EAE">
      <w:pPr>
        <w:numPr>
          <w:ilvl w:val="2"/>
          <w:numId w:val="4"/>
        </w:numPr>
        <w:spacing w:after="160" w:line="360" w:lineRule="auto"/>
        <w:jc w:val="both"/>
        <w:rPr>
          <w:rFonts w:asciiTheme="minorHAnsi" w:hAnsiTheme="minorHAnsi" w:cstheme="minorHAnsi"/>
          <w:szCs w:val="22"/>
        </w:rPr>
      </w:pPr>
      <w:proofErr w:type="gramStart"/>
      <w:r w:rsidRPr="00553EAE">
        <w:rPr>
          <w:rFonts w:asciiTheme="minorHAnsi" w:hAnsiTheme="minorHAnsi" w:cstheme="minorHAnsi"/>
          <w:szCs w:val="22"/>
        </w:rPr>
        <w:t>Take a look</w:t>
      </w:r>
      <w:proofErr w:type="gramEnd"/>
      <w:r w:rsidRPr="00553EAE">
        <w:rPr>
          <w:rFonts w:asciiTheme="minorHAnsi" w:hAnsiTheme="minorHAnsi" w:cstheme="minorHAnsi"/>
          <w:szCs w:val="22"/>
        </w:rPr>
        <w:t xml:space="preserve"> at the </w:t>
      </w:r>
      <w:hyperlink r:id="rId23" w:history="1">
        <w:r w:rsidRPr="00553EAE">
          <w:rPr>
            <w:rFonts w:asciiTheme="minorHAnsi" w:hAnsiTheme="minorHAnsi" w:cstheme="minorHAnsi"/>
            <w:color w:val="2F4A9A"/>
            <w:szCs w:val="22"/>
          </w:rPr>
          <w:t>Signs and Indicators Template</w:t>
        </w:r>
      </w:hyperlink>
      <w:r w:rsidRPr="00553EAE">
        <w:rPr>
          <w:rFonts w:asciiTheme="minorHAnsi" w:hAnsiTheme="minorHAnsi" w:cstheme="minorHAnsi"/>
          <w:szCs w:val="22"/>
        </w:rPr>
        <w:t xml:space="preserve"> from the CSA centre</w:t>
      </w:r>
    </w:p>
    <w:p w14:paraId="5C0BB9BF" w14:textId="77777777" w:rsidR="00553EAE" w:rsidRPr="00553EAE" w:rsidRDefault="00553EAE" w:rsidP="00553EAE">
      <w:pPr>
        <w:numPr>
          <w:ilvl w:val="2"/>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Just because it is not consistent, does not mean it is true</w:t>
      </w:r>
    </w:p>
    <w:p w14:paraId="48E1BF76" w14:textId="77777777" w:rsidR="00553EAE" w:rsidRPr="00553EAE" w:rsidRDefault="00553EAE" w:rsidP="00553EAE">
      <w:pPr>
        <w:ind w:left="1440"/>
        <w:rPr>
          <w:rFonts w:ascii="Arial" w:hAnsi="Arial" w:cs="Arial"/>
          <w:szCs w:val="22"/>
        </w:rPr>
      </w:pPr>
    </w:p>
    <w:p w14:paraId="177ADB00" w14:textId="77777777" w:rsidR="00553EAE" w:rsidRPr="00553EAE" w:rsidRDefault="00553EAE" w:rsidP="00553EAE">
      <w:pPr>
        <w:spacing w:after="160" w:line="259" w:lineRule="auto"/>
        <w:rPr>
          <w:rFonts w:ascii="Arial" w:hAnsi="Arial" w:cs="Arial"/>
          <w:szCs w:val="22"/>
        </w:rPr>
      </w:pPr>
      <w:r w:rsidRPr="00553EAE">
        <w:rPr>
          <w:rFonts w:ascii="Arial" w:hAnsi="Arial" w:cs="Arial"/>
          <w:noProof/>
          <w:szCs w:val="22"/>
        </w:rPr>
        <mc:AlternateContent>
          <mc:Choice Requires="wps">
            <w:drawing>
              <wp:anchor distT="0" distB="0" distL="114300" distR="114300" simplePos="0" relativeHeight="251667456" behindDoc="0" locked="0" layoutInCell="1" allowOverlap="1" wp14:anchorId="1DAD147E" wp14:editId="13F7E88A">
                <wp:simplePos x="0" y="0"/>
                <wp:positionH relativeFrom="margin">
                  <wp:posOffset>234950</wp:posOffset>
                </wp:positionH>
                <wp:positionV relativeFrom="paragraph">
                  <wp:posOffset>3810</wp:posOffset>
                </wp:positionV>
                <wp:extent cx="5530850" cy="1238250"/>
                <wp:effectExtent l="0" t="0" r="12700" b="19050"/>
                <wp:wrapNone/>
                <wp:docPr id="6" name="Rectangle 6"/>
                <wp:cNvGraphicFramePr/>
                <a:graphic xmlns:a="http://schemas.openxmlformats.org/drawingml/2006/main">
                  <a:graphicData uri="http://schemas.microsoft.com/office/word/2010/wordprocessingShape">
                    <wps:wsp>
                      <wps:cNvSpPr/>
                      <wps:spPr>
                        <a:xfrm>
                          <a:off x="0" y="0"/>
                          <a:ext cx="5530850" cy="1238250"/>
                        </a:xfrm>
                        <a:prstGeom prst="rect">
                          <a:avLst/>
                        </a:prstGeom>
                        <a:solidFill>
                          <a:srgbClr val="FFC000">
                            <a:lumMod val="40000"/>
                            <a:lumOff val="60000"/>
                          </a:srgbClr>
                        </a:solidFill>
                        <a:ln w="12700" cap="flat" cmpd="sng" algn="ctr">
                          <a:solidFill>
                            <a:srgbClr val="ED7D31"/>
                          </a:solidFill>
                          <a:prstDash val="solid"/>
                          <a:miter lim="800000"/>
                        </a:ln>
                        <a:effectLst/>
                      </wps:spPr>
                      <wps:txbx>
                        <w:txbxContent>
                          <w:p w14:paraId="135988F5" w14:textId="77777777" w:rsidR="00553EAE" w:rsidRPr="009C39EF" w:rsidRDefault="00553EAE" w:rsidP="00553EAE">
                            <w:pPr>
                              <w:jc w:val="center"/>
                              <w:rPr>
                                <w:rFonts w:cstheme="minorHAnsi"/>
                                <w:b/>
                                <w:bCs/>
                                <w:color w:val="000000" w:themeColor="text1"/>
                              </w:rPr>
                            </w:pPr>
                            <w:r w:rsidRPr="009C39EF">
                              <w:rPr>
                                <w:rFonts w:cstheme="minorHAnsi"/>
                                <w:b/>
                                <w:bCs/>
                                <w:color w:val="000000" w:themeColor="text1"/>
                                <w:u w:val="single"/>
                              </w:rPr>
                              <w:t>Things to consider</w:t>
                            </w:r>
                          </w:p>
                          <w:p w14:paraId="6CE7CB6F" w14:textId="77777777" w:rsidR="00553EAE" w:rsidRPr="009C39EF" w:rsidRDefault="00553EAE" w:rsidP="00553EAE">
                            <w:pPr>
                              <w:rPr>
                                <w:rFonts w:cstheme="minorHAnsi"/>
                                <w:b/>
                                <w:bCs/>
                                <w:color w:val="000000" w:themeColor="text1"/>
                              </w:rPr>
                            </w:pPr>
                            <w:r w:rsidRPr="009C39EF">
                              <w:rPr>
                                <w:rFonts w:cstheme="minorHAnsi"/>
                                <w:b/>
                                <w:bCs/>
                                <w:color w:val="000000" w:themeColor="text1"/>
                              </w:rPr>
                              <w:t xml:space="preserve">Trauma has a significant impact on recall. Research shows that between 50 – 75% of </w:t>
                            </w:r>
                            <w:proofErr w:type="gramStart"/>
                            <w:r w:rsidRPr="009C39EF">
                              <w:rPr>
                                <w:rFonts w:cstheme="minorHAnsi"/>
                                <w:b/>
                                <w:bCs/>
                                <w:color w:val="000000" w:themeColor="text1"/>
                              </w:rPr>
                              <w:t>eye witness</w:t>
                            </w:r>
                            <w:proofErr w:type="gramEnd"/>
                            <w:r w:rsidRPr="009C39EF">
                              <w:rPr>
                                <w:rFonts w:cstheme="minorHAnsi"/>
                                <w:b/>
                                <w:bCs/>
                                <w:color w:val="000000" w:themeColor="text1"/>
                              </w:rPr>
                              <w:t xml:space="preserve"> testimony in criminal cases is inaccurate in adult witnesses to crimes, apply this to a traumatised child victim. Can a child tell you precisely what they did during a normal non-traumatic day at school?</w:t>
                            </w:r>
                          </w:p>
                          <w:p w14:paraId="13745684" w14:textId="77777777" w:rsidR="00553EAE" w:rsidRDefault="00553EAE" w:rsidP="00553E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D147E" id="Rectangle 6" o:spid="_x0000_s1049" style="position:absolute;margin-left:18.5pt;margin-top:.3pt;width:435.5pt;height:9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" fillcolor="#ffe699" strokecolor="#ed7d31" strokeweight="1pt">
                <v:textbox>
                  <w:txbxContent>
                    <w:p w14:paraId="135988F5" w14:textId="77777777" w:rsidR="00553EAE" w:rsidRPr="009C39EF" w:rsidRDefault="00553EAE" w:rsidP="00553EAE">
                      <w:pPr>
                        <w:jc w:val="center"/>
                        <w:rPr>
                          <w:rFonts w:cstheme="minorHAnsi"/>
                          <w:b/>
                          <w:bCs/>
                          <w:color w:val="000000" w:themeColor="text1"/>
                        </w:rPr>
                      </w:pPr>
                      <w:r w:rsidRPr="009C39EF">
                        <w:rPr>
                          <w:rFonts w:cstheme="minorHAnsi"/>
                          <w:b/>
                          <w:bCs/>
                          <w:color w:val="000000" w:themeColor="text1"/>
                          <w:u w:val="single"/>
                        </w:rPr>
                        <w:t>Things to consider</w:t>
                      </w:r>
                    </w:p>
                    <w:p w14:paraId="6CE7CB6F" w14:textId="77777777" w:rsidR="00553EAE" w:rsidRPr="009C39EF" w:rsidRDefault="00553EAE" w:rsidP="00553EAE">
                      <w:pPr>
                        <w:rPr>
                          <w:rFonts w:cstheme="minorHAnsi"/>
                          <w:b/>
                          <w:bCs/>
                          <w:color w:val="000000" w:themeColor="text1"/>
                        </w:rPr>
                      </w:pPr>
                      <w:r w:rsidRPr="009C39EF">
                        <w:rPr>
                          <w:rFonts w:cstheme="minorHAnsi"/>
                          <w:b/>
                          <w:bCs/>
                          <w:color w:val="000000" w:themeColor="text1"/>
                        </w:rPr>
                        <w:t xml:space="preserve">Trauma has a significant impact on recall. Research shows that between 50 – 75% of </w:t>
                      </w:r>
                      <w:proofErr w:type="gramStart"/>
                      <w:r w:rsidRPr="009C39EF">
                        <w:rPr>
                          <w:rFonts w:cstheme="minorHAnsi"/>
                          <w:b/>
                          <w:bCs/>
                          <w:color w:val="000000" w:themeColor="text1"/>
                        </w:rPr>
                        <w:t>eye witness</w:t>
                      </w:r>
                      <w:proofErr w:type="gramEnd"/>
                      <w:r w:rsidRPr="009C39EF">
                        <w:rPr>
                          <w:rFonts w:cstheme="minorHAnsi"/>
                          <w:b/>
                          <w:bCs/>
                          <w:color w:val="000000" w:themeColor="text1"/>
                        </w:rPr>
                        <w:t xml:space="preserve"> testimony in criminal cases is inaccurate in adult witnesses to crimes, apply this to a traumatised child victim. Can a child tell you precisely what they did during a normal non-traumatic day at school?</w:t>
                      </w:r>
                    </w:p>
                    <w:p w14:paraId="13745684" w14:textId="77777777" w:rsidR="00553EAE" w:rsidRDefault="00553EAE" w:rsidP="00553EAE">
                      <w:pPr>
                        <w:jc w:val="center"/>
                      </w:pPr>
                    </w:p>
                  </w:txbxContent>
                </v:textbox>
                <w10:wrap anchorx="margin"/>
              </v:rect>
            </w:pict>
          </mc:Fallback>
        </mc:AlternateContent>
      </w:r>
    </w:p>
    <w:p w14:paraId="5F304D44" w14:textId="77777777" w:rsidR="00553EAE" w:rsidRPr="00553EAE" w:rsidRDefault="00553EAE" w:rsidP="00553EAE">
      <w:pPr>
        <w:spacing w:after="160" w:line="259" w:lineRule="auto"/>
        <w:rPr>
          <w:rFonts w:ascii="Arial" w:hAnsi="Arial" w:cs="Arial"/>
          <w:szCs w:val="22"/>
        </w:rPr>
      </w:pPr>
    </w:p>
    <w:p w14:paraId="5B11015E" w14:textId="77777777" w:rsidR="00553EAE" w:rsidRPr="00553EAE" w:rsidRDefault="00553EAE" w:rsidP="00553EAE">
      <w:pPr>
        <w:spacing w:after="160" w:line="259" w:lineRule="auto"/>
        <w:rPr>
          <w:rFonts w:ascii="Arial" w:hAnsi="Arial" w:cs="Arial"/>
          <w:szCs w:val="22"/>
        </w:rPr>
      </w:pPr>
    </w:p>
    <w:p w14:paraId="366E60EB" w14:textId="77777777" w:rsidR="00553EAE" w:rsidRPr="00553EAE" w:rsidRDefault="00553EAE" w:rsidP="00553EAE">
      <w:pPr>
        <w:spacing w:after="160" w:line="259" w:lineRule="auto"/>
        <w:rPr>
          <w:rFonts w:ascii="Arial" w:hAnsi="Arial" w:cs="Arial"/>
          <w:szCs w:val="22"/>
        </w:rPr>
      </w:pPr>
    </w:p>
    <w:p w14:paraId="4388F52E" w14:textId="77777777" w:rsidR="00553EAE" w:rsidRPr="00553EAE" w:rsidRDefault="00553EAE" w:rsidP="00553EAE">
      <w:pPr>
        <w:spacing w:after="160" w:line="259" w:lineRule="auto"/>
        <w:rPr>
          <w:rFonts w:ascii="Arial" w:hAnsi="Arial" w:cs="Arial"/>
          <w:szCs w:val="22"/>
        </w:rPr>
      </w:pPr>
    </w:p>
    <w:p w14:paraId="7832CF6F" w14:textId="77777777" w:rsidR="00553EAE" w:rsidRPr="00553EAE" w:rsidRDefault="00553EAE" w:rsidP="00553EAE">
      <w:pPr>
        <w:spacing w:after="160" w:line="259" w:lineRule="auto"/>
        <w:rPr>
          <w:rFonts w:ascii="Arial" w:hAnsi="Arial" w:cs="Arial"/>
          <w:szCs w:val="22"/>
        </w:rPr>
      </w:pPr>
    </w:p>
    <w:p w14:paraId="504CBA7A" w14:textId="77777777" w:rsidR="00553EAE" w:rsidRPr="00553EAE" w:rsidRDefault="00553EAE" w:rsidP="00553EAE">
      <w:pPr>
        <w:spacing w:after="160" w:line="259" w:lineRule="auto"/>
        <w:ind w:left="720"/>
        <w:rPr>
          <w:rFonts w:asciiTheme="minorHAnsi" w:hAnsiTheme="minorHAnsi" w:cstheme="minorHAnsi"/>
          <w:b/>
          <w:bCs/>
          <w:szCs w:val="22"/>
        </w:rPr>
      </w:pPr>
      <w:r w:rsidRPr="00553EAE">
        <w:rPr>
          <w:rFonts w:asciiTheme="minorHAnsi" w:hAnsiTheme="minorHAnsi" w:cstheme="minorHAnsi"/>
          <w:b/>
          <w:bCs/>
          <w:szCs w:val="22"/>
        </w:rPr>
        <w:t xml:space="preserve">Myth 5: The child has withdrawn the </w:t>
      </w:r>
      <w:proofErr w:type="gramStart"/>
      <w:r w:rsidRPr="00553EAE">
        <w:rPr>
          <w:rFonts w:asciiTheme="minorHAnsi" w:hAnsiTheme="minorHAnsi" w:cstheme="minorHAnsi"/>
          <w:b/>
          <w:bCs/>
          <w:szCs w:val="22"/>
        </w:rPr>
        <w:t>disclosure</w:t>
      </w:r>
      <w:proofErr w:type="gramEnd"/>
      <w:r w:rsidRPr="00553EAE">
        <w:rPr>
          <w:rFonts w:asciiTheme="minorHAnsi" w:hAnsiTheme="minorHAnsi" w:cstheme="minorHAnsi"/>
          <w:b/>
          <w:bCs/>
          <w:szCs w:val="22"/>
        </w:rPr>
        <w:t xml:space="preserve"> so it did not happen</w:t>
      </w:r>
    </w:p>
    <w:p w14:paraId="2A9ABC8E" w14:textId="77777777" w:rsidR="00553EAE" w:rsidRPr="00553EAE" w:rsidRDefault="00553EAE" w:rsidP="00553EAE">
      <w:pPr>
        <w:ind w:left="1080"/>
        <w:rPr>
          <w:rFonts w:asciiTheme="minorHAnsi" w:hAnsiTheme="minorHAnsi" w:cstheme="minorHAnsi"/>
          <w:b/>
          <w:bCs/>
          <w:szCs w:val="22"/>
          <w:u w:val="single"/>
        </w:rPr>
      </w:pPr>
      <w:r w:rsidRPr="00553EAE">
        <w:rPr>
          <w:rFonts w:asciiTheme="minorHAnsi" w:hAnsiTheme="minorHAnsi" w:cstheme="minorHAnsi"/>
          <w:noProof/>
          <w:szCs w:val="22"/>
        </w:rPr>
        <mc:AlternateContent>
          <mc:Choice Requires="wps">
            <w:drawing>
              <wp:anchor distT="0" distB="0" distL="114300" distR="114300" simplePos="0" relativeHeight="251661312" behindDoc="0" locked="0" layoutInCell="1" allowOverlap="1" wp14:anchorId="28A0A38B" wp14:editId="35AEC1D2">
                <wp:simplePos x="0" y="0"/>
                <wp:positionH relativeFrom="page">
                  <wp:posOffset>285750</wp:posOffset>
                </wp:positionH>
                <wp:positionV relativeFrom="paragraph">
                  <wp:posOffset>151130</wp:posOffset>
                </wp:positionV>
                <wp:extent cx="1219200" cy="2317750"/>
                <wp:effectExtent l="0" t="0" r="19050" b="25400"/>
                <wp:wrapNone/>
                <wp:docPr id="250" name="Rectangle 250"/>
                <wp:cNvGraphicFramePr/>
                <a:graphic xmlns:a="http://schemas.openxmlformats.org/drawingml/2006/main">
                  <a:graphicData uri="http://schemas.microsoft.com/office/word/2010/wordprocessingShape">
                    <wps:wsp>
                      <wps:cNvSpPr/>
                      <wps:spPr>
                        <a:xfrm>
                          <a:off x="0" y="0"/>
                          <a:ext cx="1219200" cy="2317750"/>
                        </a:xfrm>
                        <a:prstGeom prst="rect">
                          <a:avLst/>
                        </a:prstGeom>
                        <a:solidFill>
                          <a:srgbClr val="FFC000">
                            <a:lumMod val="40000"/>
                            <a:lumOff val="60000"/>
                          </a:srgbClr>
                        </a:solidFill>
                        <a:ln w="12700" cap="flat" cmpd="sng" algn="ctr">
                          <a:solidFill>
                            <a:srgbClr val="ED7D31"/>
                          </a:solidFill>
                          <a:prstDash val="solid"/>
                          <a:miter lim="800000"/>
                        </a:ln>
                        <a:effectLst/>
                      </wps:spPr>
                      <wps:txbx>
                        <w:txbxContent>
                          <w:p w14:paraId="7127BCB9" w14:textId="77777777" w:rsidR="00553EAE" w:rsidRPr="009C39EF" w:rsidRDefault="00553EAE" w:rsidP="00553EAE">
                            <w:pPr>
                              <w:jc w:val="center"/>
                              <w:rPr>
                                <w:rFonts w:cstheme="minorHAnsi"/>
                                <w:b/>
                                <w:bCs/>
                                <w:color w:val="000000" w:themeColor="text1"/>
                                <w:sz w:val="18"/>
                                <w:szCs w:val="18"/>
                              </w:rPr>
                            </w:pPr>
                            <w:r w:rsidRPr="009C39EF">
                              <w:rPr>
                                <w:rFonts w:cstheme="minorHAnsi"/>
                                <w:b/>
                                <w:bCs/>
                                <w:color w:val="000000" w:themeColor="text1"/>
                                <w:sz w:val="18"/>
                                <w:szCs w:val="18"/>
                                <w:u w:val="single"/>
                              </w:rPr>
                              <w:t>Things to consider</w:t>
                            </w:r>
                          </w:p>
                          <w:p w14:paraId="1C7FFCF2" w14:textId="77777777" w:rsidR="00553EAE" w:rsidRPr="009C39EF" w:rsidRDefault="00553EAE" w:rsidP="00553EAE">
                            <w:pPr>
                              <w:jc w:val="center"/>
                              <w:rPr>
                                <w:rFonts w:cstheme="minorHAnsi"/>
                                <w:b/>
                                <w:bCs/>
                                <w:color w:val="000000" w:themeColor="text1"/>
                                <w:sz w:val="18"/>
                                <w:szCs w:val="18"/>
                              </w:rPr>
                            </w:pPr>
                            <w:r w:rsidRPr="009C39EF">
                              <w:rPr>
                                <w:rFonts w:cstheme="minorHAnsi"/>
                                <w:b/>
                                <w:bCs/>
                                <w:color w:val="000000" w:themeColor="text1"/>
                                <w:sz w:val="18"/>
                                <w:szCs w:val="18"/>
                              </w:rPr>
                              <w:t xml:space="preserve">If you think that the child has made a false </w:t>
                            </w:r>
                            <w:proofErr w:type="gramStart"/>
                            <w:r w:rsidRPr="009C39EF">
                              <w:rPr>
                                <w:rFonts w:cstheme="minorHAnsi"/>
                                <w:b/>
                                <w:bCs/>
                                <w:color w:val="000000" w:themeColor="text1"/>
                                <w:sz w:val="18"/>
                                <w:szCs w:val="18"/>
                              </w:rPr>
                              <w:t>disclosure</w:t>
                            </w:r>
                            <w:proofErr w:type="gramEnd"/>
                            <w:r w:rsidRPr="009C39EF">
                              <w:rPr>
                                <w:rFonts w:cstheme="minorHAnsi"/>
                                <w:b/>
                                <w:bCs/>
                                <w:color w:val="000000" w:themeColor="text1"/>
                                <w:sz w:val="18"/>
                                <w:szCs w:val="18"/>
                              </w:rPr>
                              <w:t xml:space="preserve"> consider why the child may have done so? What would the impact of this be for the child? What else might they be trying to tell us? Might they be testing out making a disclosure?</w:t>
                            </w:r>
                          </w:p>
                          <w:p w14:paraId="75178D94" w14:textId="77777777" w:rsidR="00553EAE" w:rsidRDefault="00553EAE" w:rsidP="00553E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0A38B" id="Rectangle 250" o:spid="_x0000_s1050" style="position:absolute;left:0;text-align:left;margin-left:22.5pt;margin-top:11.9pt;width:96pt;height:18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" fillcolor="#ffe699" strokecolor="#ed7d31" strokeweight="1pt">
                <v:textbox>
                  <w:txbxContent>
                    <w:p w14:paraId="7127BCB9" w14:textId="77777777" w:rsidR="00553EAE" w:rsidRPr="009C39EF" w:rsidRDefault="00553EAE" w:rsidP="00553EAE">
                      <w:pPr>
                        <w:jc w:val="center"/>
                        <w:rPr>
                          <w:rFonts w:cstheme="minorHAnsi"/>
                          <w:b/>
                          <w:bCs/>
                          <w:color w:val="000000" w:themeColor="text1"/>
                          <w:sz w:val="18"/>
                          <w:szCs w:val="18"/>
                        </w:rPr>
                      </w:pPr>
                      <w:r w:rsidRPr="009C39EF">
                        <w:rPr>
                          <w:rFonts w:cstheme="minorHAnsi"/>
                          <w:b/>
                          <w:bCs/>
                          <w:color w:val="000000" w:themeColor="text1"/>
                          <w:sz w:val="18"/>
                          <w:szCs w:val="18"/>
                          <w:u w:val="single"/>
                        </w:rPr>
                        <w:t>Things to consider</w:t>
                      </w:r>
                    </w:p>
                    <w:p w14:paraId="1C7FFCF2" w14:textId="77777777" w:rsidR="00553EAE" w:rsidRPr="009C39EF" w:rsidRDefault="00553EAE" w:rsidP="00553EAE">
                      <w:pPr>
                        <w:jc w:val="center"/>
                        <w:rPr>
                          <w:rFonts w:cstheme="minorHAnsi"/>
                          <w:b/>
                          <w:bCs/>
                          <w:color w:val="000000" w:themeColor="text1"/>
                          <w:sz w:val="18"/>
                          <w:szCs w:val="18"/>
                        </w:rPr>
                      </w:pPr>
                      <w:r w:rsidRPr="009C39EF">
                        <w:rPr>
                          <w:rFonts w:cstheme="minorHAnsi"/>
                          <w:b/>
                          <w:bCs/>
                          <w:color w:val="000000" w:themeColor="text1"/>
                          <w:sz w:val="18"/>
                          <w:szCs w:val="18"/>
                        </w:rPr>
                        <w:t xml:space="preserve">If you think that the child has made a false </w:t>
                      </w:r>
                      <w:proofErr w:type="gramStart"/>
                      <w:r w:rsidRPr="009C39EF">
                        <w:rPr>
                          <w:rFonts w:cstheme="minorHAnsi"/>
                          <w:b/>
                          <w:bCs/>
                          <w:color w:val="000000" w:themeColor="text1"/>
                          <w:sz w:val="18"/>
                          <w:szCs w:val="18"/>
                        </w:rPr>
                        <w:t>disclosure</w:t>
                      </w:r>
                      <w:proofErr w:type="gramEnd"/>
                      <w:r w:rsidRPr="009C39EF">
                        <w:rPr>
                          <w:rFonts w:cstheme="minorHAnsi"/>
                          <w:b/>
                          <w:bCs/>
                          <w:color w:val="000000" w:themeColor="text1"/>
                          <w:sz w:val="18"/>
                          <w:szCs w:val="18"/>
                        </w:rPr>
                        <w:t xml:space="preserve"> consider why the child may have done so? What would the impact of this be for the child? What else might they be trying to tell us? Might they be testing out making a disclosure?</w:t>
                      </w:r>
                    </w:p>
                    <w:p w14:paraId="75178D94" w14:textId="77777777" w:rsidR="00553EAE" w:rsidRDefault="00553EAE" w:rsidP="00553EAE">
                      <w:pPr>
                        <w:jc w:val="center"/>
                      </w:pPr>
                    </w:p>
                  </w:txbxContent>
                </v:textbox>
                <w10:wrap anchorx="page"/>
              </v:rect>
            </w:pict>
          </mc:Fallback>
        </mc:AlternateContent>
      </w:r>
    </w:p>
    <w:p w14:paraId="0D404C16" w14:textId="77777777" w:rsidR="00553EAE" w:rsidRPr="00553EAE" w:rsidRDefault="00553EAE" w:rsidP="00553EAE">
      <w:pPr>
        <w:numPr>
          <w:ilvl w:val="0"/>
          <w:numId w:val="3"/>
        </w:numPr>
        <w:spacing w:after="160" w:line="360" w:lineRule="auto"/>
        <w:jc w:val="both"/>
        <w:rPr>
          <w:rFonts w:asciiTheme="minorHAnsi" w:hAnsiTheme="minorHAnsi" w:cstheme="minorHAnsi"/>
          <w:szCs w:val="22"/>
        </w:rPr>
      </w:pPr>
      <w:r w:rsidRPr="00553EAE">
        <w:rPr>
          <w:rFonts w:asciiTheme="minorHAnsi" w:hAnsiTheme="minorHAnsi" w:cstheme="minorHAnsi"/>
          <w:szCs w:val="22"/>
        </w:rPr>
        <w:t>Withdrawals of disclosure may occur even where there is corroborative evidence.</w:t>
      </w:r>
    </w:p>
    <w:p w14:paraId="76B399D1" w14:textId="77777777" w:rsidR="00553EAE" w:rsidRPr="00553EAE" w:rsidRDefault="00553EAE" w:rsidP="00553EAE">
      <w:pPr>
        <w:numPr>
          <w:ilvl w:val="0"/>
          <w:numId w:val="3"/>
        </w:num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Research shows about 10% to 23% of disclosures are and to look in more detail about the messages from research about disclosures, please look at </w:t>
      </w:r>
      <w:hyperlink r:id="rId24" w:anchor=":~:text=Studies%20of%20cases%20involving%20substantiated,23%25%20of%20disclosures%20were%20withdrawn." w:history="1">
        <w:r w:rsidRPr="00553EAE">
          <w:rPr>
            <w:rFonts w:asciiTheme="minorHAnsi" w:hAnsiTheme="minorHAnsi" w:cstheme="minorHAnsi"/>
            <w:color w:val="2F4A9A"/>
            <w:szCs w:val="22"/>
          </w:rPr>
          <w:t>this link</w:t>
        </w:r>
      </w:hyperlink>
      <w:r w:rsidRPr="00553EAE">
        <w:rPr>
          <w:rFonts w:asciiTheme="minorHAnsi" w:hAnsiTheme="minorHAnsi" w:cstheme="minorHAnsi"/>
          <w:szCs w:val="22"/>
        </w:rPr>
        <w:t xml:space="preserve">. </w:t>
      </w:r>
    </w:p>
    <w:p w14:paraId="6320DF1C" w14:textId="77777777" w:rsidR="00553EAE" w:rsidRPr="00553EAE" w:rsidRDefault="00553EAE" w:rsidP="00553EAE">
      <w:pPr>
        <w:numPr>
          <w:ilvl w:val="0"/>
          <w:numId w:val="3"/>
        </w:numPr>
        <w:spacing w:after="160" w:line="360" w:lineRule="auto"/>
        <w:jc w:val="both"/>
        <w:rPr>
          <w:rFonts w:asciiTheme="minorHAnsi" w:hAnsiTheme="minorHAnsi" w:cstheme="minorHAnsi"/>
          <w:szCs w:val="22"/>
        </w:rPr>
      </w:pPr>
      <w:r w:rsidRPr="00553EAE">
        <w:rPr>
          <w:rFonts w:asciiTheme="minorHAnsi" w:hAnsiTheme="minorHAnsi" w:cstheme="minorHAnsi"/>
          <w:szCs w:val="22"/>
        </w:rPr>
        <w:t>Removing a child from the home, having unsupportive carers or the person who is the abuser is a close family member increases the likelihood of a withdrawal. Consider asking the individual who is alleged to have perpetrated an offence to leave the house during assessment. How would you feel if your alleged abuser remained in your home even with a safety plan when you have made a disclosure?</w:t>
      </w:r>
    </w:p>
    <w:p w14:paraId="7F1C1C7F" w14:textId="77777777" w:rsidR="00553EAE" w:rsidRPr="00553EAE" w:rsidRDefault="00553EAE" w:rsidP="00553EAE">
      <w:pPr>
        <w:numPr>
          <w:ilvl w:val="0"/>
          <w:numId w:val="3"/>
        </w:numPr>
        <w:spacing w:after="160" w:line="360" w:lineRule="auto"/>
        <w:jc w:val="both"/>
        <w:rPr>
          <w:rFonts w:asciiTheme="minorHAnsi" w:hAnsiTheme="minorHAnsi" w:cstheme="minorHAnsi"/>
          <w:szCs w:val="22"/>
        </w:rPr>
      </w:pPr>
      <w:r w:rsidRPr="00553EAE">
        <w:rPr>
          <w:rFonts w:asciiTheme="minorHAnsi" w:hAnsiTheme="minorHAnsi" w:cstheme="minorHAnsi"/>
          <w:szCs w:val="22"/>
        </w:rPr>
        <w:t>We need to be more analytical about the reasons why a child has withdrawn the disclosure – What is behind the reason for the disclosure being made?</w:t>
      </w:r>
    </w:p>
    <w:p w14:paraId="747E207B" w14:textId="77777777" w:rsidR="00553EAE" w:rsidRPr="00553EAE" w:rsidRDefault="00553EAE" w:rsidP="00553EAE">
      <w:pPr>
        <w:numPr>
          <w:ilvl w:val="0"/>
          <w:numId w:val="3"/>
        </w:numPr>
        <w:spacing w:after="160" w:line="360" w:lineRule="auto"/>
        <w:jc w:val="both"/>
        <w:rPr>
          <w:rFonts w:asciiTheme="minorHAnsi" w:hAnsiTheme="minorHAnsi" w:cstheme="minorHAnsi"/>
          <w:szCs w:val="22"/>
        </w:rPr>
      </w:pPr>
      <w:r w:rsidRPr="00553EAE">
        <w:rPr>
          <w:rFonts w:asciiTheme="minorHAnsi" w:hAnsiTheme="minorHAnsi" w:cstheme="minorHAnsi"/>
          <w:szCs w:val="22"/>
        </w:rPr>
        <w:t>Research says children are unlikely to be making up the allegation.</w:t>
      </w:r>
    </w:p>
    <w:p w14:paraId="25B101B3" w14:textId="6787FADD" w:rsidR="00553EAE" w:rsidRDefault="00553EAE" w:rsidP="00553EAE">
      <w:pPr>
        <w:spacing w:after="160" w:line="259" w:lineRule="auto"/>
        <w:rPr>
          <w:rFonts w:ascii="Arial" w:hAnsi="Arial" w:cs="Arial"/>
          <w:szCs w:val="22"/>
        </w:rPr>
      </w:pPr>
    </w:p>
    <w:p w14:paraId="66AFCFE5" w14:textId="01C76C59" w:rsidR="00553EAE" w:rsidRDefault="00553EAE" w:rsidP="00553EAE">
      <w:pPr>
        <w:spacing w:after="160" w:line="259" w:lineRule="auto"/>
        <w:rPr>
          <w:rFonts w:ascii="Arial" w:hAnsi="Arial" w:cs="Arial"/>
          <w:szCs w:val="22"/>
        </w:rPr>
      </w:pPr>
    </w:p>
    <w:p w14:paraId="5A9431E0" w14:textId="024A4A47" w:rsidR="00553EAE" w:rsidRDefault="00553EAE" w:rsidP="00553EAE">
      <w:pPr>
        <w:spacing w:after="160" w:line="259" w:lineRule="auto"/>
        <w:rPr>
          <w:rFonts w:ascii="Arial" w:hAnsi="Arial" w:cs="Arial"/>
          <w:szCs w:val="22"/>
        </w:rPr>
      </w:pPr>
    </w:p>
    <w:p w14:paraId="77103F7C" w14:textId="77777777" w:rsidR="00553EAE" w:rsidRPr="00553EAE" w:rsidRDefault="00553EAE" w:rsidP="00553EAE">
      <w:pPr>
        <w:spacing w:after="160" w:line="259" w:lineRule="auto"/>
        <w:rPr>
          <w:rFonts w:ascii="Arial" w:hAnsi="Arial" w:cs="Arial"/>
          <w:szCs w:val="22"/>
        </w:rPr>
      </w:pPr>
    </w:p>
    <w:p w14:paraId="129B02FA" w14:textId="77777777" w:rsidR="00553EAE" w:rsidRPr="00553EAE" w:rsidRDefault="00553EAE" w:rsidP="00553EAE">
      <w:pPr>
        <w:spacing w:after="160" w:line="259" w:lineRule="auto"/>
        <w:ind w:left="720"/>
        <w:rPr>
          <w:rFonts w:asciiTheme="minorHAnsi" w:hAnsiTheme="minorHAnsi" w:cstheme="minorHAnsi"/>
          <w:b/>
          <w:bCs/>
          <w:szCs w:val="22"/>
        </w:rPr>
      </w:pPr>
      <w:r w:rsidRPr="00553EAE">
        <w:rPr>
          <w:rFonts w:asciiTheme="minorHAnsi" w:hAnsiTheme="minorHAnsi" w:cstheme="minorHAnsi"/>
          <w:b/>
          <w:bCs/>
          <w:szCs w:val="22"/>
        </w:rPr>
        <w:t>Myth 6: We don’t have physical evidence of sexual abuse</w:t>
      </w:r>
    </w:p>
    <w:p w14:paraId="5FCDE737" w14:textId="77777777" w:rsidR="00553EAE" w:rsidRPr="00553EAE" w:rsidRDefault="00553EAE" w:rsidP="00553EAE">
      <w:pPr>
        <w:ind w:left="720"/>
        <w:rPr>
          <w:rFonts w:asciiTheme="minorHAnsi" w:hAnsiTheme="minorHAnsi" w:cstheme="minorHAnsi"/>
          <w:szCs w:val="22"/>
        </w:rPr>
      </w:pPr>
      <w:r w:rsidRPr="00553EAE">
        <w:rPr>
          <w:rFonts w:asciiTheme="minorHAnsi" w:hAnsiTheme="minorHAnsi" w:cstheme="minorHAnsi"/>
          <w:noProof/>
          <w:szCs w:val="22"/>
        </w:rPr>
        <mc:AlternateContent>
          <mc:Choice Requires="wps">
            <w:drawing>
              <wp:anchor distT="0" distB="0" distL="114300" distR="114300" simplePos="0" relativeHeight="251663360" behindDoc="0" locked="0" layoutInCell="1" allowOverlap="1" wp14:anchorId="0C4E6338" wp14:editId="36410B39">
                <wp:simplePos x="0" y="0"/>
                <wp:positionH relativeFrom="margin">
                  <wp:posOffset>-546100</wp:posOffset>
                </wp:positionH>
                <wp:positionV relativeFrom="paragraph">
                  <wp:posOffset>255270</wp:posOffset>
                </wp:positionV>
                <wp:extent cx="1054100" cy="1930400"/>
                <wp:effectExtent l="0" t="0" r="12700" b="12700"/>
                <wp:wrapNone/>
                <wp:docPr id="251" name="Rectangle 251"/>
                <wp:cNvGraphicFramePr/>
                <a:graphic xmlns:a="http://schemas.openxmlformats.org/drawingml/2006/main">
                  <a:graphicData uri="http://schemas.microsoft.com/office/word/2010/wordprocessingShape">
                    <wps:wsp>
                      <wps:cNvSpPr/>
                      <wps:spPr>
                        <a:xfrm>
                          <a:off x="0" y="0"/>
                          <a:ext cx="1054100" cy="1930400"/>
                        </a:xfrm>
                        <a:prstGeom prst="rect">
                          <a:avLst/>
                        </a:prstGeom>
                        <a:solidFill>
                          <a:srgbClr val="FFC000">
                            <a:lumMod val="40000"/>
                            <a:lumOff val="60000"/>
                          </a:srgbClr>
                        </a:solidFill>
                        <a:ln w="12700" cap="flat" cmpd="sng" algn="ctr">
                          <a:solidFill>
                            <a:srgbClr val="ED7D31"/>
                          </a:solidFill>
                          <a:prstDash val="solid"/>
                          <a:miter lim="800000"/>
                        </a:ln>
                        <a:effectLst/>
                      </wps:spPr>
                      <wps:txbx>
                        <w:txbxContent>
                          <w:p w14:paraId="239F536A" w14:textId="77777777" w:rsidR="00553EAE" w:rsidRPr="006E7F68" w:rsidRDefault="00553EAE" w:rsidP="00553EAE">
                            <w:pPr>
                              <w:jc w:val="center"/>
                              <w:rPr>
                                <w:rFonts w:cstheme="minorHAnsi"/>
                                <w:b/>
                                <w:bCs/>
                                <w:color w:val="000000" w:themeColor="text1"/>
                                <w:sz w:val="18"/>
                                <w:szCs w:val="18"/>
                              </w:rPr>
                            </w:pPr>
                            <w:r w:rsidRPr="006E7F68">
                              <w:rPr>
                                <w:rFonts w:cstheme="minorHAnsi"/>
                                <w:b/>
                                <w:bCs/>
                                <w:color w:val="000000" w:themeColor="text1"/>
                                <w:sz w:val="18"/>
                                <w:szCs w:val="18"/>
                                <w:u w:val="single"/>
                              </w:rPr>
                              <w:t>Things to consider</w:t>
                            </w:r>
                          </w:p>
                          <w:p w14:paraId="324FCBAC" w14:textId="77777777" w:rsidR="00553EAE" w:rsidRPr="006E7F68" w:rsidRDefault="00553EAE" w:rsidP="00553EAE">
                            <w:pPr>
                              <w:jc w:val="center"/>
                              <w:rPr>
                                <w:rFonts w:cstheme="minorHAnsi"/>
                              </w:rPr>
                            </w:pPr>
                            <w:r w:rsidRPr="006E7F68">
                              <w:rPr>
                                <w:rFonts w:cstheme="minorHAnsi"/>
                                <w:b/>
                                <w:bCs/>
                                <w:color w:val="000000" w:themeColor="text1"/>
                                <w:sz w:val="18"/>
                                <w:szCs w:val="18"/>
                              </w:rPr>
                              <w:t>The SARC has a video link they can send to families to explain what happens at a SARC medical and offer some reassurance.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E6338" id="Rectangle 251" o:spid="_x0000_s1051" style="position:absolute;left:0;text-align:left;margin-left:-43pt;margin-top:20.1pt;width:83pt;height:15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" fillcolor="#ffe699" strokecolor="#ed7d31" strokeweight="1pt">
                <v:textbox>
                  <w:txbxContent>
                    <w:p w14:paraId="239F536A" w14:textId="77777777" w:rsidR="00553EAE" w:rsidRPr="006E7F68" w:rsidRDefault="00553EAE" w:rsidP="00553EAE">
                      <w:pPr>
                        <w:jc w:val="center"/>
                        <w:rPr>
                          <w:rFonts w:cstheme="minorHAnsi"/>
                          <w:b/>
                          <w:bCs/>
                          <w:color w:val="000000" w:themeColor="text1"/>
                          <w:sz w:val="18"/>
                          <w:szCs w:val="18"/>
                        </w:rPr>
                      </w:pPr>
                      <w:r w:rsidRPr="006E7F68">
                        <w:rPr>
                          <w:rFonts w:cstheme="minorHAnsi"/>
                          <w:b/>
                          <w:bCs/>
                          <w:color w:val="000000" w:themeColor="text1"/>
                          <w:sz w:val="18"/>
                          <w:szCs w:val="18"/>
                          <w:u w:val="single"/>
                        </w:rPr>
                        <w:t>Things to consider</w:t>
                      </w:r>
                    </w:p>
                    <w:p w14:paraId="324FCBAC" w14:textId="77777777" w:rsidR="00553EAE" w:rsidRPr="006E7F68" w:rsidRDefault="00553EAE" w:rsidP="00553EAE">
                      <w:pPr>
                        <w:jc w:val="center"/>
                        <w:rPr>
                          <w:rFonts w:cstheme="minorHAnsi"/>
                        </w:rPr>
                      </w:pPr>
                      <w:r w:rsidRPr="006E7F68">
                        <w:rPr>
                          <w:rFonts w:cstheme="minorHAnsi"/>
                          <w:b/>
                          <w:bCs/>
                          <w:color w:val="000000" w:themeColor="text1"/>
                          <w:sz w:val="18"/>
                          <w:szCs w:val="18"/>
                        </w:rPr>
                        <w:t>The SARC has a video link they can send to families to explain what happens at a SARC medical and offer some reassurance.</w:t>
                      </w:r>
                    </w:p>
                  </w:txbxContent>
                </v:textbox>
                <w10:wrap anchorx="margin"/>
              </v:rect>
            </w:pict>
          </mc:Fallback>
        </mc:AlternateContent>
      </w:r>
    </w:p>
    <w:p w14:paraId="792C243C" w14:textId="77777777"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Most abuse is reported outside of a forensic window of 72 hours.</w:t>
      </w:r>
    </w:p>
    <w:p w14:paraId="2D770A48" w14:textId="77777777"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Even if there is some forensic evidence to indicate sexual abuse, it is often inconclusive. This does not mean that abuse did not happen. The Child Sexual Abuse Centre has a helpful guide on understanding more about the value of speaking to the SARC when there are concerns about sexual harm. You can find it </w:t>
      </w:r>
      <w:hyperlink r:id="rId25" w:history="1">
        <w:r w:rsidRPr="00553EAE">
          <w:rPr>
            <w:rFonts w:asciiTheme="minorHAnsi" w:hAnsiTheme="minorHAnsi" w:cstheme="minorHAnsi"/>
            <w:color w:val="2F4A9A"/>
            <w:szCs w:val="22"/>
          </w:rPr>
          <w:t>here</w:t>
        </w:r>
      </w:hyperlink>
      <w:r w:rsidRPr="00553EAE">
        <w:rPr>
          <w:rFonts w:asciiTheme="minorHAnsi" w:hAnsiTheme="minorHAnsi" w:cstheme="minorHAnsi"/>
          <w:szCs w:val="22"/>
        </w:rPr>
        <w:t xml:space="preserve">. </w:t>
      </w:r>
    </w:p>
    <w:p w14:paraId="4AD248FE" w14:textId="77777777"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A SARC medical is much more than gathering physical evidence. A SARC medical is also about reassuring a child and answering any questions they may have about what has happened to them and the physical impact on them. This can be a healing process in and of itself for the child and their family. To learn more about this the NHS has produced a short video and you can find it </w:t>
      </w:r>
      <w:hyperlink r:id="rId26" w:history="1">
        <w:r w:rsidRPr="00553EAE">
          <w:rPr>
            <w:rFonts w:asciiTheme="minorHAnsi" w:hAnsiTheme="minorHAnsi" w:cstheme="minorHAnsi"/>
            <w:color w:val="2F4A9A"/>
            <w:szCs w:val="22"/>
          </w:rPr>
          <w:t>here</w:t>
        </w:r>
      </w:hyperlink>
      <w:r w:rsidRPr="00553EAE">
        <w:rPr>
          <w:rFonts w:asciiTheme="minorHAnsi" w:hAnsiTheme="minorHAnsi" w:cstheme="minorHAnsi"/>
          <w:szCs w:val="22"/>
        </w:rPr>
        <w:t xml:space="preserve">. </w:t>
      </w:r>
    </w:p>
    <w:p w14:paraId="00471424" w14:textId="77777777" w:rsidR="00553EAE" w:rsidRPr="00553EAE" w:rsidRDefault="00553EAE" w:rsidP="00553EAE">
      <w:pPr>
        <w:spacing w:after="160" w:line="259" w:lineRule="auto"/>
        <w:rPr>
          <w:rFonts w:ascii="Arial" w:hAnsi="Arial" w:cs="Arial"/>
          <w:b/>
          <w:bCs/>
          <w:szCs w:val="22"/>
          <w:u w:val="single"/>
        </w:rPr>
      </w:pPr>
    </w:p>
    <w:p w14:paraId="41DC50B7" w14:textId="77777777" w:rsidR="00553EAE" w:rsidRPr="00553EAE" w:rsidRDefault="00553EAE" w:rsidP="00553EAE">
      <w:pPr>
        <w:spacing w:after="160" w:line="259" w:lineRule="auto"/>
        <w:ind w:left="720"/>
        <w:rPr>
          <w:rFonts w:asciiTheme="minorHAnsi" w:hAnsiTheme="minorHAnsi" w:cstheme="minorHAnsi"/>
          <w:b/>
          <w:bCs/>
          <w:szCs w:val="22"/>
        </w:rPr>
      </w:pPr>
      <w:r w:rsidRPr="00553EAE">
        <w:rPr>
          <w:rFonts w:asciiTheme="minorHAnsi" w:hAnsiTheme="minorHAnsi" w:cstheme="minorHAnsi"/>
          <w:b/>
          <w:bCs/>
          <w:szCs w:val="22"/>
        </w:rPr>
        <w:t>Myth 7: “They must have known”</w:t>
      </w:r>
    </w:p>
    <w:p w14:paraId="3C1159B1" w14:textId="77777777" w:rsidR="00553EAE" w:rsidRPr="00553EAE" w:rsidRDefault="00553EAE" w:rsidP="00553EAE">
      <w:pPr>
        <w:ind w:left="720"/>
        <w:rPr>
          <w:rFonts w:asciiTheme="minorHAnsi" w:hAnsiTheme="minorHAnsi" w:cstheme="minorHAnsi"/>
          <w:szCs w:val="22"/>
        </w:rPr>
      </w:pPr>
      <w:r w:rsidRPr="00553EAE">
        <w:rPr>
          <w:rFonts w:asciiTheme="minorHAnsi" w:hAnsiTheme="minorHAnsi" w:cstheme="minorHAnsi"/>
          <w:noProof/>
          <w:szCs w:val="22"/>
        </w:rPr>
        <mc:AlternateContent>
          <mc:Choice Requires="wps">
            <w:drawing>
              <wp:anchor distT="0" distB="0" distL="114300" distR="114300" simplePos="0" relativeHeight="251662336" behindDoc="0" locked="0" layoutInCell="1" allowOverlap="1" wp14:anchorId="7858662A" wp14:editId="72545F01">
                <wp:simplePos x="0" y="0"/>
                <wp:positionH relativeFrom="column">
                  <wp:posOffset>-622300</wp:posOffset>
                </wp:positionH>
                <wp:positionV relativeFrom="paragraph">
                  <wp:posOffset>229870</wp:posOffset>
                </wp:positionV>
                <wp:extent cx="1352550" cy="2533650"/>
                <wp:effectExtent l="0" t="0" r="19050" b="19050"/>
                <wp:wrapNone/>
                <wp:docPr id="252" name="Rectangle 252"/>
                <wp:cNvGraphicFramePr/>
                <a:graphic xmlns:a="http://schemas.openxmlformats.org/drawingml/2006/main">
                  <a:graphicData uri="http://schemas.microsoft.com/office/word/2010/wordprocessingShape">
                    <wps:wsp>
                      <wps:cNvSpPr/>
                      <wps:spPr>
                        <a:xfrm>
                          <a:off x="0" y="0"/>
                          <a:ext cx="1352550" cy="2533650"/>
                        </a:xfrm>
                        <a:prstGeom prst="rect">
                          <a:avLst/>
                        </a:prstGeom>
                        <a:solidFill>
                          <a:srgbClr val="FFC000">
                            <a:lumMod val="40000"/>
                            <a:lumOff val="60000"/>
                          </a:srgbClr>
                        </a:solidFill>
                        <a:ln w="12700" cap="flat" cmpd="sng" algn="ctr">
                          <a:solidFill>
                            <a:srgbClr val="ED7D31"/>
                          </a:solidFill>
                          <a:prstDash val="solid"/>
                          <a:miter lim="800000"/>
                        </a:ln>
                        <a:effectLst/>
                      </wps:spPr>
                      <wps:txbx>
                        <w:txbxContent>
                          <w:p w14:paraId="3A4547DF" w14:textId="77777777" w:rsidR="00553EAE" w:rsidRPr="00B55E59" w:rsidRDefault="00553EAE" w:rsidP="00553EAE">
                            <w:pPr>
                              <w:jc w:val="center"/>
                              <w:rPr>
                                <w:rFonts w:cstheme="minorHAnsi"/>
                                <w:b/>
                                <w:bCs/>
                                <w:color w:val="000000" w:themeColor="text1"/>
                                <w:sz w:val="18"/>
                                <w:szCs w:val="18"/>
                              </w:rPr>
                            </w:pPr>
                            <w:r w:rsidRPr="00B55E59">
                              <w:rPr>
                                <w:rFonts w:cstheme="minorHAnsi"/>
                                <w:b/>
                                <w:bCs/>
                                <w:color w:val="000000" w:themeColor="text1"/>
                                <w:sz w:val="18"/>
                                <w:szCs w:val="18"/>
                                <w:u w:val="single"/>
                              </w:rPr>
                              <w:t>Things to consider</w:t>
                            </w:r>
                          </w:p>
                          <w:p w14:paraId="0EE30D4E" w14:textId="77777777" w:rsidR="00553EAE" w:rsidRPr="00B55E59" w:rsidRDefault="00553EAE" w:rsidP="00553EAE">
                            <w:pPr>
                              <w:jc w:val="center"/>
                              <w:rPr>
                                <w:rFonts w:cstheme="minorHAnsi"/>
                                <w:b/>
                                <w:bCs/>
                                <w:color w:val="000000" w:themeColor="text1"/>
                                <w:sz w:val="18"/>
                                <w:szCs w:val="18"/>
                              </w:rPr>
                            </w:pPr>
                            <w:r w:rsidRPr="00B55E59">
                              <w:rPr>
                                <w:rFonts w:cstheme="minorHAnsi"/>
                                <w:b/>
                                <w:bCs/>
                                <w:color w:val="000000" w:themeColor="text1"/>
                                <w:sz w:val="18"/>
                                <w:szCs w:val="18"/>
                              </w:rPr>
                              <w:t xml:space="preserve">Website- </w:t>
                            </w:r>
                            <w:hyperlink r:id="rId27" w:history="1">
                              <w:r w:rsidRPr="00B55E59">
                                <w:rPr>
                                  <w:rStyle w:val="Hyperlink"/>
                                  <w:rFonts w:cstheme="minorHAnsi"/>
                                  <w:sz w:val="18"/>
                                  <w:szCs w:val="18"/>
                                </w:rPr>
                                <w:t>www.MOSAC.org.uk</w:t>
                              </w:r>
                            </w:hyperlink>
                          </w:p>
                          <w:p w14:paraId="37823444" w14:textId="77777777" w:rsidR="00553EAE" w:rsidRPr="00B55E59" w:rsidRDefault="00553EAE" w:rsidP="00553EAE">
                            <w:pPr>
                              <w:jc w:val="center"/>
                              <w:rPr>
                                <w:rFonts w:cstheme="minorHAnsi"/>
                                <w:b/>
                                <w:bCs/>
                                <w:color w:val="000000" w:themeColor="text1"/>
                                <w:sz w:val="18"/>
                                <w:szCs w:val="18"/>
                              </w:rPr>
                            </w:pPr>
                            <w:r w:rsidRPr="00B55E59">
                              <w:rPr>
                                <w:rFonts w:cstheme="minorHAnsi"/>
                                <w:b/>
                                <w:bCs/>
                                <w:color w:val="000000" w:themeColor="text1"/>
                                <w:sz w:val="18"/>
                                <w:szCs w:val="18"/>
                              </w:rPr>
                              <w:t>This is a website set up by mothers of children who have been sexually abused to share information, resources, and to offer counselling to other non</w:t>
                            </w:r>
                            <w:r>
                              <w:rPr>
                                <w:rFonts w:cstheme="minorHAnsi"/>
                                <w:b/>
                                <w:bCs/>
                                <w:color w:val="000000" w:themeColor="text1"/>
                                <w:sz w:val="18"/>
                                <w:szCs w:val="18"/>
                              </w:rPr>
                              <w:t>-</w:t>
                            </w:r>
                            <w:r w:rsidRPr="00B55E59">
                              <w:rPr>
                                <w:rFonts w:cstheme="minorHAnsi"/>
                                <w:b/>
                                <w:bCs/>
                                <w:color w:val="000000" w:themeColor="text1"/>
                                <w:sz w:val="18"/>
                                <w:szCs w:val="18"/>
                              </w:rPr>
                              <w:t>abusing parents. They have a helpline staffed by volunteers as well as the above.</w:t>
                            </w:r>
                          </w:p>
                          <w:p w14:paraId="191BE0C2" w14:textId="77777777" w:rsidR="00553EAE" w:rsidRDefault="00553EAE" w:rsidP="00553E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8662A" id="Rectangle 252" o:spid="_x0000_s1052" style="position:absolute;left:0;text-align:left;margin-left:-49pt;margin-top:18.1pt;width:106.5pt;height:1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" fillcolor="#ffe699" strokecolor="#ed7d31" strokeweight="1pt">
                <v:textbox>
                  <w:txbxContent>
                    <w:p w14:paraId="3A4547DF" w14:textId="77777777" w:rsidR="00553EAE" w:rsidRPr="00B55E59" w:rsidRDefault="00553EAE" w:rsidP="00553EAE">
                      <w:pPr>
                        <w:jc w:val="center"/>
                        <w:rPr>
                          <w:rFonts w:cstheme="minorHAnsi"/>
                          <w:b/>
                          <w:bCs/>
                          <w:color w:val="000000" w:themeColor="text1"/>
                          <w:sz w:val="18"/>
                          <w:szCs w:val="18"/>
                        </w:rPr>
                      </w:pPr>
                      <w:r w:rsidRPr="00B55E59">
                        <w:rPr>
                          <w:rFonts w:cstheme="minorHAnsi"/>
                          <w:b/>
                          <w:bCs/>
                          <w:color w:val="000000" w:themeColor="text1"/>
                          <w:sz w:val="18"/>
                          <w:szCs w:val="18"/>
                          <w:u w:val="single"/>
                        </w:rPr>
                        <w:t>Things to consider</w:t>
                      </w:r>
                    </w:p>
                    <w:p w14:paraId="0EE30D4E" w14:textId="77777777" w:rsidR="00553EAE" w:rsidRPr="00B55E59" w:rsidRDefault="00553EAE" w:rsidP="00553EAE">
                      <w:pPr>
                        <w:jc w:val="center"/>
                        <w:rPr>
                          <w:rFonts w:cstheme="minorHAnsi"/>
                          <w:b/>
                          <w:bCs/>
                          <w:color w:val="000000" w:themeColor="text1"/>
                          <w:sz w:val="18"/>
                          <w:szCs w:val="18"/>
                        </w:rPr>
                      </w:pPr>
                      <w:r w:rsidRPr="00B55E59">
                        <w:rPr>
                          <w:rFonts w:cstheme="minorHAnsi"/>
                          <w:b/>
                          <w:bCs/>
                          <w:color w:val="000000" w:themeColor="text1"/>
                          <w:sz w:val="18"/>
                          <w:szCs w:val="18"/>
                        </w:rPr>
                        <w:t xml:space="preserve">Website- </w:t>
                      </w:r>
                      <w:hyperlink r:id="rId28" w:history="1">
                        <w:r w:rsidRPr="00B55E59">
                          <w:rPr>
                            <w:rStyle w:val="Hyperlink"/>
                            <w:rFonts w:cstheme="minorHAnsi"/>
                            <w:sz w:val="18"/>
                            <w:szCs w:val="18"/>
                          </w:rPr>
                          <w:t>www.MOSAC.org.uk</w:t>
                        </w:r>
                      </w:hyperlink>
                    </w:p>
                    <w:p w14:paraId="37823444" w14:textId="77777777" w:rsidR="00553EAE" w:rsidRPr="00B55E59" w:rsidRDefault="00553EAE" w:rsidP="00553EAE">
                      <w:pPr>
                        <w:jc w:val="center"/>
                        <w:rPr>
                          <w:rFonts w:cstheme="minorHAnsi"/>
                          <w:b/>
                          <w:bCs/>
                          <w:color w:val="000000" w:themeColor="text1"/>
                          <w:sz w:val="18"/>
                          <w:szCs w:val="18"/>
                        </w:rPr>
                      </w:pPr>
                      <w:r w:rsidRPr="00B55E59">
                        <w:rPr>
                          <w:rFonts w:cstheme="minorHAnsi"/>
                          <w:b/>
                          <w:bCs/>
                          <w:color w:val="000000" w:themeColor="text1"/>
                          <w:sz w:val="18"/>
                          <w:szCs w:val="18"/>
                        </w:rPr>
                        <w:t>This is a website set up by mothers of children who have been sexually abused to share information, resources, and to offer counselling to other non</w:t>
                      </w:r>
                      <w:r>
                        <w:rPr>
                          <w:rFonts w:cstheme="minorHAnsi"/>
                          <w:b/>
                          <w:bCs/>
                          <w:color w:val="000000" w:themeColor="text1"/>
                          <w:sz w:val="18"/>
                          <w:szCs w:val="18"/>
                        </w:rPr>
                        <w:t>-</w:t>
                      </w:r>
                      <w:r w:rsidRPr="00B55E59">
                        <w:rPr>
                          <w:rFonts w:cstheme="minorHAnsi"/>
                          <w:b/>
                          <w:bCs/>
                          <w:color w:val="000000" w:themeColor="text1"/>
                          <w:sz w:val="18"/>
                          <w:szCs w:val="18"/>
                        </w:rPr>
                        <w:t>abusing parents. They have a helpline staffed by volunteers as well as the above.</w:t>
                      </w:r>
                    </w:p>
                    <w:p w14:paraId="191BE0C2" w14:textId="77777777" w:rsidR="00553EAE" w:rsidRDefault="00553EAE" w:rsidP="00553EAE">
                      <w:pPr>
                        <w:jc w:val="center"/>
                      </w:pPr>
                    </w:p>
                  </w:txbxContent>
                </v:textbox>
              </v:rect>
            </w:pict>
          </mc:Fallback>
        </mc:AlternateContent>
      </w:r>
    </w:p>
    <w:p w14:paraId="00AAC208" w14:textId="77777777"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Working with a non-abusing partner can be hard but we must remember that they may themselves be victims of grooming behaviour from the person who has abused their child.</w:t>
      </w:r>
    </w:p>
    <w:p w14:paraId="31E26182" w14:textId="77777777"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Shock, denial and avoidance is a normal response from non-abusing partners and follow this link </w:t>
      </w:r>
      <w:hyperlink r:id="rId29" w:history="1">
        <w:r w:rsidRPr="00553EAE">
          <w:rPr>
            <w:rFonts w:asciiTheme="minorHAnsi" w:hAnsiTheme="minorHAnsi" w:cstheme="minorHAnsi"/>
            <w:color w:val="2F4A9A"/>
            <w:szCs w:val="22"/>
          </w:rPr>
          <w:t>here</w:t>
        </w:r>
      </w:hyperlink>
      <w:r w:rsidRPr="00553EAE">
        <w:rPr>
          <w:rFonts w:asciiTheme="minorHAnsi" w:hAnsiTheme="minorHAnsi" w:cstheme="minorHAnsi"/>
          <w:szCs w:val="22"/>
        </w:rPr>
        <w:t xml:space="preserve"> to learn more about this. </w:t>
      </w:r>
    </w:p>
    <w:p w14:paraId="54C37F55" w14:textId="77777777"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Research shows being </w:t>
      </w:r>
      <w:hyperlink r:id="rId30" w:history="1">
        <w:r w:rsidRPr="00553EAE">
          <w:rPr>
            <w:rFonts w:asciiTheme="minorHAnsi" w:hAnsiTheme="minorHAnsi" w:cstheme="minorHAnsi"/>
            <w:color w:val="2F4A9A"/>
            <w:szCs w:val="22"/>
          </w:rPr>
          <w:t>believed</w:t>
        </w:r>
      </w:hyperlink>
      <w:r w:rsidRPr="00553EAE">
        <w:rPr>
          <w:rFonts w:asciiTheme="minorHAnsi" w:hAnsiTheme="minorHAnsi" w:cstheme="minorHAnsi"/>
          <w:szCs w:val="22"/>
        </w:rPr>
        <w:t xml:space="preserve"> by the main carer is key for children being kept safe and supported in the future and professionals need to adopt a relationship based approach to supporting non-abusing partners. Workers can access guidance on how to work with non-abusing partners in the </w:t>
      </w:r>
      <w:hyperlink r:id="rId31" w:history="1">
        <w:r w:rsidRPr="00553EAE">
          <w:rPr>
            <w:rFonts w:asciiTheme="minorHAnsi" w:hAnsiTheme="minorHAnsi" w:cstheme="minorHAnsi"/>
            <w:color w:val="2F4A9A"/>
            <w:szCs w:val="22"/>
          </w:rPr>
          <w:t>Learning in Practice</w:t>
        </w:r>
      </w:hyperlink>
      <w:r w:rsidRPr="00553EAE">
        <w:rPr>
          <w:rFonts w:asciiTheme="minorHAnsi" w:hAnsiTheme="minorHAnsi" w:cstheme="minorHAnsi"/>
          <w:szCs w:val="22"/>
        </w:rPr>
        <w:t xml:space="preserve"> tile</w:t>
      </w:r>
    </w:p>
    <w:p w14:paraId="6AF8D3AE" w14:textId="77777777" w:rsidR="00553EAE" w:rsidRPr="00553EAE" w:rsidRDefault="00553EAE" w:rsidP="00553EAE">
      <w:pPr>
        <w:ind w:left="1440"/>
        <w:rPr>
          <w:rFonts w:ascii="Arial" w:hAnsi="Arial" w:cs="Arial"/>
          <w:szCs w:val="22"/>
        </w:rPr>
      </w:pPr>
    </w:p>
    <w:p w14:paraId="66DD9CAA" w14:textId="77777777" w:rsidR="00553EAE" w:rsidRPr="00553EAE" w:rsidRDefault="00553EAE" w:rsidP="00553EAE">
      <w:pPr>
        <w:ind w:left="1440"/>
        <w:rPr>
          <w:rFonts w:ascii="Arial" w:hAnsi="Arial" w:cs="Arial"/>
          <w:szCs w:val="22"/>
        </w:rPr>
      </w:pPr>
    </w:p>
    <w:p w14:paraId="5ED019AC" w14:textId="77777777" w:rsidR="00553EAE" w:rsidRPr="00553EAE" w:rsidRDefault="00553EAE" w:rsidP="00553EAE">
      <w:pPr>
        <w:ind w:left="1440"/>
        <w:rPr>
          <w:rFonts w:ascii="Arial" w:hAnsi="Arial" w:cs="Arial"/>
          <w:szCs w:val="22"/>
        </w:rPr>
      </w:pPr>
    </w:p>
    <w:p w14:paraId="7075B53F" w14:textId="77777777" w:rsidR="00553EAE" w:rsidRPr="00553EAE" w:rsidRDefault="00553EAE" w:rsidP="00553EAE">
      <w:pPr>
        <w:ind w:left="1440"/>
        <w:rPr>
          <w:rFonts w:ascii="Arial" w:hAnsi="Arial" w:cs="Arial"/>
          <w:szCs w:val="22"/>
        </w:rPr>
      </w:pPr>
    </w:p>
    <w:p w14:paraId="6EB722F3" w14:textId="77777777" w:rsidR="00553EAE" w:rsidRPr="00553EAE" w:rsidRDefault="00553EAE" w:rsidP="00553EAE">
      <w:pPr>
        <w:ind w:left="1440"/>
        <w:rPr>
          <w:rFonts w:ascii="Arial" w:hAnsi="Arial" w:cs="Arial"/>
          <w:szCs w:val="22"/>
        </w:rPr>
      </w:pPr>
    </w:p>
    <w:p w14:paraId="02C4C83B" w14:textId="77777777" w:rsidR="00553EAE" w:rsidRPr="00553EAE" w:rsidRDefault="00553EAE" w:rsidP="00553EAE">
      <w:pPr>
        <w:ind w:left="1440"/>
        <w:rPr>
          <w:rFonts w:ascii="Arial" w:hAnsi="Arial" w:cs="Arial"/>
          <w:szCs w:val="22"/>
        </w:rPr>
      </w:pPr>
    </w:p>
    <w:p w14:paraId="52422DF7" w14:textId="77777777" w:rsidR="00553EAE" w:rsidRPr="00553EAE" w:rsidRDefault="00553EAE" w:rsidP="00553EAE">
      <w:pPr>
        <w:ind w:left="1440"/>
        <w:rPr>
          <w:rFonts w:ascii="Arial" w:hAnsi="Arial" w:cs="Arial"/>
          <w:szCs w:val="22"/>
        </w:rPr>
      </w:pPr>
    </w:p>
    <w:p w14:paraId="4FEA2EDB" w14:textId="77777777" w:rsidR="00553EAE" w:rsidRPr="00553EAE" w:rsidRDefault="00553EAE" w:rsidP="00553EAE">
      <w:pPr>
        <w:ind w:left="1440"/>
        <w:rPr>
          <w:rFonts w:ascii="Arial" w:hAnsi="Arial" w:cs="Arial"/>
          <w:szCs w:val="22"/>
        </w:rPr>
      </w:pPr>
    </w:p>
    <w:p w14:paraId="66145508" w14:textId="77777777" w:rsidR="00553EAE" w:rsidRPr="00553EAE" w:rsidRDefault="00553EAE" w:rsidP="00553EAE">
      <w:pPr>
        <w:ind w:left="1440"/>
        <w:rPr>
          <w:rFonts w:ascii="Arial" w:hAnsi="Arial" w:cs="Arial"/>
          <w:szCs w:val="22"/>
        </w:rPr>
      </w:pPr>
    </w:p>
    <w:p w14:paraId="350F0D11" w14:textId="77777777" w:rsidR="00553EAE" w:rsidRPr="00553EAE" w:rsidRDefault="00553EAE" w:rsidP="00553EAE">
      <w:pPr>
        <w:ind w:left="1440"/>
        <w:rPr>
          <w:rFonts w:ascii="Arial" w:hAnsi="Arial" w:cs="Arial"/>
          <w:szCs w:val="22"/>
        </w:rPr>
      </w:pPr>
    </w:p>
    <w:p w14:paraId="1D751401" w14:textId="77777777" w:rsidR="00553EAE" w:rsidRPr="00553EAE" w:rsidRDefault="00553EAE" w:rsidP="00553EAE">
      <w:pPr>
        <w:ind w:left="1440"/>
        <w:rPr>
          <w:rFonts w:ascii="Arial" w:hAnsi="Arial" w:cs="Arial"/>
          <w:szCs w:val="22"/>
        </w:rPr>
      </w:pPr>
    </w:p>
    <w:p w14:paraId="2F8D2123" w14:textId="77777777" w:rsidR="00553EAE" w:rsidRPr="00553EAE" w:rsidRDefault="00553EAE" w:rsidP="00553EAE">
      <w:pPr>
        <w:ind w:left="1440"/>
        <w:rPr>
          <w:rFonts w:ascii="Arial" w:hAnsi="Arial" w:cs="Arial"/>
          <w:szCs w:val="22"/>
        </w:rPr>
      </w:pPr>
    </w:p>
    <w:p w14:paraId="543D0D16" w14:textId="77777777" w:rsidR="00553EAE" w:rsidRPr="00553EAE" w:rsidRDefault="00553EAE" w:rsidP="00553EAE">
      <w:pPr>
        <w:ind w:left="1440"/>
        <w:rPr>
          <w:rFonts w:ascii="Arial" w:hAnsi="Arial" w:cs="Arial"/>
          <w:szCs w:val="22"/>
        </w:rPr>
      </w:pPr>
    </w:p>
    <w:p w14:paraId="51F08C7E" w14:textId="77777777" w:rsidR="00553EAE" w:rsidRPr="00553EAE" w:rsidRDefault="00553EAE" w:rsidP="00553EAE">
      <w:pPr>
        <w:ind w:left="1440"/>
        <w:rPr>
          <w:rFonts w:ascii="Arial" w:hAnsi="Arial" w:cs="Arial"/>
          <w:szCs w:val="22"/>
        </w:rPr>
      </w:pPr>
    </w:p>
    <w:p w14:paraId="144AAFD1" w14:textId="77777777" w:rsidR="00553EAE" w:rsidRPr="00553EAE" w:rsidRDefault="00553EAE" w:rsidP="00553EAE">
      <w:pPr>
        <w:ind w:left="1440"/>
        <w:rPr>
          <w:rFonts w:ascii="Arial" w:hAnsi="Arial" w:cs="Arial"/>
          <w:szCs w:val="22"/>
        </w:rPr>
      </w:pPr>
    </w:p>
    <w:p w14:paraId="1047A9F0" w14:textId="77777777" w:rsidR="00553EAE" w:rsidRPr="00553EAE" w:rsidRDefault="00553EAE" w:rsidP="00553EAE">
      <w:pPr>
        <w:spacing w:after="160" w:line="360" w:lineRule="auto"/>
        <w:jc w:val="both"/>
        <w:rPr>
          <w:rFonts w:asciiTheme="minorHAnsi" w:hAnsiTheme="minorHAnsi" w:cstheme="minorHAnsi"/>
          <w:b/>
          <w:bCs/>
          <w:szCs w:val="22"/>
          <w:u w:val="single"/>
        </w:rPr>
      </w:pPr>
      <w:r w:rsidRPr="00553EAE">
        <w:rPr>
          <w:rFonts w:asciiTheme="minorHAnsi" w:hAnsiTheme="minorHAnsi" w:cstheme="minorHAnsi"/>
          <w:b/>
          <w:bCs/>
          <w:szCs w:val="22"/>
          <w:u w:val="single"/>
        </w:rPr>
        <w:t>4. Working with Children</w:t>
      </w:r>
    </w:p>
    <w:p w14:paraId="284F1AD4" w14:textId="77777777" w:rsidR="00553EAE" w:rsidRPr="00553EAE" w:rsidRDefault="00553EAE" w:rsidP="00553EAE">
      <w:pPr>
        <w:ind w:left="1440"/>
        <w:rPr>
          <w:rFonts w:asciiTheme="minorHAnsi" w:hAnsiTheme="minorHAnsi" w:cstheme="minorHAnsi"/>
          <w:szCs w:val="22"/>
        </w:rPr>
      </w:pPr>
    </w:p>
    <w:p w14:paraId="7DC50B28" w14:textId="77777777" w:rsidR="00553EAE" w:rsidRPr="00553EAE" w:rsidRDefault="00553EAE" w:rsidP="00553EAE">
      <w:pPr>
        <w:ind w:left="1440"/>
        <w:rPr>
          <w:rFonts w:asciiTheme="minorHAnsi" w:hAnsiTheme="minorHAnsi" w:cstheme="minorHAnsi"/>
          <w:szCs w:val="22"/>
        </w:rPr>
      </w:pPr>
      <w:r w:rsidRPr="00553EAE">
        <w:rPr>
          <w:rFonts w:asciiTheme="minorHAnsi" w:hAnsiTheme="minorHAnsi" w:cstheme="minorHAnsi"/>
          <w:b/>
          <w:bCs/>
          <w:noProof/>
          <w:szCs w:val="22"/>
        </w:rPr>
        <mc:AlternateContent>
          <mc:Choice Requires="wps">
            <w:drawing>
              <wp:anchor distT="0" distB="0" distL="114300" distR="114300" simplePos="0" relativeHeight="251666432" behindDoc="0" locked="0" layoutInCell="1" allowOverlap="1" wp14:anchorId="29CD8C0C" wp14:editId="4D826460">
                <wp:simplePos x="0" y="0"/>
                <wp:positionH relativeFrom="margin">
                  <wp:align>left</wp:align>
                </wp:positionH>
                <wp:positionV relativeFrom="paragraph">
                  <wp:posOffset>161925</wp:posOffset>
                </wp:positionV>
                <wp:extent cx="5810250" cy="1136650"/>
                <wp:effectExtent l="0" t="0" r="19050" b="25400"/>
                <wp:wrapNone/>
                <wp:docPr id="1" name="Rectangle 1"/>
                <wp:cNvGraphicFramePr/>
                <a:graphic xmlns:a="http://schemas.openxmlformats.org/drawingml/2006/main">
                  <a:graphicData uri="http://schemas.microsoft.com/office/word/2010/wordprocessingShape">
                    <wps:wsp>
                      <wps:cNvSpPr/>
                      <wps:spPr>
                        <a:xfrm>
                          <a:off x="0" y="0"/>
                          <a:ext cx="5810250" cy="1136650"/>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5D8A33F6" w14:textId="77777777" w:rsidR="00553EAE" w:rsidRPr="00281153" w:rsidRDefault="00553EAE" w:rsidP="00553EAE">
                            <w:pPr>
                              <w:rPr>
                                <w:b/>
                                <w:bCs/>
                                <w:color w:val="000000" w:themeColor="text1"/>
                              </w:rPr>
                            </w:pPr>
                            <w:r w:rsidRPr="00281153">
                              <w:rPr>
                                <w:b/>
                                <w:bCs/>
                                <w:color w:val="000000" w:themeColor="text1"/>
                              </w:rPr>
                              <w:t xml:space="preserve">Purpose of </w:t>
                            </w:r>
                            <w:r>
                              <w:rPr>
                                <w:b/>
                                <w:bCs/>
                                <w:color w:val="000000" w:themeColor="text1"/>
                              </w:rPr>
                              <w:t>Section</w:t>
                            </w:r>
                            <w:r w:rsidRPr="00281153">
                              <w:rPr>
                                <w:b/>
                                <w:bCs/>
                                <w:color w:val="000000" w:themeColor="text1"/>
                              </w:rPr>
                              <w:t>:</w:t>
                            </w:r>
                          </w:p>
                          <w:p w14:paraId="19F85B22" w14:textId="77777777" w:rsidR="00553EAE" w:rsidRPr="00281153" w:rsidRDefault="00553EAE" w:rsidP="00553EAE">
                            <w:pPr>
                              <w:jc w:val="both"/>
                            </w:pPr>
                            <w:r>
                              <w:rPr>
                                <w:color w:val="000000" w:themeColor="text1"/>
                              </w:rPr>
                              <w:t xml:space="preserve">This section provides some initial guidance on how best to work and communicate with children who have come to sexual harm or are at risk from it. </w:t>
                            </w:r>
                            <w:proofErr w:type="spellStart"/>
                            <w:r>
                              <w:rPr>
                                <w:color w:val="000000" w:themeColor="text1"/>
                              </w:rPr>
                              <w:t>It’s</w:t>
                            </w:r>
                            <w:proofErr w:type="spellEnd"/>
                            <w:r>
                              <w:rPr>
                                <w:color w:val="000000" w:themeColor="text1"/>
                              </w:rPr>
                              <w:t xml:space="preserve"> purpose it to give workers more confidence in this area. We know people can find communicating with children about his difficult.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D8C0C" id="Rectangle 1" o:spid="_x0000_s1053" style="position:absolute;left:0;text-align:left;margin-left:0;margin-top:12.75pt;width:457.5pt;height:89.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" fillcolor="#dae3f3" strokecolor="windowText" strokeweight="1pt">
                <v:textbox>
                  <w:txbxContent>
                    <w:p w14:paraId="5D8A33F6" w14:textId="77777777" w:rsidR="00553EAE" w:rsidRPr="00281153" w:rsidRDefault="00553EAE" w:rsidP="00553EAE">
                      <w:pPr>
                        <w:rPr>
                          <w:b/>
                          <w:bCs/>
                          <w:color w:val="000000" w:themeColor="text1"/>
                        </w:rPr>
                      </w:pPr>
                      <w:r w:rsidRPr="00281153">
                        <w:rPr>
                          <w:b/>
                          <w:bCs/>
                          <w:color w:val="000000" w:themeColor="text1"/>
                        </w:rPr>
                        <w:t xml:space="preserve">Purpose of </w:t>
                      </w:r>
                      <w:r>
                        <w:rPr>
                          <w:b/>
                          <w:bCs/>
                          <w:color w:val="000000" w:themeColor="text1"/>
                        </w:rPr>
                        <w:t>Section</w:t>
                      </w:r>
                      <w:r w:rsidRPr="00281153">
                        <w:rPr>
                          <w:b/>
                          <w:bCs/>
                          <w:color w:val="000000" w:themeColor="text1"/>
                        </w:rPr>
                        <w:t>:</w:t>
                      </w:r>
                    </w:p>
                    <w:p w14:paraId="19F85B22" w14:textId="77777777" w:rsidR="00553EAE" w:rsidRPr="00281153" w:rsidRDefault="00553EAE" w:rsidP="00553EAE">
                      <w:pPr>
                        <w:jc w:val="both"/>
                      </w:pPr>
                      <w:r>
                        <w:rPr>
                          <w:color w:val="000000" w:themeColor="text1"/>
                        </w:rPr>
                        <w:t xml:space="preserve">This section provides some initial guidance on how best to work and communicate with children who have come to sexual harm or are at risk from it. </w:t>
                      </w:r>
                      <w:proofErr w:type="spellStart"/>
                      <w:r>
                        <w:rPr>
                          <w:color w:val="000000" w:themeColor="text1"/>
                        </w:rPr>
                        <w:t>It’s</w:t>
                      </w:r>
                      <w:proofErr w:type="spellEnd"/>
                      <w:r>
                        <w:rPr>
                          <w:color w:val="000000" w:themeColor="text1"/>
                        </w:rPr>
                        <w:t xml:space="preserve"> purpose it to give workers more confidence in this area. We know people can find communicating with children about his difficult. </w:t>
                      </w:r>
                    </w:p>
                  </w:txbxContent>
                </v:textbox>
                <w10:wrap anchorx="margin"/>
              </v:rect>
            </w:pict>
          </mc:Fallback>
        </mc:AlternateContent>
      </w:r>
    </w:p>
    <w:p w14:paraId="0B49FD10" w14:textId="77777777" w:rsidR="00553EAE" w:rsidRPr="00553EAE" w:rsidRDefault="00553EAE" w:rsidP="00553EAE">
      <w:pPr>
        <w:ind w:left="1440"/>
        <w:rPr>
          <w:rFonts w:asciiTheme="minorHAnsi" w:hAnsiTheme="minorHAnsi" w:cstheme="minorHAnsi"/>
          <w:szCs w:val="22"/>
        </w:rPr>
      </w:pPr>
    </w:p>
    <w:p w14:paraId="307E0849" w14:textId="77777777" w:rsidR="00553EAE" w:rsidRPr="00553EAE" w:rsidRDefault="00553EAE" w:rsidP="00553EAE">
      <w:pPr>
        <w:spacing w:after="160" w:line="360" w:lineRule="auto"/>
        <w:jc w:val="both"/>
        <w:rPr>
          <w:rFonts w:asciiTheme="minorHAnsi" w:hAnsiTheme="minorHAnsi" w:cstheme="minorHAnsi"/>
          <w:b/>
          <w:bCs/>
          <w:szCs w:val="22"/>
          <w:u w:val="single"/>
        </w:rPr>
      </w:pPr>
    </w:p>
    <w:p w14:paraId="6E109835" w14:textId="77777777" w:rsidR="00553EAE" w:rsidRPr="00553EAE" w:rsidRDefault="00553EAE" w:rsidP="00553EAE">
      <w:pPr>
        <w:spacing w:after="160" w:line="360" w:lineRule="auto"/>
        <w:jc w:val="both"/>
        <w:rPr>
          <w:rFonts w:asciiTheme="minorHAnsi" w:hAnsiTheme="minorHAnsi" w:cstheme="minorHAnsi"/>
          <w:b/>
          <w:bCs/>
          <w:szCs w:val="22"/>
          <w:u w:val="single"/>
        </w:rPr>
      </w:pPr>
    </w:p>
    <w:p w14:paraId="0DAC123B" w14:textId="77777777" w:rsidR="00553EAE" w:rsidRPr="00553EAE" w:rsidRDefault="00553EAE" w:rsidP="00553EAE">
      <w:pPr>
        <w:spacing w:after="160" w:line="360" w:lineRule="auto"/>
        <w:jc w:val="both"/>
        <w:rPr>
          <w:rFonts w:asciiTheme="minorHAnsi" w:hAnsiTheme="minorHAnsi" w:cstheme="minorHAnsi"/>
          <w:b/>
          <w:bCs/>
          <w:szCs w:val="22"/>
          <w:u w:val="single"/>
        </w:rPr>
      </w:pPr>
    </w:p>
    <w:p w14:paraId="1D442758" w14:textId="77777777" w:rsidR="00553EAE" w:rsidRPr="00553EAE" w:rsidRDefault="00553EAE" w:rsidP="00553EAE">
      <w:pPr>
        <w:spacing w:after="160" w:line="360" w:lineRule="auto"/>
        <w:jc w:val="both"/>
        <w:rPr>
          <w:rFonts w:asciiTheme="minorHAnsi" w:hAnsiTheme="minorHAnsi" w:cstheme="minorHAnsi"/>
          <w:b/>
          <w:bCs/>
          <w:szCs w:val="22"/>
          <w:u w:val="single"/>
        </w:rPr>
      </w:pPr>
    </w:p>
    <w:p w14:paraId="5AA62080"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We can often find it difficult to think about but statistically it is highly likely that at least one of the children on your caseload will be experiencing, or would have experienced, sexual harm. Around 1 in 20 children and young people have experienced sexual abuse (NSPCC, 2021) and this figure is likely to be higher among the children on your caseloads. </w:t>
      </w:r>
    </w:p>
    <w:p w14:paraId="3239BDEB"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We know that professionals can feel unsure of how to talk to children and can feel paralysed by fear of getting it wrong, contaminating evidence and possibly messing up a criminal conviction. However, ‘the reality is that very few cases of child sexual abuse currently progress to a prosecution and yet we allow fear of possibly affecting a criminal case, which is unlikely to happen, limit our proactive steps to understand what is happening to a child and protect them from harm’ (</w:t>
      </w:r>
      <w:bookmarkStart w:id="1" w:name="_Hlk102587119"/>
      <w:proofErr w:type="spellStart"/>
      <w:r w:rsidRPr="00553EAE">
        <w:rPr>
          <w:rFonts w:asciiTheme="minorHAnsi" w:hAnsiTheme="minorHAnsi" w:cstheme="minorHAnsi"/>
          <w:szCs w:val="22"/>
        </w:rPr>
        <w:t>Wiffin</w:t>
      </w:r>
      <w:proofErr w:type="spellEnd"/>
      <w:r w:rsidRPr="00553EAE">
        <w:rPr>
          <w:rFonts w:asciiTheme="minorHAnsi" w:hAnsiTheme="minorHAnsi" w:cstheme="minorHAnsi"/>
          <w:szCs w:val="22"/>
        </w:rPr>
        <w:t>, Centre of Expertise in Child Sexual Abuse, 11 Sep 2019</w:t>
      </w:r>
      <w:bookmarkEnd w:id="1"/>
      <w:r w:rsidRPr="00553EAE">
        <w:rPr>
          <w:rFonts w:asciiTheme="minorHAnsi" w:hAnsiTheme="minorHAnsi" w:cstheme="minorHAnsi"/>
          <w:szCs w:val="22"/>
        </w:rPr>
        <w:t xml:space="preserve">). </w:t>
      </w:r>
    </w:p>
    <w:p w14:paraId="4DE043DF" w14:textId="231F10C3" w:rsid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In </w:t>
      </w:r>
      <w:proofErr w:type="gramStart"/>
      <w:r w:rsidRPr="00553EAE">
        <w:rPr>
          <w:rFonts w:asciiTheme="minorHAnsi" w:hAnsiTheme="minorHAnsi" w:cstheme="minorHAnsi"/>
          <w:szCs w:val="22"/>
        </w:rPr>
        <w:t>fact</w:t>
      </w:r>
      <w:proofErr w:type="gramEnd"/>
      <w:r w:rsidRPr="00553EAE">
        <w:rPr>
          <w:rFonts w:asciiTheme="minorHAnsi" w:hAnsiTheme="minorHAnsi" w:cstheme="minorHAnsi"/>
          <w:szCs w:val="22"/>
        </w:rPr>
        <w:t xml:space="preserve"> in the year 2020-21 51,000 contact sexual child sexual abuse offences were reported to the police, of these only 3,700 resulted in a prosecution, and of these only 1,700 in a conviction (Centre of Expertise in Child </w:t>
      </w:r>
    </w:p>
    <w:p w14:paraId="6C37BE07" w14:textId="12664317" w:rsidR="00553EAE" w:rsidRPr="00553EAE" w:rsidRDefault="00553EAE" w:rsidP="00553EAE">
      <w:pPr>
        <w:spacing w:after="160" w:line="360" w:lineRule="auto"/>
        <w:jc w:val="both"/>
        <w:rPr>
          <w:rFonts w:asciiTheme="minorHAnsi" w:hAnsiTheme="minorHAnsi" w:cstheme="minorHAnsi"/>
          <w:szCs w:val="22"/>
        </w:rPr>
      </w:pPr>
      <w:r>
        <w:rPr>
          <w:rFonts w:asciiTheme="minorHAnsi" w:hAnsiTheme="minorHAnsi" w:cstheme="minorHAnsi"/>
          <w:szCs w:val="22"/>
        </w:rPr>
        <w:t>S</w:t>
      </w:r>
      <w:r w:rsidRPr="00553EAE">
        <w:rPr>
          <w:rFonts w:asciiTheme="minorHAnsi" w:hAnsiTheme="minorHAnsi" w:cstheme="minorHAnsi"/>
          <w:szCs w:val="22"/>
        </w:rPr>
        <w:t xml:space="preserve">exual Abuse). So, of the cases reported to the police (and we know that most aren’t), only 3% end in a conviction. </w:t>
      </w:r>
    </w:p>
    <w:p w14:paraId="318214B2"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We know that children and young people need help to tell others about their experiences of sexual abuse, so we want to support you to be able to have conversations without fear of affecting a criminal trial, remembering that the child’s welfare is always paramount and that the research tells us that children want someone to notice that something is wrong and want to be asked direct questions. </w:t>
      </w:r>
    </w:p>
    <w:p w14:paraId="2028E0FB" w14:textId="77777777" w:rsidR="00553EAE" w:rsidRDefault="00553EAE" w:rsidP="00553EAE">
      <w:pPr>
        <w:spacing w:after="160" w:line="360" w:lineRule="auto"/>
        <w:jc w:val="both"/>
        <w:rPr>
          <w:rFonts w:asciiTheme="minorHAnsi" w:hAnsiTheme="minorHAnsi" w:cstheme="minorHAnsi"/>
          <w:b/>
          <w:bCs/>
          <w:szCs w:val="22"/>
          <w:u w:val="single"/>
        </w:rPr>
      </w:pPr>
    </w:p>
    <w:p w14:paraId="0354A318" w14:textId="77777777" w:rsidR="00553EAE" w:rsidRDefault="00553EAE" w:rsidP="00553EAE">
      <w:pPr>
        <w:spacing w:after="160" w:line="360" w:lineRule="auto"/>
        <w:jc w:val="both"/>
        <w:rPr>
          <w:rFonts w:asciiTheme="minorHAnsi" w:hAnsiTheme="minorHAnsi" w:cstheme="minorHAnsi"/>
          <w:b/>
          <w:bCs/>
          <w:szCs w:val="22"/>
          <w:u w:val="single"/>
        </w:rPr>
      </w:pPr>
    </w:p>
    <w:p w14:paraId="470169C1" w14:textId="77777777" w:rsidR="00553EAE" w:rsidRDefault="00553EAE" w:rsidP="00553EAE">
      <w:pPr>
        <w:spacing w:after="160" w:line="360" w:lineRule="auto"/>
        <w:jc w:val="both"/>
        <w:rPr>
          <w:rFonts w:asciiTheme="minorHAnsi" w:hAnsiTheme="minorHAnsi" w:cstheme="minorHAnsi"/>
          <w:b/>
          <w:bCs/>
          <w:szCs w:val="22"/>
          <w:u w:val="single"/>
        </w:rPr>
      </w:pPr>
    </w:p>
    <w:p w14:paraId="29A286A5" w14:textId="77777777" w:rsidR="00553EAE" w:rsidRDefault="00553EAE" w:rsidP="00553EAE">
      <w:pPr>
        <w:spacing w:after="160" w:line="360" w:lineRule="auto"/>
        <w:jc w:val="both"/>
        <w:rPr>
          <w:rFonts w:asciiTheme="minorHAnsi" w:hAnsiTheme="minorHAnsi" w:cstheme="minorHAnsi"/>
          <w:b/>
          <w:bCs/>
          <w:szCs w:val="22"/>
          <w:u w:val="single"/>
        </w:rPr>
      </w:pPr>
    </w:p>
    <w:p w14:paraId="6660B7C5" w14:textId="79D2DE2E" w:rsidR="00553EAE" w:rsidRPr="00553EAE" w:rsidRDefault="00553EAE" w:rsidP="00553EAE">
      <w:pPr>
        <w:spacing w:after="160" w:line="360" w:lineRule="auto"/>
        <w:jc w:val="both"/>
        <w:rPr>
          <w:rFonts w:asciiTheme="minorHAnsi" w:hAnsiTheme="minorHAnsi" w:cstheme="minorHAnsi"/>
          <w:b/>
          <w:bCs/>
          <w:szCs w:val="22"/>
          <w:u w:val="single"/>
        </w:rPr>
      </w:pPr>
      <w:r w:rsidRPr="00553EAE">
        <w:rPr>
          <w:rFonts w:asciiTheme="minorHAnsi" w:hAnsiTheme="minorHAnsi" w:cstheme="minorHAnsi"/>
          <w:b/>
          <w:bCs/>
          <w:szCs w:val="22"/>
          <w:u w:val="single"/>
        </w:rPr>
        <w:t>What do I need to do?</w:t>
      </w:r>
    </w:p>
    <w:p w14:paraId="2776E8DE"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Please note: Although we present this process as a series of numbered steps it is important to acknowledge that this work with children is not a linear process, it is more of a circular one, in which hypothesis may need to be revisited </w:t>
      </w:r>
      <w:proofErr w:type="gramStart"/>
      <w:r w:rsidRPr="00553EAE">
        <w:rPr>
          <w:rFonts w:asciiTheme="minorHAnsi" w:hAnsiTheme="minorHAnsi" w:cstheme="minorHAnsi"/>
          <w:szCs w:val="22"/>
        </w:rPr>
        <w:t>in light of</w:t>
      </w:r>
      <w:proofErr w:type="gramEnd"/>
      <w:r w:rsidRPr="00553EAE">
        <w:rPr>
          <w:rFonts w:asciiTheme="minorHAnsi" w:hAnsiTheme="minorHAnsi" w:cstheme="minorHAnsi"/>
          <w:szCs w:val="22"/>
        </w:rPr>
        <w:t xml:space="preserve"> new information/concerns and that conversations with children may need to happen more than once (often many more times). We suggest that is important to take all cases where there are concerns about sexual harm to supervision and the two child and family psychologists working with Family Safeguarding are available to offer consultations if this would be helpful. </w:t>
      </w:r>
    </w:p>
    <w:p w14:paraId="17D0607F" w14:textId="77777777" w:rsidR="00553EAE" w:rsidRPr="00553EAE" w:rsidRDefault="00553EAE" w:rsidP="00553EAE">
      <w:pPr>
        <w:numPr>
          <w:ilvl w:val="0"/>
          <w:numId w:val="13"/>
        </w:numPr>
        <w:spacing w:after="160" w:line="360" w:lineRule="auto"/>
        <w:contextualSpacing/>
        <w:jc w:val="both"/>
        <w:rPr>
          <w:rFonts w:asciiTheme="minorHAnsi" w:hAnsiTheme="minorHAnsi" w:cstheme="minorHAnsi"/>
          <w:b/>
          <w:bCs/>
          <w:szCs w:val="22"/>
        </w:rPr>
      </w:pPr>
      <w:r w:rsidRPr="00553EAE">
        <w:rPr>
          <w:rFonts w:asciiTheme="minorHAnsi" w:hAnsiTheme="minorHAnsi" w:cstheme="minorHAnsi"/>
          <w:b/>
          <w:bCs/>
          <w:szCs w:val="22"/>
        </w:rPr>
        <w:t xml:space="preserve">Identifying Sexual Harm </w:t>
      </w:r>
    </w:p>
    <w:p w14:paraId="3012A56E"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Given the statistics, we need to hold in mind that sexual harm may be occurring or may have occurred for the children and young people we support. Although it is often difficult for us to think </w:t>
      </w:r>
      <w:proofErr w:type="gramStart"/>
      <w:r w:rsidRPr="00553EAE">
        <w:rPr>
          <w:rFonts w:asciiTheme="minorHAnsi" w:hAnsiTheme="minorHAnsi" w:cstheme="minorHAnsi"/>
          <w:szCs w:val="22"/>
        </w:rPr>
        <w:t>about</w:t>
      </w:r>
      <w:proofErr w:type="gramEnd"/>
      <w:r w:rsidRPr="00553EAE">
        <w:rPr>
          <w:rFonts w:asciiTheme="minorHAnsi" w:hAnsiTheme="minorHAnsi" w:cstheme="minorHAnsi"/>
          <w:szCs w:val="22"/>
        </w:rPr>
        <w:t xml:space="preserve"> we do need to think the unthinkable and hold this is mind as a possibility/hypothesis. If you are worried a child might have been, or is being, sexually harmed then you need to discuss this with your manager. You need to consider if a strategy discussion is needed, and in most </w:t>
      </w:r>
      <w:proofErr w:type="gramStart"/>
      <w:r w:rsidRPr="00553EAE">
        <w:rPr>
          <w:rFonts w:asciiTheme="minorHAnsi" w:hAnsiTheme="minorHAnsi" w:cstheme="minorHAnsi"/>
          <w:szCs w:val="22"/>
        </w:rPr>
        <w:t>circumstances</w:t>
      </w:r>
      <w:proofErr w:type="gramEnd"/>
      <w:r w:rsidRPr="00553EAE">
        <w:rPr>
          <w:rFonts w:asciiTheme="minorHAnsi" w:hAnsiTheme="minorHAnsi" w:cstheme="minorHAnsi"/>
          <w:szCs w:val="22"/>
        </w:rPr>
        <w:t xml:space="preserve"> it will be, and a plan developed with the professionals around the child, about how to approach this. </w:t>
      </w:r>
    </w:p>
    <w:p w14:paraId="566136C4" w14:textId="77777777" w:rsidR="00553EAE" w:rsidRPr="00553EAE" w:rsidRDefault="00553EAE" w:rsidP="00553EAE">
      <w:pPr>
        <w:autoSpaceDE w:val="0"/>
        <w:autoSpaceDN w:val="0"/>
        <w:adjustRightInd w:val="0"/>
        <w:spacing w:after="200" w:line="360" w:lineRule="auto"/>
        <w:jc w:val="both"/>
        <w:rPr>
          <w:rFonts w:asciiTheme="minorHAnsi" w:hAnsiTheme="minorHAnsi" w:cstheme="minorHAnsi"/>
          <w:szCs w:val="22"/>
        </w:rPr>
      </w:pPr>
      <w:r w:rsidRPr="00553EAE">
        <w:rPr>
          <w:rFonts w:asciiTheme="minorHAnsi" w:hAnsiTheme="minorHAnsi" w:cstheme="minorHAnsi"/>
          <w:szCs w:val="22"/>
        </w:rPr>
        <w:t xml:space="preserve">Children and young people rarely tell others directly about their experiences. Rather than telling, children commonly use their behaviour to communicate and may show signs or act in ways that they hope will be noticed and reacted to by others, such as self-harm, eating disorders, acting out in class, school attendance and being withdrawn (of course this is not an exhaustive list). </w:t>
      </w:r>
    </w:p>
    <w:p w14:paraId="6A7ED3D1" w14:textId="77777777" w:rsidR="00553EAE" w:rsidRPr="00553EAE" w:rsidRDefault="00553EAE" w:rsidP="00553EAE">
      <w:pPr>
        <w:autoSpaceDE w:val="0"/>
        <w:autoSpaceDN w:val="0"/>
        <w:adjustRightInd w:val="0"/>
        <w:spacing w:after="200" w:line="360" w:lineRule="auto"/>
        <w:jc w:val="both"/>
        <w:rPr>
          <w:rFonts w:asciiTheme="minorHAnsi" w:hAnsiTheme="minorHAnsi" w:cstheme="minorHAnsi"/>
          <w:color w:val="2F4A9A"/>
          <w:szCs w:val="22"/>
        </w:rPr>
      </w:pPr>
      <w:r w:rsidRPr="00553EAE">
        <w:rPr>
          <w:rFonts w:asciiTheme="minorHAnsi" w:hAnsiTheme="minorHAnsi" w:cstheme="minorHAnsi"/>
          <w:szCs w:val="22"/>
        </w:rPr>
        <w:t xml:space="preserve">The Centre of Expertise in Child Sexual Abuse have developed a signs and indicators template which provides a framework for concerns to be about a child to be recorded. </w:t>
      </w:r>
      <w:bookmarkStart w:id="2" w:name="_Hlk102588205"/>
      <w:r w:rsidRPr="00553EAE">
        <w:rPr>
          <w:rFonts w:asciiTheme="minorHAnsi" w:hAnsiTheme="minorHAnsi" w:cstheme="minorHAnsi"/>
          <w:szCs w:val="22"/>
        </w:rPr>
        <w:fldChar w:fldCharType="begin"/>
      </w:r>
      <w:r w:rsidRPr="00553EAE">
        <w:rPr>
          <w:rFonts w:asciiTheme="minorHAnsi" w:hAnsiTheme="minorHAnsi" w:cstheme="minorHAnsi"/>
          <w:szCs w:val="22"/>
        </w:rPr>
        <w:instrText xml:space="preserve"> HYPERLINK "https://www.csacentre.org.uk/knowledge-in-practice/practice-improvement/signs-indicators-template/" </w:instrText>
      </w:r>
      <w:r w:rsidRPr="00553EAE">
        <w:rPr>
          <w:rFonts w:asciiTheme="minorHAnsi" w:hAnsiTheme="minorHAnsi" w:cstheme="minorHAnsi"/>
          <w:szCs w:val="22"/>
        </w:rPr>
        <w:fldChar w:fldCharType="separate"/>
      </w:r>
      <w:r w:rsidRPr="00553EAE">
        <w:rPr>
          <w:rFonts w:asciiTheme="minorHAnsi" w:hAnsiTheme="minorHAnsi" w:cstheme="minorHAnsi"/>
          <w:color w:val="0000FF"/>
          <w:szCs w:val="22"/>
          <w:u w:val="single"/>
        </w:rPr>
        <w:t>Signs &amp; Indicators Template - CSA Centre</w:t>
      </w:r>
      <w:r w:rsidRPr="00553EAE">
        <w:rPr>
          <w:rFonts w:asciiTheme="minorHAnsi" w:hAnsiTheme="minorHAnsi" w:cstheme="minorHAnsi"/>
          <w:szCs w:val="22"/>
        </w:rPr>
        <w:fldChar w:fldCharType="end"/>
      </w:r>
      <w:bookmarkEnd w:id="2"/>
    </w:p>
    <w:p w14:paraId="1E90F83B" w14:textId="77777777" w:rsidR="00553EAE" w:rsidRPr="00553EAE" w:rsidRDefault="00553EAE" w:rsidP="00553EAE">
      <w:pPr>
        <w:numPr>
          <w:ilvl w:val="0"/>
          <w:numId w:val="13"/>
        </w:numPr>
        <w:autoSpaceDE w:val="0"/>
        <w:autoSpaceDN w:val="0"/>
        <w:adjustRightInd w:val="0"/>
        <w:spacing w:after="200" w:line="360" w:lineRule="auto"/>
        <w:contextualSpacing/>
        <w:jc w:val="both"/>
        <w:rPr>
          <w:rFonts w:asciiTheme="minorHAnsi" w:hAnsiTheme="minorHAnsi" w:cstheme="minorHAnsi"/>
          <w:b/>
          <w:bCs/>
          <w:color w:val="2F4A9A"/>
          <w:szCs w:val="22"/>
        </w:rPr>
      </w:pPr>
      <w:r w:rsidRPr="00553EAE">
        <w:rPr>
          <w:rFonts w:asciiTheme="minorHAnsi" w:hAnsiTheme="minorHAnsi" w:cstheme="minorHAnsi"/>
          <w:b/>
          <w:bCs/>
          <w:color w:val="2F4A9A"/>
          <w:szCs w:val="22"/>
        </w:rPr>
        <w:t>Creating a safe space to talk with the child/young person</w:t>
      </w:r>
    </w:p>
    <w:p w14:paraId="3A8FBA36" w14:textId="77777777" w:rsidR="00553EAE" w:rsidRPr="00553EAE" w:rsidRDefault="00553EAE" w:rsidP="00553EAE">
      <w:pPr>
        <w:autoSpaceDE w:val="0"/>
        <w:autoSpaceDN w:val="0"/>
        <w:adjustRightInd w:val="0"/>
        <w:spacing w:after="200" w:line="360" w:lineRule="auto"/>
        <w:jc w:val="both"/>
        <w:rPr>
          <w:rFonts w:asciiTheme="minorHAnsi" w:hAnsiTheme="minorHAnsi" w:cstheme="minorHAnsi"/>
          <w:szCs w:val="22"/>
        </w:rPr>
      </w:pPr>
      <w:r w:rsidRPr="00553EAE">
        <w:rPr>
          <w:rFonts w:asciiTheme="minorHAnsi" w:hAnsiTheme="minorHAnsi" w:cstheme="minorHAnsi"/>
          <w:szCs w:val="22"/>
        </w:rPr>
        <w:t xml:space="preserve">If you have concerns it is your duty to act on them. If you have noticed changes in a child’s behaviour or have other concerns, you should discuss this with your manager and plan how to speak to the child. It is important that we ask them how they are doing and let them know you are listening. Research tells us that this is what children want. Children may not talk but it is important to give them opportunities and to continue showing that you are listening. </w:t>
      </w:r>
    </w:p>
    <w:p w14:paraId="36E78E19" w14:textId="15F6389F" w:rsidR="00553EAE" w:rsidRPr="00553EAE" w:rsidRDefault="00553EAE" w:rsidP="00553EAE">
      <w:pPr>
        <w:autoSpaceDE w:val="0"/>
        <w:autoSpaceDN w:val="0"/>
        <w:adjustRightInd w:val="0"/>
        <w:spacing w:after="200" w:line="360" w:lineRule="auto"/>
        <w:jc w:val="both"/>
        <w:rPr>
          <w:rFonts w:asciiTheme="minorHAnsi" w:hAnsiTheme="minorHAnsi" w:cstheme="minorHAnsi"/>
          <w:szCs w:val="22"/>
        </w:rPr>
      </w:pPr>
      <w:r w:rsidRPr="00553EAE">
        <w:rPr>
          <w:rFonts w:asciiTheme="minorHAnsi" w:hAnsiTheme="minorHAnsi" w:cstheme="minorHAnsi"/>
          <w:szCs w:val="22"/>
        </w:rPr>
        <w:t xml:space="preserve">Of all the professionals involved with children, it is teachers that children tend to tell most often. They are unlikely to tell social workers, police officers, or health professionals. However, they want their social worker to show an interest, ask them questions and provide a pathway to being able to tell, even if it is not to them. </w:t>
      </w:r>
    </w:p>
    <w:p w14:paraId="4E30E4D4" w14:textId="77777777" w:rsidR="00553EAE" w:rsidRDefault="00553EAE" w:rsidP="00553EAE">
      <w:pPr>
        <w:autoSpaceDE w:val="0"/>
        <w:autoSpaceDN w:val="0"/>
        <w:adjustRightInd w:val="0"/>
        <w:spacing w:after="200" w:line="360" w:lineRule="auto"/>
        <w:jc w:val="both"/>
        <w:rPr>
          <w:rFonts w:asciiTheme="minorHAnsi" w:hAnsiTheme="minorHAnsi" w:cstheme="minorHAnsi"/>
          <w:szCs w:val="22"/>
        </w:rPr>
      </w:pPr>
    </w:p>
    <w:p w14:paraId="34F5318E" w14:textId="77777777" w:rsidR="00553EAE" w:rsidRDefault="00553EAE" w:rsidP="00553EAE">
      <w:pPr>
        <w:autoSpaceDE w:val="0"/>
        <w:autoSpaceDN w:val="0"/>
        <w:adjustRightInd w:val="0"/>
        <w:spacing w:after="200" w:line="360" w:lineRule="auto"/>
        <w:jc w:val="both"/>
        <w:rPr>
          <w:rFonts w:asciiTheme="minorHAnsi" w:hAnsiTheme="minorHAnsi" w:cstheme="minorHAnsi"/>
          <w:szCs w:val="22"/>
        </w:rPr>
      </w:pPr>
    </w:p>
    <w:p w14:paraId="6C431ECF" w14:textId="44C782E4" w:rsidR="00553EAE" w:rsidRPr="00553EAE" w:rsidRDefault="00553EAE" w:rsidP="00553EAE">
      <w:pPr>
        <w:autoSpaceDE w:val="0"/>
        <w:autoSpaceDN w:val="0"/>
        <w:adjustRightInd w:val="0"/>
        <w:spacing w:after="200" w:line="360" w:lineRule="auto"/>
        <w:jc w:val="both"/>
        <w:rPr>
          <w:rFonts w:asciiTheme="minorHAnsi" w:hAnsiTheme="minorHAnsi" w:cstheme="minorHAnsi"/>
          <w:szCs w:val="22"/>
        </w:rPr>
      </w:pPr>
      <w:r w:rsidRPr="00553EAE">
        <w:rPr>
          <w:rFonts w:asciiTheme="minorHAnsi" w:hAnsiTheme="minorHAnsi" w:cstheme="minorHAnsi"/>
          <w:szCs w:val="22"/>
        </w:rPr>
        <w:t xml:space="preserve">It is important to think about who the child/young person has the best relationship with and who might be best placed to have these conversations with the child. It is likely that this conversation will need to take place over several sessions, not just one. </w:t>
      </w:r>
    </w:p>
    <w:p w14:paraId="6601E136" w14:textId="77777777" w:rsidR="00553EAE" w:rsidRPr="00553EAE" w:rsidRDefault="00553EAE" w:rsidP="00553EAE">
      <w:pPr>
        <w:autoSpaceDE w:val="0"/>
        <w:autoSpaceDN w:val="0"/>
        <w:adjustRightInd w:val="0"/>
        <w:spacing w:after="200" w:line="360" w:lineRule="auto"/>
        <w:jc w:val="both"/>
        <w:rPr>
          <w:rFonts w:asciiTheme="minorHAnsi" w:hAnsiTheme="minorHAnsi" w:cstheme="minorHAnsi"/>
          <w:szCs w:val="22"/>
        </w:rPr>
      </w:pPr>
      <w:r w:rsidRPr="00553EAE">
        <w:rPr>
          <w:rFonts w:asciiTheme="minorHAnsi" w:hAnsiTheme="minorHAnsi" w:cstheme="minorHAnsi"/>
          <w:szCs w:val="22"/>
        </w:rPr>
        <w:t xml:space="preserve">On a practical level, conversations need to take place outside of the family home, or away from where any abuse may have </w:t>
      </w:r>
      <w:proofErr w:type="gramStart"/>
      <w:r w:rsidRPr="00553EAE">
        <w:rPr>
          <w:rFonts w:asciiTheme="minorHAnsi" w:hAnsiTheme="minorHAnsi" w:cstheme="minorHAnsi"/>
          <w:szCs w:val="22"/>
        </w:rPr>
        <w:t>occurred</w:t>
      </w:r>
      <w:proofErr w:type="gramEnd"/>
      <w:r w:rsidRPr="00553EAE">
        <w:rPr>
          <w:rFonts w:asciiTheme="minorHAnsi" w:hAnsiTheme="minorHAnsi" w:cstheme="minorHAnsi"/>
          <w:szCs w:val="22"/>
        </w:rPr>
        <w:t xml:space="preserve"> and the person suspected of abuse should not be close by. If </w:t>
      </w:r>
      <w:proofErr w:type="gramStart"/>
      <w:r w:rsidRPr="00553EAE">
        <w:rPr>
          <w:rFonts w:asciiTheme="minorHAnsi" w:hAnsiTheme="minorHAnsi" w:cstheme="minorHAnsi"/>
          <w:szCs w:val="22"/>
        </w:rPr>
        <w:t>possible</w:t>
      </w:r>
      <w:proofErr w:type="gramEnd"/>
      <w:r w:rsidRPr="00553EAE">
        <w:rPr>
          <w:rFonts w:asciiTheme="minorHAnsi" w:hAnsiTheme="minorHAnsi" w:cstheme="minorHAnsi"/>
          <w:szCs w:val="22"/>
        </w:rPr>
        <w:t xml:space="preserve"> you should try to meet in a room/space that is familiar to the child. The room should be warm, comfortable, </w:t>
      </w:r>
      <w:proofErr w:type="gramStart"/>
      <w:r w:rsidRPr="00553EAE">
        <w:rPr>
          <w:rFonts w:asciiTheme="minorHAnsi" w:hAnsiTheme="minorHAnsi" w:cstheme="minorHAnsi"/>
          <w:szCs w:val="22"/>
        </w:rPr>
        <w:t>quiet</w:t>
      </w:r>
      <w:proofErr w:type="gramEnd"/>
      <w:r w:rsidRPr="00553EAE">
        <w:rPr>
          <w:rFonts w:asciiTheme="minorHAnsi" w:hAnsiTheme="minorHAnsi" w:cstheme="minorHAnsi"/>
          <w:szCs w:val="22"/>
        </w:rPr>
        <w:t xml:space="preserve"> and free from interruptions. You should sit on the same level as the child and let them know they can leave if needed. Some children may feel more comfortable engaging in an activity at the same time. Consider having a drink and a snack available. </w:t>
      </w:r>
    </w:p>
    <w:p w14:paraId="7129B1C0" w14:textId="77777777" w:rsidR="00553EAE" w:rsidRPr="00553EAE" w:rsidRDefault="00553EAE" w:rsidP="00553EAE">
      <w:pPr>
        <w:numPr>
          <w:ilvl w:val="0"/>
          <w:numId w:val="13"/>
        </w:numPr>
        <w:autoSpaceDE w:val="0"/>
        <w:autoSpaceDN w:val="0"/>
        <w:adjustRightInd w:val="0"/>
        <w:spacing w:after="200" w:line="360" w:lineRule="auto"/>
        <w:contextualSpacing/>
        <w:jc w:val="both"/>
        <w:rPr>
          <w:rFonts w:asciiTheme="minorHAnsi" w:hAnsiTheme="minorHAnsi" w:cstheme="minorHAnsi"/>
          <w:b/>
          <w:bCs/>
          <w:szCs w:val="22"/>
        </w:rPr>
      </w:pPr>
      <w:r w:rsidRPr="00553EAE">
        <w:rPr>
          <w:rFonts w:asciiTheme="minorHAnsi" w:hAnsiTheme="minorHAnsi" w:cstheme="minorHAnsi"/>
          <w:b/>
          <w:bCs/>
          <w:szCs w:val="22"/>
        </w:rPr>
        <w:t xml:space="preserve">Understanding that telling is a process </w:t>
      </w:r>
    </w:p>
    <w:p w14:paraId="67950A7C" w14:textId="77777777" w:rsidR="00553EAE" w:rsidRPr="00553EAE" w:rsidRDefault="00553EAE" w:rsidP="00553EAE">
      <w:pPr>
        <w:autoSpaceDE w:val="0"/>
        <w:autoSpaceDN w:val="0"/>
        <w:adjustRightInd w:val="0"/>
        <w:spacing w:after="200" w:line="360" w:lineRule="auto"/>
        <w:jc w:val="both"/>
        <w:rPr>
          <w:rFonts w:asciiTheme="minorHAnsi" w:hAnsiTheme="minorHAnsi" w:cstheme="minorHAnsi"/>
          <w:szCs w:val="22"/>
        </w:rPr>
      </w:pPr>
      <w:r w:rsidRPr="00553EAE">
        <w:rPr>
          <w:rFonts w:asciiTheme="minorHAnsi" w:hAnsiTheme="minorHAnsi" w:cstheme="minorHAnsi"/>
          <w:szCs w:val="22"/>
        </w:rPr>
        <w:t xml:space="preserve">Telling is best understood as a process, that involves lots of dynamics or dilemmas, including being torn between needing to tell (to make the abuse stop) and wanting to keep it secret (for fear of the consequences of telling). Children rarely tell everything about their experiences of abuse in one go (and it is thought that most never tell). Sometimes it can be helpful to acknowledge some of the dilemmas children might face in talking to professionals, for example you could say “sometimes things happen to children in families that make it very hard for children to talk”. </w:t>
      </w:r>
    </w:p>
    <w:p w14:paraId="5BC01B13" w14:textId="77777777" w:rsidR="00553EAE" w:rsidRPr="00553EAE" w:rsidRDefault="00553EAE" w:rsidP="00553EAE">
      <w:pPr>
        <w:autoSpaceDE w:val="0"/>
        <w:autoSpaceDN w:val="0"/>
        <w:adjustRightInd w:val="0"/>
        <w:spacing w:after="200" w:line="360" w:lineRule="auto"/>
        <w:jc w:val="both"/>
        <w:rPr>
          <w:rFonts w:asciiTheme="minorHAnsi" w:hAnsiTheme="minorHAnsi" w:cstheme="minorHAnsi"/>
          <w:szCs w:val="22"/>
        </w:rPr>
      </w:pPr>
      <w:r w:rsidRPr="00553EAE">
        <w:rPr>
          <w:rFonts w:asciiTheme="minorHAnsi" w:hAnsiTheme="minorHAnsi" w:cstheme="minorHAnsi"/>
          <w:szCs w:val="22"/>
        </w:rPr>
        <w:t xml:space="preserve">Research tells us that children worry that they won’t be believed (and this can deter them from telling). Research also tells us that children rarely lie about being sexually abused. </w:t>
      </w:r>
      <w:proofErr w:type="gramStart"/>
      <w:r w:rsidRPr="00553EAE">
        <w:rPr>
          <w:rFonts w:asciiTheme="minorHAnsi" w:hAnsiTheme="minorHAnsi" w:cstheme="minorHAnsi"/>
          <w:szCs w:val="22"/>
        </w:rPr>
        <w:t>So</w:t>
      </w:r>
      <w:proofErr w:type="gramEnd"/>
      <w:r w:rsidRPr="00553EAE">
        <w:rPr>
          <w:rFonts w:asciiTheme="minorHAnsi" w:hAnsiTheme="minorHAnsi" w:cstheme="minorHAnsi"/>
          <w:szCs w:val="22"/>
        </w:rPr>
        <w:t xml:space="preserve"> it is important that you accept what they say, whilst also reserving any judgment about whether it is the ‘truth’ or not. </w:t>
      </w:r>
    </w:p>
    <w:p w14:paraId="73DB948C" w14:textId="77777777" w:rsidR="00553EAE" w:rsidRPr="00553EAE" w:rsidRDefault="00553EAE" w:rsidP="00553EAE">
      <w:pPr>
        <w:autoSpaceDE w:val="0"/>
        <w:autoSpaceDN w:val="0"/>
        <w:adjustRightInd w:val="0"/>
        <w:spacing w:after="200" w:line="360" w:lineRule="auto"/>
        <w:jc w:val="both"/>
        <w:rPr>
          <w:rFonts w:asciiTheme="minorHAnsi" w:hAnsiTheme="minorHAnsi" w:cstheme="minorHAnsi"/>
          <w:szCs w:val="22"/>
        </w:rPr>
      </w:pPr>
      <w:r w:rsidRPr="00553EAE">
        <w:rPr>
          <w:rFonts w:asciiTheme="minorHAnsi" w:hAnsiTheme="minorHAnsi" w:cstheme="minorHAnsi"/>
          <w:szCs w:val="22"/>
        </w:rPr>
        <w:t xml:space="preserve">If a child tells you (or someone else) that they haven’t been sexually abused, it doesn’t necessarily mean that they </w:t>
      </w:r>
      <w:proofErr w:type="gramStart"/>
      <w:r w:rsidRPr="00553EAE">
        <w:rPr>
          <w:rFonts w:asciiTheme="minorHAnsi" w:hAnsiTheme="minorHAnsi" w:cstheme="minorHAnsi"/>
          <w:szCs w:val="22"/>
        </w:rPr>
        <w:t>haven’t</w:t>
      </w:r>
      <w:proofErr w:type="gramEnd"/>
      <w:r w:rsidRPr="00553EAE">
        <w:rPr>
          <w:rFonts w:asciiTheme="minorHAnsi" w:hAnsiTheme="minorHAnsi" w:cstheme="minorHAnsi"/>
          <w:szCs w:val="22"/>
        </w:rPr>
        <w:t xml:space="preserve"> and you should continue to hold this in mind as a possibility. </w:t>
      </w:r>
    </w:p>
    <w:p w14:paraId="49DEA73C" w14:textId="77777777" w:rsidR="00553EAE" w:rsidRPr="00553EAE" w:rsidRDefault="00553EAE" w:rsidP="00553EAE">
      <w:pPr>
        <w:autoSpaceDE w:val="0"/>
        <w:autoSpaceDN w:val="0"/>
        <w:adjustRightInd w:val="0"/>
        <w:spacing w:after="200" w:line="360" w:lineRule="auto"/>
        <w:jc w:val="both"/>
        <w:rPr>
          <w:rFonts w:asciiTheme="minorHAnsi" w:hAnsiTheme="minorHAnsi" w:cstheme="minorHAnsi"/>
          <w:szCs w:val="22"/>
        </w:rPr>
      </w:pPr>
      <w:r w:rsidRPr="00553EAE">
        <w:rPr>
          <w:rFonts w:asciiTheme="minorHAnsi" w:hAnsiTheme="minorHAnsi" w:cstheme="minorHAnsi"/>
          <w:szCs w:val="22"/>
        </w:rPr>
        <w:t xml:space="preserve">Children sometimes withdraw their </w:t>
      </w:r>
      <w:proofErr w:type="gramStart"/>
      <w:r w:rsidRPr="00553EAE">
        <w:rPr>
          <w:rFonts w:asciiTheme="minorHAnsi" w:hAnsiTheme="minorHAnsi" w:cstheme="minorHAnsi"/>
          <w:szCs w:val="22"/>
        </w:rPr>
        <w:t>allegation,</w:t>
      </w:r>
      <w:proofErr w:type="gramEnd"/>
      <w:r w:rsidRPr="00553EAE">
        <w:rPr>
          <w:rFonts w:asciiTheme="minorHAnsi" w:hAnsiTheme="minorHAnsi" w:cstheme="minorHAnsi"/>
          <w:szCs w:val="22"/>
        </w:rPr>
        <w:t xml:space="preserve"> however this doesn’t necessarily mean that the abuse did not happen. It is important to consider why a child may withdraw their allegation. Research suggests that children may withdraw their disclosure if their disclosure could result in their removal from their family home. Research also suggests that withdrawal of disclosure is more common in younger children and where non-abusing parents/carers are unsupportive or where the perpetrator is a close family member. </w:t>
      </w:r>
    </w:p>
    <w:p w14:paraId="764407CB" w14:textId="77777777" w:rsidR="00553EAE" w:rsidRDefault="00553EAE" w:rsidP="00553EAE">
      <w:pPr>
        <w:autoSpaceDE w:val="0"/>
        <w:autoSpaceDN w:val="0"/>
        <w:adjustRightInd w:val="0"/>
        <w:spacing w:after="200" w:line="360" w:lineRule="auto"/>
        <w:jc w:val="both"/>
        <w:rPr>
          <w:rFonts w:asciiTheme="minorHAnsi" w:hAnsiTheme="minorHAnsi" w:cstheme="minorHAnsi"/>
          <w:szCs w:val="22"/>
        </w:rPr>
      </w:pPr>
      <w:r w:rsidRPr="00553EAE">
        <w:rPr>
          <w:rFonts w:asciiTheme="minorHAnsi" w:hAnsiTheme="minorHAnsi" w:cstheme="minorHAnsi"/>
          <w:szCs w:val="22"/>
        </w:rPr>
        <w:t xml:space="preserve">Children and young people face </w:t>
      </w:r>
      <w:proofErr w:type="gramStart"/>
      <w:r w:rsidRPr="00553EAE">
        <w:rPr>
          <w:rFonts w:asciiTheme="minorHAnsi" w:hAnsiTheme="minorHAnsi" w:cstheme="minorHAnsi"/>
          <w:szCs w:val="22"/>
        </w:rPr>
        <w:t>a number of</w:t>
      </w:r>
      <w:proofErr w:type="gramEnd"/>
      <w:r w:rsidRPr="00553EAE">
        <w:rPr>
          <w:rFonts w:asciiTheme="minorHAnsi" w:hAnsiTheme="minorHAnsi" w:cstheme="minorHAnsi"/>
          <w:szCs w:val="22"/>
        </w:rPr>
        <w:t xml:space="preserve"> barriers to telling, including complex feelings about the abuse, such as shame, developmental factors such as capacity and language skills, as well as additional family </w:t>
      </w:r>
    </w:p>
    <w:p w14:paraId="35B904B4" w14:textId="77777777" w:rsidR="00553EAE" w:rsidRDefault="00553EAE" w:rsidP="00553EAE">
      <w:pPr>
        <w:autoSpaceDE w:val="0"/>
        <w:autoSpaceDN w:val="0"/>
        <w:adjustRightInd w:val="0"/>
        <w:spacing w:after="200" w:line="360" w:lineRule="auto"/>
        <w:jc w:val="both"/>
        <w:rPr>
          <w:rFonts w:asciiTheme="minorHAnsi" w:hAnsiTheme="minorHAnsi" w:cstheme="minorHAnsi"/>
          <w:szCs w:val="22"/>
        </w:rPr>
      </w:pPr>
    </w:p>
    <w:p w14:paraId="30199D45" w14:textId="77777777" w:rsidR="00553EAE" w:rsidRDefault="00553EAE" w:rsidP="00553EAE">
      <w:pPr>
        <w:autoSpaceDE w:val="0"/>
        <w:autoSpaceDN w:val="0"/>
        <w:adjustRightInd w:val="0"/>
        <w:spacing w:after="200" w:line="360" w:lineRule="auto"/>
        <w:jc w:val="both"/>
        <w:rPr>
          <w:rFonts w:asciiTheme="minorHAnsi" w:hAnsiTheme="minorHAnsi" w:cstheme="minorHAnsi"/>
          <w:szCs w:val="22"/>
        </w:rPr>
      </w:pPr>
    </w:p>
    <w:p w14:paraId="7DC283AE" w14:textId="3D7AEE6D" w:rsidR="00553EAE" w:rsidRPr="00553EAE" w:rsidRDefault="00553EAE" w:rsidP="00553EAE">
      <w:pPr>
        <w:autoSpaceDE w:val="0"/>
        <w:autoSpaceDN w:val="0"/>
        <w:adjustRightInd w:val="0"/>
        <w:spacing w:after="200" w:line="360" w:lineRule="auto"/>
        <w:jc w:val="both"/>
        <w:rPr>
          <w:rFonts w:asciiTheme="minorHAnsi" w:hAnsiTheme="minorHAnsi" w:cstheme="minorHAnsi"/>
          <w:szCs w:val="22"/>
        </w:rPr>
      </w:pPr>
      <w:r w:rsidRPr="00553EAE">
        <w:rPr>
          <w:rFonts w:asciiTheme="minorHAnsi" w:hAnsiTheme="minorHAnsi" w:cstheme="minorHAnsi"/>
          <w:szCs w:val="22"/>
        </w:rPr>
        <w:t xml:space="preserve">characteristics, such as parental mental health and domestic abuse. Boys, deaf children, disabled children, minority ethnic children and those who are lesbian, gay, bisexual, trans, questioning, intersex or asexual (LGBTQIA), may face further additional barriers to telling based on their background or characteristics. As well as considering how these individual factors may be barriers to telling, we also need to think about the connections or intersectionality between social categorisations (for example race, class, gender) and discrimination. </w:t>
      </w:r>
    </w:p>
    <w:p w14:paraId="2A42B714" w14:textId="77777777" w:rsidR="00553EAE" w:rsidRPr="00553EAE" w:rsidRDefault="00553EAE" w:rsidP="00553EAE">
      <w:pPr>
        <w:numPr>
          <w:ilvl w:val="0"/>
          <w:numId w:val="13"/>
        </w:numPr>
        <w:spacing w:after="160" w:line="360" w:lineRule="auto"/>
        <w:contextualSpacing/>
        <w:rPr>
          <w:rFonts w:asciiTheme="minorHAnsi" w:hAnsiTheme="minorHAnsi" w:cstheme="minorHAnsi"/>
          <w:b/>
          <w:bCs/>
          <w:color w:val="000000"/>
          <w:szCs w:val="22"/>
        </w:rPr>
      </w:pPr>
      <w:r w:rsidRPr="00553EAE">
        <w:rPr>
          <w:rFonts w:asciiTheme="minorHAnsi" w:hAnsiTheme="minorHAnsi" w:cstheme="minorHAnsi"/>
          <w:b/>
          <w:bCs/>
          <w:color w:val="000000"/>
          <w:szCs w:val="22"/>
        </w:rPr>
        <w:t>Asking questions</w:t>
      </w:r>
    </w:p>
    <w:p w14:paraId="5C764052" w14:textId="77777777" w:rsidR="00553EAE" w:rsidRPr="00553EAE" w:rsidRDefault="00553EAE" w:rsidP="00553EAE">
      <w:pPr>
        <w:autoSpaceDE w:val="0"/>
        <w:autoSpaceDN w:val="0"/>
        <w:adjustRightInd w:val="0"/>
        <w:spacing w:after="200" w:line="360" w:lineRule="auto"/>
        <w:rPr>
          <w:rFonts w:asciiTheme="minorHAnsi" w:hAnsiTheme="minorHAnsi" w:cstheme="minorHAnsi"/>
          <w:szCs w:val="22"/>
        </w:rPr>
      </w:pPr>
      <w:r w:rsidRPr="00553EAE">
        <w:rPr>
          <w:rFonts w:asciiTheme="minorHAnsi" w:hAnsiTheme="minorHAnsi" w:cstheme="minorHAnsi"/>
          <w:szCs w:val="22"/>
        </w:rPr>
        <w:t xml:space="preserve">You may be worried about </w:t>
      </w:r>
      <w:proofErr w:type="gramStart"/>
      <w:r w:rsidRPr="00553EAE">
        <w:rPr>
          <w:rFonts w:asciiTheme="minorHAnsi" w:hAnsiTheme="minorHAnsi" w:cstheme="minorHAnsi"/>
          <w:szCs w:val="22"/>
        </w:rPr>
        <w:t>opening up</w:t>
      </w:r>
      <w:proofErr w:type="gramEnd"/>
      <w:r w:rsidRPr="00553EAE">
        <w:rPr>
          <w:rFonts w:asciiTheme="minorHAnsi" w:hAnsiTheme="minorHAnsi" w:cstheme="minorHAnsi"/>
          <w:szCs w:val="22"/>
        </w:rPr>
        <w:t xml:space="preserve"> a conversation about sexual abuse and asking questions, but it is important that these worries do not lead to avoidance of a discussion that could help a child to disclose and ultimately end the harm and abuse they are experiencing.  </w:t>
      </w:r>
    </w:p>
    <w:p w14:paraId="3F8E839F" w14:textId="77777777" w:rsidR="00553EAE" w:rsidRPr="00553EAE" w:rsidRDefault="00553EAE" w:rsidP="00553EAE">
      <w:pPr>
        <w:autoSpaceDE w:val="0"/>
        <w:autoSpaceDN w:val="0"/>
        <w:adjustRightInd w:val="0"/>
        <w:spacing w:after="200" w:line="360" w:lineRule="auto"/>
        <w:jc w:val="both"/>
        <w:rPr>
          <w:rFonts w:asciiTheme="minorHAnsi" w:hAnsiTheme="minorHAnsi" w:cstheme="minorHAnsi"/>
          <w:szCs w:val="22"/>
        </w:rPr>
      </w:pPr>
      <w:r w:rsidRPr="00553EAE">
        <w:rPr>
          <w:rFonts w:asciiTheme="minorHAnsi" w:hAnsiTheme="minorHAnsi" w:cstheme="minorHAnsi"/>
          <w:szCs w:val="22"/>
        </w:rPr>
        <w:t xml:space="preserve">Research suggests that </w:t>
      </w:r>
      <w:proofErr w:type="gramStart"/>
      <w:r w:rsidRPr="00553EAE">
        <w:rPr>
          <w:rFonts w:asciiTheme="minorHAnsi" w:hAnsiTheme="minorHAnsi" w:cstheme="minorHAnsi"/>
          <w:szCs w:val="22"/>
        </w:rPr>
        <w:t>in order to</w:t>
      </w:r>
      <w:proofErr w:type="gramEnd"/>
      <w:r w:rsidRPr="00553EAE">
        <w:rPr>
          <w:rFonts w:asciiTheme="minorHAnsi" w:hAnsiTheme="minorHAnsi" w:cstheme="minorHAnsi"/>
          <w:szCs w:val="22"/>
        </w:rPr>
        <w:t xml:space="preserve"> identify child sexual abuse children need to be asked direct questions about what is happening to them and what they are worried about. Children report that did not disclose sexual abuse because they were not asked direct questions. (</w:t>
      </w:r>
      <w:proofErr w:type="spellStart"/>
      <w:r w:rsidRPr="00553EAE">
        <w:rPr>
          <w:rFonts w:asciiTheme="minorHAnsi" w:hAnsiTheme="minorHAnsi" w:cstheme="minorHAnsi"/>
          <w:szCs w:val="22"/>
        </w:rPr>
        <w:t>Wiffin</w:t>
      </w:r>
      <w:proofErr w:type="spellEnd"/>
      <w:r w:rsidRPr="00553EAE">
        <w:rPr>
          <w:rFonts w:asciiTheme="minorHAnsi" w:hAnsiTheme="minorHAnsi" w:cstheme="minorHAnsi"/>
          <w:szCs w:val="22"/>
        </w:rPr>
        <w:t xml:space="preserve">, Centre of Expertise in Child Sexual Abuse, 11 Sep 2019). </w:t>
      </w:r>
    </w:p>
    <w:p w14:paraId="595C51F0" w14:textId="77777777" w:rsidR="00553EAE" w:rsidRPr="00553EAE" w:rsidRDefault="00553EAE" w:rsidP="00553EAE">
      <w:pPr>
        <w:autoSpaceDE w:val="0"/>
        <w:autoSpaceDN w:val="0"/>
        <w:adjustRightInd w:val="0"/>
        <w:spacing w:after="200" w:line="360" w:lineRule="auto"/>
        <w:jc w:val="both"/>
        <w:rPr>
          <w:rFonts w:asciiTheme="minorHAnsi" w:hAnsiTheme="minorHAnsi" w:cstheme="minorHAnsi"/>
          <w:szCs w:val="22"/>
        </w:rPr>
      </w:pPr>
      <w:r w:rsidRPr="00553EAE">
        <w:rPr>
          <w:rFonts w:asciiTheme="minorHAnsi" w:hAnsiTheme="minorHAnsi" w:cstheme="minorHAnsi"/>
          <w:szCs w:val="22"/>
        </w:rPr>
        <w:t xml:space="preserve">It is important to plan these discussions with your manager and preferably in a multi-agency conversation, such as a Strategy Discussion. In the first instance the child needs to be in the right environment and a rapport build with the child. You want to put the child at ease and comfortable in using descriptive words. For example, talk to the child about their friends, pets and interests and ask them to describe events, how things look, feel or smell. You may want to ask for a consultation with the Family Safeguarding Psychologists to help plan your time with the children. </w:t>
      </w:r>
    </w:p>
    <w:p w14:paraId="45C04299" w14:textId="77777777" w:rsidR="00553EAE" w:rsidRPr="00553EAE" w:rsidRDefault="00553EAE" w:rsidP="00553EAE">
      <w:pPr>
        <w:autoSpaceDE w:val="0"/>
        <w:autoSpaceDN w:val="0"/>
        <w:adjustRightInd w:val="0"/>
        <w:spacing w:after="200" w:line="360" w:lineRule="auto"/>
        <w:rPr>
          <w:rFonts w:asciiTheme="minorHAnsi" w:hAnsiTheme="minorHAnsi" w:cstheme="minorHAnsi"/>
          <w:szCs w:val="22"/>
        </w:rPr>
      </w:pPr>
      <w:r w:rsidRPr="00553EAE">
        <w:rPr>
          <w:rFonts w:asciiTheme="minorHAnsi" w:hAnsiTheme="minorHAnsi" w:cstheme="minorHAnsi"/>
          <w:szCs w:val="22"/>
        </w:rPr>
        <w:t>Some open-ended questions you can ask to explore children’s experiences might include:</w:t>
      </w:r>
    </w:p>
    <w:p w14:paraId="7BC7BC53" w14:textId="77777777" w:rsidR="00553EAE" w:rsidRPr="00553EAE" w:rsidRDefault="00553EAE" w:rsidP="00553EAE">
      <w:pPr>
        <w:numPr>
          <w:ilvl w:val="0"/>
          <w:numId w:val="12"/>
        </w:numPr>
        <w:autoSpaceDE w:val="0"/>
        <w:autoSpaceDN w:val="0"/>
        <w:adjustRightInd w:val="0"/>
        <w:spacing w:after="200" w:line="360" w:lineRule="auto"/>
        <w:contextualSpacing/>
        <w:rPr>
          <w:rFonts w:asciiTheme="minorHAnsi" w:hAnsiTheme="minorHAnsi" w:cstheme="minorHAnsi"/>
          <w:szCs w:val="22"/>
        </w:rPr>
      </w:pPr>
      <w:r w:rsidRPr="00553EAE">
        <w:rPr>
          <w:rFonts w:asciiTheme="minorHAnsi" w:hAnsiTheme="minorHAnsi" w:cstheme="minorHAnsi"/>
          <w:szCs w:val="22"/>
        </w:rPr>
        <w:t>‘Is there anything you feel unhappy about?’</w:t>
      </w:r>
    </w:p>
    <w:p w14:paraId="3890A6B3" w14:textId="77777777" w:rsidR="00553EAE" w:rsidRPr="00553EAE" w:rsidRDefault="00553EAE" w:rsidP="00553EAE">
      <w:pPr>
        <w:numPr>
          <w:ilvl w:val="0"/>
          <w:numId w:val="12"/>
        </w:numPr>
        <w:autoSpaceDE w:val="0"/>
        <w:autoSpaceDN w:val="0"/>
        <w:adjustRightInd w:val="0"/>
        <w:spacing w:after="200" w:line="360" w:lineRule="auto"/>
        <w:contextualSpacing/>
        <w:rPr>
          <w:rFonts w:asciiTheme="minorHAnsi" w:hAnsiTheme="minorHAnsi" w:cstheme="minorHAnsi"/>
          <w:szCs w:val="22"/>
        </w:rPr>
      </w:pPr>
      <w:r w:rsidRPr="00553EAE">
        <w:rPr>
          <w:rFonts w:asciiTheme="minorHAnsi" w:hAnsiTheme="minorHAnsi" w:cstheme="minorHAnsi"/>
          <w:szCs w:val="22"/>
        </w:rPr>
        <w:t>‘Can you tell me about…’, Can you explain…’, Can you describe…’ (TED)</w:t>
      </w:r>
    </w:p>
    <w:p w14:paraId="20580642" w14:textId="77777777" w:rsidR="00553EAE" w:rsidRPr="00553EAE" w:rsidRDefault="00553EAE" w:rsidP="00553EAE">
      <w:pPr>
        <w:numPr>
          <w:ilvl w:val="0"/>
          <w:numId w:val="11"/>
        </w:numPr>
        <w:autoSpaceDE w:val="0"/>
        <w:autoSpaceDN w:val="0"/>
        <w:adjustRightInd w:val="0"/>
        <w:spacing w:after="200" w:line="360" w:lineRule="auto"/>
        <w:contextualSpacing/>
        <w:rPr>
          <w:rFonts w:asciiTheme="minorHAnsi" w:hAnsiTheme="minorHAnsi" w:cstheme="minorHAnsi"/>
          <w:szCs w:val="22"/>
        </w:rPr>
      </w:pPr>
      <w:r w:rsidRPr="00553EAE">
        <w:rPr>
          <w:rFonts w:asciiTheme="minorHAnsi" w:hAnsiTheme="minorHAnsi" w:cstheme="minorHAnsi"/>
          <w:szCs w:val="22"/>
        </w:rPr>
        <w:t>‘I notice that…’</w:t>
      </w:r>
    </w:p>
    <w:p w14:paraId="6BF4D4A9" w14:textId="77777777" w:rsidR="00553EAE" w:rsidRPr="00553EAE" w:rsidRDefault="00553EAE" w:rsidP="00553EAE">
      <w:pPr>
        <w:numPr>
          <w:ilvl w:val="0"/>
          <w:numId w:val="11"/>
        </w:numPr>
        <w:autoSpaceDE w:val="0"/>
        <w:autoSpaceDN w:val="0"/>
        <w:adjustRightInd w:val="0"/>
        <w:spacing w:after="200" w:line="360" w:lineRule="auto"/>
        <w:contextualSpacing/>
        <w:rPr>
          <w:rFonts w:asciiTheme="minorHAnsi" w:hAnsiTheme="minorHAnsi" w:cstheme="minorHAnsi"/>
          <w:szCs w:val="22"/>
        </w:rPr>
      </w:pPr>
      <w:r w:rsidRPr="00553EAE">
        <w:rPr>
          <w:rFonts w:asciiTheme="minorHAnsi" w:hAnsiTheme="minorHAnsi" w:cstheme="minorHAnsi"/>
          <w:szCs w:val="22"/>
        </w:rPr>
        <w:t>‘Help me understand….’</w:t>
      </w:r>
    </w:p>
    <w:p w14:paraId="2A8F4A90" w14:textId="77777777" w:rsidR="00553EAE" w:rsidRPr="00553EAE" w:rsidRDefault="00553EAE" w:rsidP="00553EAE">
      <w:pPr>
        <w:numPr>
          <w:ilvl w:val="0"/>
          <w:numId w:val="11"/>
        </w:numPr>
        <w:autoSpaceDE w:val="0"/>
        <w:autoSpaceDN w:val="0"/>
        <w:adjustRightInd w:val="0"/>
        <w:spacing w:after="200" w:line="360" w:lineRule="auto"/>
        <w:contextualSpacing/>
        <w:rPr>
          <w:rFonts w:asciiTheme="minorHAnsi" w:hAnsiTheme="minorHAnsi" w:cstheme="minorHAnsi"/>
          <w:szCs w:val="22"/>
        </w:rPr>
      </w:pPr>
      <w:r w:rsidRPr="00553EAE">
        <w:rPr>
          <w:rFonts w:asciiTheme="minorHAnsi" w:hAnsiTheme="minorHAnsi" w:cstheme="minorHAnsi"/>
          <w:szCs w:val="22"/>
        </w:rPr>
        <w:t xml:space="preserve">Who, what, where, when, how questions, such as ‘what else happened?’,’ where did he touch you?’. </w:t>
      </w:r>
      <w:proofErr w:type="gramStart"/>
      <w:r w:rsidRPr="00553EAE">
        <w:rPr>
          <w:rFonts w:asciiTheme="minorHAnsi" w:hAnsiTheme="minorHAnsi" w:cstheme="minorHAnsi"/>
          <w:szCs w:val="22"/>
        </w:rPr>
        <w:t>These type of questions</w:t>
      </w:r>
      <w:proofErr w:type="gramEnd"/>
      <w:r w:rsidRPr="00553EAE">
        <w:rPr>
          <w:rFonts w:asciiTheme="minorHAnsi" w:hAnsiTheme="minorHAnsi" w:cstheme="minorHAnsi"/>
          <w:szCs w:val="22"/>
        </w:rPr>
        <w:t xml:space="preserve"> might be needed with younger children.</w:t>
      </w:r>
    </w:p>
    <w:p w14:paraId="562C30D5" w14:textId="77777777" w:rsidR="00553EAE" w:rsidRPr="00553EAE" w:rsidRDefault="00553EAE" w:rsidP="00553EAE">
      <w:pPr>
        <w:autoSpaceDE w:val="0"/>
        <w:autoSpaceDN w:val="0"/>
        <w:adjustRightInd w:val="0"/>
        <w:spacing w:after="200" w:line="360" w:lineRule="auto"/>
        <w:rPr>
          <w:rFonts w:asciiTheme="minorHAnsi" w:hAnsiTheme="minorHAnsi" w:cstheme="minorHAnsi"/>
          <w:szCs w:val="22"/>
        </w:rPr>
      </w:pPr>
      <w:r w:rsidRPr="00553EAE">
        <w:rPr>
          <w:rFonts w:asciiTheme="minorHAnsi" w:hAnsiTheme="minorHAnsi" w:cstheme="minorHAnsi"/>
          <w:szCs w:val="22"/>
        </w:rPr>
        <w:t>‘Why’ questions are likely to be difficult for children and young people to answer, so should be avoided where possible.</w:t>
      </w:r>
    </w:p>
    <w:p w14:paraId="785A2FE5" w14:textId="77777777" w:rsidR="00553EAE" w:rsidRPr="00553EAE" w:rsidRDefault="00553EAE" w:rsidP="00553EAE">
      <w:pPr>
        <w:autoSpaceDE w:val="0"/>
        <w:autoSpaceDN w:val="0"/>
        <w:adjustRightInd w:val="0"/>
        <w:spacing w:after="200" w:line="360" w:lineRule="auto"/>
        <w:rPr>
          <w:rFonts w:asciiTheme="minorHAnsi" w:hAnsiTheme="minorHAnsi" w:cstheme="minorHAnsi"/>
          <w:szCs w:val="22"/>
        </w:rPr>
      </w:pPr>
      <w:r w:rsidRPr="00553EAE">
        <w:rPr>
          <w:rFonts w:asciiTheme="minorHAnsi" w:hAnsiTheme="minorHAnsi" w:cstheme="minorHAnsi"/>
          <w:szCs w:val="22"/>
        </w:rPr>
        <w:t>Direct questions might include:</w:t>
      </w:r>
    </w:p>
    <w:p w14:paraId="36EC6033" w14:textId="77777777" w:rsidR="00553EAE" w:rsidRPr="00553EAE" w:rsidRDefault="00553EAE" w:rsidP="00553EAE">
      <w:pPr>
        <w:numPr>
          <w:ilvl w:val="0"/>
          <w:numId w:val="14"/>
        </w:numPr>
        <w:autoSpaceDE w:val="0"/>
        <w:autoSpaceDN w:val="0"/>
        <w:adjustRightInd w:val="0"/>
        <w:spacing w:after="200" w:line="360" w:lineRule="auto"/>
        <w:contextualSpacing/>
        <w:rPr>
          <w:rFonts w:asciiTheme="minorHAnsi" w:hAnsiTheme="minorHAnsi" w:cstheme="minorHAnsi"/>
          <w:szCs w:val="22"/>
        </w:rPr>
      </w:pPr>
      <w:r w:rsidRPr="00553EAE">
        <w:rPr>
          <w:rFonts w:asciiTheme="minorHAnsi" w:hAnsiTheme="minorHAnsi" w:cstheme="minorHAnsi"/>
          <w:szCs w:val="22"/>
        </w:rPr>
        <w:t xml:space="preserve">‘Has anybody done anything that upsets you/makes you unhappy?’ </w:t>
      </w:r>
    </w:p>
    <w:p w14:paraId="33B00BBB" w14:textId="77777777" w:rsidR="00553EAE" w:rsidRDefault="00553EAE" w:rsidP="00553EAE">
      <w:pPr>
        <w:autoSpaceDE w:val="0"/>
        <w:autoSpaceDN w:val="0"/>
        <w:adjustRightInd w:val="0"/>
        <w:spacing w:after="200" w:line="360" w:lineRule="auto"/>
        <w:ind w:left="720"/>
        <w:contextualSpacing/>
        <w:rPr>
          <w:rFonts w:asciiTheme="minorHAnsi" w:hAnsiTheme="minorHAnsi" w:cstheme="minorHAnsi"/>
          <w:szCs w:val="22"/>
        </w:rPr>
      </w:pPr>
    </w:p>
    <w:p w14:paraId="5DECF5B8" w14:textId="40189A2E" w:rsidR="00553EAE" w:rsidRPr="00553EAE" w:rsidRDefault="00553EAE" w:rsidP="00553EAE">
      <w:pPr>
        <w:numPr>
          <w:ilvl w:val="0"/>
          <w:numId w:val="14"/>
        </w:numPr>
        <w:autoSpaceDE w:val="0"/>
        <w:autoSpaceDN w:val="0"/>
        <w:adjustRightInd w:val="0"/>
        <w:spacing w:after="200" w:line="360" w:lineRule="auto"/>
        <w:contextualSpacing/>
        <w:rPr>
          <w:rFonts w:asciiTheme="minorHAnsi" w:hAnsiTheme="minorHAnsi" w:cstheme="minorHAnsi"/>
          <w:szCs w:val="22"/>
        </w:rPr>
      </w:pPr>
      <w:r w:rsidRPr="00553EAE">
        <w:rPr>
          <w:rFonts w:asciiTheme="minorHAnsi" w:hAnsiTheme="minorHAnsi" w:cstheme="minorHAnsi"/>
          <w:szCs w:val="22"/>
        </w:rPr>
        <w:t>‘Has anyone ever touched your penis/vagina/vulva/bottom?’</w:t>
      </w:r>
    </w:p>
    <w:p w14:paraId="3C84A72B" w14:textId="1D338E76" w:rsidR="00553EAE" w:rsidRPr="00553EAE" w:rsidRDefault="00553EAE" w:rsidP="00553EAE">
      <w:pPr>
        <w:numPr>
          <w:ilvl w:val="0"/>
          <w:numId w:val="14"/>
        </w:numPr>
        <w:autoSpaceDE w:val="0"/>
        <w:autoSpaceDN w:val="0"/>
        <w:adjustRightInd w:val="0"/>
        <w:spacing w:after="200" w:line="360" w:lineRule="auto"/>
        <w:contextualSpacing/>
        <w:rPr>
          <w:rFonts w:asciiTheme="minorHAnsi" w:hAnsiTheme="minorHAnsi" w:cstheme="minorHAnsi"/>
          <w:szCs w:val="22"/>
        </w:rPr>
      </w:pPr>
      <w:r w:rsidRPr="00553EAE">
        <w:rPr>
          <w:rFonts w:asciiTheme="minorHAnsi" w:hAnsiTheme="minorHAnsi" w:cstheme="minorHAnsi"/>
          <w:szCs w:val="22"/>
        </w:rPr>
        <w:t>‘Has anyone ever asked you to touch their penis/vagina/vulva/bottom?’</w:t>
      </w:r>
    </w:p>
    <w:p w14:paraId="480DF81C" w14:textId="77777777" w:rsidR="00553EAE" w:rsidRPr="00553EAE" w:rsidRDefault="00553EAE" w:rsidP="00553EAE">
      <w:pPr>
        <w:numPr>
          <w:ilvl w:val="0"/>
          <w:numId w:val="14"/>
        </w:numPr>
        <w:autoSpaceDE w:val="0"/>
        <w:autoSpaceDN w:val="0"/>
        <w:adjustRightInd w:val="0"/>
        <w:spacing w:after="200" w:line="360" w:lineRule="auto"/>
        <w:contextualSpacing/>
        <w:rPr>
          <w:rFonts w:asciiTheme="minorHAnsi" w:hAnsiTheme="minorHAnsi" w:cstheme="minorHAnsi"/>
          <w:szCs w:val="22"/>
        </w:rPr>
      </w:pPr>
      <w:r w:rsidRPr="00553EAE">
        <w:rPr>
          <w:rFonts w:asciiTheme="minorHAnsi" w:hAnsiTheme="minorHAnsi" w:cstheme="minorHAnsi"/>
          <w:szCs w:val="22"/>
        </w:rPr>
        <w:t>‘Have you ever seen anything, such as on the TV, computer or phone, that you feel unhappy about?’</w:t>
      </w:r>
    </w:p>
    <w:p w14:paraId="5AF41BB1" w14:textId="77777777" w:rsidR="00553EAE" w:rsidRPr="00553EAE" w:rsidRDefault="00553EAE" w:rsidP="00553EAE">
      <w:pPr>
        <w:numPr>
          <w:ilvl w:val="0"/>
          <w:numId w:val="14"/>
        </w:numPr>
        <w:autoSpaceDE w:val="0"/>
        <w:autoSpaceDN w:val="0"/>
        <w:adjustRightInd w:val="0"/>
        <w:spacing w:after="200" w:line="360" w:lineRule="auto"/>
        <w:contextualSpacing/>
        <w:rPr>
          <w:rFonts w:asciiTheme="minorHAnsi" w:hAnsiTheme="minorHAnsi" w:cstheme="minorHAnsi"/>
          <w:szCs w:val="22"/>
        </w:rPr>
      </w:pPr>
      <w:r w:rsidRPr="00553EAE">
        <w:rPr>
          <w:rFonts w:asciiTheme="minorHAnsi" w:hAnsiTheme="minorHAnsi" w:cstheme="minorHAnsi"/>
          <w:szCs w:val="22"/>
        </w:rPr>
        <w:t>‘Has anyone ever taken pictures or a video of you without your clothes on or of your penis/vagina/vulva/bottom?’</w:t>
      </w:r>
    </w:p>
    <w:p w14:paraId="61D7471D" w14:textId="77777777" w:rsidR="00553EAE" w:rsidRPr="00553EAE" w:rsidRDefault="00553EAE" w:rsidP="00553EAE">
      <w:pPr>
        <w:autoSpaceDE w:val="0"/>
        <w:autoSpaceDN w:val="0"/>
        <w:adjustRightInd w:val="0"/>
        <w:spacing w:after="200" w:line="360" w:lineRule="auto"/>
        <w:rPr>
          <w:rFonts w:asciiTheme="minorHAnsi" w:hAnsiTheme="minorHAnsi" w:cstheme="minorHAnsi"/>
          <w:szCs w:val="22"/>
        </w:rPr>
      </w:pPr>
    </w:p>
    <w:p w14:paraId="1AD0205E" w14:textId="77777777" w:rsidR="00553EAE" w:rsidRPr="00553EAE" w:rsidRDefault="00553EAE" w:rsidP="00553EAE">
      <w:pPr>
        <w:autoSpaceDE w:val="0"/>
        <w:autoSpaceDN w:val="0"/>
        <w:adjustRightInd w:val="0"/>
        <w:spacing w:after="200" w:line="360" w:lineRule="auto"/>
        <w:jc w:val="both"/>
        <w:rPr>
          <w:rFonts w:asciiTheme="minorHAnsi" w:hAnsiTheme="minorHAnsi" w:cstheme="minorHAnsi"/>
          <w:szCs w:val="22"/>
        </w:rPr>
      </w:pPr>
      <w:r w:rsidRPr="00553EAE">
        <w:rPr>
          <w:rFonts w:asciiTheme="minorHAnsi" w:hAnsiTheme="minorHAnsi" w:cstheme="minorHAnsi"/>
          <w:szCs w:val="22"/>
        </w:rPr>
        <w:t xml:space="preserve">Many children and young people use nicknames for their body parts </w:t>
      </w:r>
      <w:proofErr w:type="gramStart"/>
      <w:r w:rsidRPr="00553EAE">
        <w:rPr>
          <w:rFonts w:asciiTheme="minorHAnsi" w:hAnsiTheme="minorHAnsi" w:cstheme="minorHAnsi"/>
          <w:szCs w:val="22"/>
        </w:rPr>
        <w:t>e.g.</w:t>
      </w:r>
      <w:proofErr w:type="gramEnd"/>
      <w:r w:rsidRPr="00553EAE">
        <w:rPr>
          <w:rFonts w:asciiTheme="minorHAnsi" w:hAnsiTheme="minorHAnsi" w:cstheme="minorHAnsi"/>
          <w:szCs w:val="22"/>
        </w:rPr>
        <w:t xml:space="preserve"> mini, flower. You may need to clarify what a child or young person means, if they use ambiguous language, for example you could ask: ‘can you tell me what you mean when you say </w:t>
      </w:r>
      <w:proofErr w:type="spellStart"/>
      <w:r w:rsidRPr="00553EAE">
        <w:rPr>
          <w:rFonts w:asciiTheme="minorHAnsi" w:hAnsiTheme="minorHAnsi" w:cstheme="minorHAnsi"/>
          <w:szCs w:val="22"/>
        </w:rPr>
        <w:t>xxxx</w:t>
      </w:r>
      <w:proofErr w:type="spellEnd"/>
      <w:r w:rsidRPr="00553EAE">
        <w:rPr>
          <w:rFonts w:asciiTheme="minorHAnsi" w:hAnsiTheme="minorHAnsi" w:cstheme="minorHAnsi"/>
          <w:szCs w:val="22"/>
        </w:rPr>
        <w:t xml:space="preserve">’. It is advised that when talking to a child, particularly a primary aged child it will be important to first explore names for body parts to ensure that the child and </w:t>
      </w:r>
      <w:proofErr w:type="gramStart"/>
      <w:r w:rsidRPr="00553EAE">
        <w:rPr>
          <w:rFonts w:asciiTheme="minorHAnsi" w:hAnsiTheme="minorHAnsi" w:cstheme="minorHAnsi"/>
          <w:szCs w:val="22"/>
        </w:rPr>
        <w:t>yourself</w:t>
      </w:r>
      <w:proofErr w:type="gramEnd"/>
      <w:r w:rsidRPr="00553EAE">
        <w:rPr>
          <w:rFonts w:asciiTheme="minorHAnsi" w:hAnsiTheme="minorHAnsi" w:cstheme="minorHAnsi"/>
          <w:szCs w:val="22"/>
        </w:rPr>
        <w:t xml:space="preserve"> have a shared language for the different body parts, particular genitalia. It is helpful to model anatomical names but be curious about the words that the child uses too. Consider how best to undertake this with the child, drawing can be a helpful tool in this work. Girls </w:t>
      </w:r>
      <w:proofErr w:type="gramStart"/>
      <w:r w:rsidRPr="00553EAE">
        <w:rPr>
          <w:rFonts w:asciiTheme="minorHAnsi" w:hAnsiTheme="minorHAnsi" w:cstheme="minorHAnsi"/>
          <w:szCs w:val="22"/>
        </w:rPr>
        <w:t>in particular often</w:t>
      </w:r>
      <w:proofErr w:type="gramEnd"/>
      <w:r w:rsidRPr="00553EAE">
        <w:rPr>
          <w:rFonts w:asciiTheme="minorHAnsi" w:hAnsiTheme="minorHAnsi" w:cstheme="minorHAnsi"/>
          <w:szCs w:val="22"/>
        </w:rPr>
        <w:t xml:space="preserve"> lack words for their genitalia and this absence of language creates another barrier for disclosure. </w:t>
      </w:r>
    </w:p>
    <w:p w14:paraId="3D768127" w14:textId="77777777" w:rsidR="00553EAE" w:rsidRPr="00553EAE" w:rsidRDefault="00553EAE" w:rsidP="00553EAE">
      <w:pPr>
        <w:autoSpaceDE w:val="0"/>
        <w:autoSpaceDN w:val="0"/>
        <w:adjustRightInd w:val="0"/>
        <w:spacing w:after="200" w:line="360" w:lineRule="auto"/>
        <w:jc w:val="both"/>
        <w:rPr>
          <w:rFonts w:asciiTheme="minorHAnsi" w:hAnsiTheme="minorHAnsi" w:cstheme="minorHAnsi"/>
          <w:szCs w:val="22"/>
        </w:rPr>
      </w:pPr>
      <w:r w:rsidRPr="00553EAE">
        <w:rPr>
          <w:rFonts w:asciiTheme="minorHAnsi" w:hAnsiTheme="minorHAnsi" w:cstheme="minorHAnsi"/>
          <w:color w:val="000000"/>
          <w:szCs w:val="22"/>
        </w:rPr>
        <w:t xml:space="preserve">It is ok to leave some pauses, as children need time to process questions and think about their responses. </w:t>
      </w:r>
      <w:r w:rsidRPr="00553EAE">
        <w:rPr>
          <w:rFonts w:asciiTheme="minorHAnsi" w:hAnsiTheme="minorHAnsi" w:cstheme="minorHAnsi"/>
          <w:szCs w:val="22"/>
        </w:rPr>
        <w:t xml:space="preserve">Try to give children time and try not to interrupt them. </w:t>
      </w:r>
    </w:p>
    <w:p w14:paraId="06458831" w14:textId="77777777" w:rsidR="00553EAE" w:rsidRPr="00553EAE" w:rsidRDefault="00553EAE" w:rsidP="00553EAE">
      <w:pPr>
        <w:numPr>
          <w:ilvl w:val="0"/>
          <w:numId w:val="13"/>
        </w:numPr>
        <w:spacing w:after="160" w:line="360" w:lineRule="auto"/>
        <w:contextualSpacing/>
        <w:rPr>
          <w:rFonts w:asciiTheme="minorHAnsi" w:hAnsiTheme="minorHAnsi" w:cstheme="minorHAnsi"/>
          <w:b/>
          <w:bCs/>
          <w:color w:val="000000"/>
          <w:szCs w:val="22"/>
        </w:rPr>
      </w:pPr>
      <w:r w:rsidRPr="00553EAE">
        <w:rPr>
          <w:rFonts w:asciiTheme="minorHAnsi" w:hAnsiTheme="minorHAnsi" w:cstheme="minorHAnsi"/>
          <w:b/>
          <w:bCs/>
          <w:color w:val="000000"/>
          <w:szCs w:val="22"/>
        </w:rPr>
        <w:t>Following a disclosure</w:t>
      </w:r>
    </w:p>
    <w:p w14:paraId="34867D2B" w14:textId="77777777" w:rsidR="00553EAE" w:rsidRPr="00553EAE" w:rsidRDefault="00553EAE" w:rsidP="00553EAE">
      <w:pPr>
        <w:spacing w:after="160" w:line="360" w:lineRule="auto"/>
        <w:jc w:val="both"/>
        <w:rPr>
          <w:rFonts w:asciiTheme="minorHAnsi" w:hAnsiTheme="minorHAnsi" w:cstheme="minorHAnsi"/>
          <w:color w:val="000000"/>
          <w:szCs w:val="22"/>
        </w:rPr>
      </w:pPr>
      <w:r w:rsidRPr="00553EAE">
        <w:rPr>
          <w:rFonts w:asciiTheme="minorHAnsi" w:hAnsiTheme="minorHAnsi" w:cstheme="minorHAnsi"/>
          <w:color w:val="000000"/>
          <w:szCs w:val="22"/>
        </w:rPr>
        <w:t xml:space="preserve">Disclosure can be traumatic and can have </w:t>
      </w:r>
      <w:proofErr w:type="gramStart"/>
      <w:r w:rsidRPr="00553EAE">
        <w:rPr>
          <w:rFonts w:asciiTheme="minorHAnsi" w:hAnsiTheme="minorHAnsi" w:cstheme="minorHAnsi"/>
          <w:color w:val="000000"/>
          <w:szCs w:val="22"/>
        </w:rPr>
        <w:t>short and long term</w:t>
      </w:r>
      <w:proofErr w:type="gramEnd"/>
      <w:r w:rsidRPr="00553EAE">
        <w:rPr>
          <w:rFonts w:asciiTheme="minorHAnsi" w:hAnsiTheme="minorHAnsi" w:cstheme="minorHAnsi"/>
          <w:color w:val="000000"/>
          <w:szCs w:val="22"/>
        </w:rPr>
        <w:t xml:space="preserve"> effects on children’s emotional wellbeing. Let the child/young person know that they have done the right thing in telling you and that you are going to support them through the process. </w:t>
      </w:r>
    </w:p>
    <w:p w14:paraId="267CAB65" w14:textId="77777777" w:rsidR="00553EAE" w:rsidRPr="00553EAE" w:rsidRDefault="00553EAE" w:rsidP="00553EAE">
      <w:pPr>
        <w:spacing w:after="160" w:line="360" w:lineRule="auto"/>
        <w:jc w:val="both"/>
        <w:rPr>
          <w:rFonts w:asciiTheme="minorHAnsi" w:hAnsiTheme="minorHAnsi" w:cstheme="minorHAnsi"/>
          <w:color w:val="000000"/>
          <w:szCs w:val="22"/>
        </w:rPr>
      </w:pPr>
      <w:r w:rsidRPr="00553EAE">
        <w:rPr>
          <w:rFonts w:asciiTheme="minorHAnsi" w:hAnsiTheme="minorHAnsi" w:cstheme="minorHAnsi"/>
          <w:color w:val="000000"/>
          <w:szCs w:val="22"/>
        </w:rPr>
        <w:t xml:space="preserve">Disclosure can lead to heightened feelings of shame and guilt. Let the child/young person know that what happened is not their fault and should not have happened.  </w:t>
      </w:r>
    </w:p>
    <w:p w14:paraId="17C81431"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color w:val="000000"/>
          <w:szCs w:val="22"/>
        </w:rPr>
        <w:t xml:space="preserve">Let them know you have taken them seriously. Explain what you’ll do next and keep them involved and informed as much as is possible. </w:t>
      </w:r>
      <w:r w:rsidRPr="00553EAE">
        <w:rPr>
          <w:rFonts w:asciiTheme="minorHAnsi" w:hAnsiTheme="minorHAnsi" w:cstheme="minorHAnsi"/>
          <w:szCs w:val="22"/>
        </w:rPr>
        <w:t>You can ask what the child hopes/fears might happen next and address their concerns.</w:t>
      </w:r>
      <w:r w:rsidRPr="00553EAE">
        <w:rPr>
          <w:rFonts w:asciiTheme="minorHAnsi" w:hAnsiTheme="minorHAnsi" w:cstheme="minorHAnsi"/>
          <w:color w:val="000000"/>
          <w:szCs w:val="22"/>
        </w:rPr>
        <w:t xml:space="preserve"> Never promise to keep a secret. </w:t>
      </w:r>
      <w:r w:rsidRPr="00553EAE">
        <w:rPr>
          <w:rFonts w:asciiTheme="minorHAnsi" w:hAnsiTheme="minorHAnsi" w:cstheme="minorHAnsi"/>
          <w:szCs w:val="22"/>
        </w:rPr>
        <w:t xml:space="preserve">It is important to let children know when they can talk to you again, or who else they can talk to.   </w:t>
      </w:r>
    </w:p>
    <w:p w14:paraId="71BB4EC0" w14:textId="77777777" w:rsidR="00553EAE" w:rsidRPr="00553EAE" w:rsidRDefault="00553EAE" w:rsidP="00553EAE">
      <w:pPr>
        <w:spacing w:after="160" w:line="360" w:lineRule="auto"/>
        <w:jc w:val="both"/>
        <w:rPr>
          <w:rFonts w:asciiTheme="minorHAnsi" w:hAnsiTheme="minorHAnsi" w:cstheme="minorHAnsi"/>
          <w:color w:val="000000"/>
          <w:szCs w:val="22"/>
        </w:rPr>
      </w:pPr>
      <w:r w:rsidRPr="00553EAE">
        <w:rPr>
          <w:rFonts w:asciiTheme="minorHAnsi" w:hAnsiTheme="minorHAnsi" w:cstheme="minorHAnsi"/>
          <w:color w:val="000000"/>
          <w:szCs w:val="22"/>
        </w:rPr>
        <w:t xml:space="preserve">You need to record your conversation with the child/young person as soon as possible, including what you asked and </w:t>
      </w:r>
      <w:proofErr w:type="gramStart"/>
      <w:r w:rsidRPr="00553EAE">
        <w:rPr>
          <w:rFonts w:asciiTheme="minorHAnsi" w:hAnsiTheme="minorHAnsi" w:cstheme="minorHAnsi"/>
          <w:color w:val="000000"/>
          <w:szCs w:val="22"/>
        </w:rPr>
        <w:t>said</w:t>
      </w:r>
      <w:proofErr w:type="gramEnd"/>
      <w:r w:rsidRPr="00553EAE">
        <w:rPr>
          <w:rFonts w:asciiTheme="minorHAnsi" w:hAnsiTheme="minorHAnsi" w:cstheme="minorHAnsi"/>
          <w:color w:val="000000"/>
          <w:szCs w:val="22"/>
        </w:rPr>
        <w:t xml:space="preserve">. </w:t>
      </w:r>
    </w:p>
    <w:p w14:paraId="39C9095F" w14:textId="77777777" w:rsidR="00553EAE" w:rsidRPr="00553EAE" w:rsidRDefault="00553EAE" w:rsidP="00553EAE">
      <w:pPr>
        <w:spacing w:after="160" w:line="360" w:lineRule="auto"/>
        <w:jc w:val="both"/>
        <w:rPr>
          <w:rFonts w:asciiTheme="minorHAnsi" w:hAnsiTheme="minorHAnsi" w:cstheme="minorHAnsi"/>
          <w:color w:val="000000"/>
          <w:szCs w:val="22"/>
        </w:rPr>
      </w:pPr>
      <w:r w:rsidRPr="00553EAE">
        <w:rPr>
          <w:rFonts w:asciiTheme="minorHAnsi" w:hAnsiTheme="minorHAnsi" w:cstheme="minorHAnsi"/>
          <w:color w:val="000000"/>
          <w:szCs w:val="22"/>
        </w:rPr>
        <w:t xml:space="preserve">Speak to your manager about holding a strategy meeting and consider referring to the SARC (sexual assault referral centre). </w:t>
      </w:r>
    </w:p>
    <w:p w14:paraId="025E3541" w14:textId="77777777" w:rsidR="00553EAE" w:rsidRDefault="00553EAE" w:rsidP="00553EAE">
      <w:pPr>
        <w:spacing w:after="160" w:line="360" w:lineRule="auto"/>
        <w:jc w:val="both"/>
        <w:rPr>
          <w:rFonts w:asciiTheme="minorHAnsi" w:hAnsiTheme="minorHAnsi" w:cstheme="minorHAnsi"/>
          <w:color w:val="000000"/>
          <w:szCs w:val="22"/>
        </w:rPr>
      </w:pPr>
    </w:p>
    <w:p w14:paraId="386CACAE" w14:textId="77777777" w:rsidR="00553EAE" w:rsidRDefault="00553EAE" w:rsidP="00553EAE">
      <w:pPr>
        <w:spacing w:after="160" w:line="360" w:lineRule="auto"/>
        <w:jc w:val="both"/>
        <w:rPr>
          <w:rFonts w:asciiTheme="minorHAnsi" w:hAnsiTheme="minorHAnsi" w:cstheme="minorHAnsi"/>
          <w:color w:val="000000"/>
          <w:szCs w:val="22"/>
        </w:rPr>
      </w:pPr>
    </w:p>
    <w:p w14:paraId="1BF4E64B" w14:textId="77777777" w:rsidR="00553EAE" w:rsidRDefault="00553EAE" w:rsidP="00553EAE">
      <w:pPr>
        <w:spacing w:after="160" w:line="360" w:lineRule="auto"/>
        <w:jc w:val="both"/>
        <w:rPr>
          <w:rFonts w:asciiTheme="minorHAnsi" w:hAnsiTheme="minorHAnsi" w:cstheme="minorHAnsi"/>
          <w:color w:val="000000"/>
          <w:szCs w:val="22"/>
        </w:rPr>
      </w:pPr>
    </w:p>
    <w:p w14:paraId="70795175" w14:textId="3C296AD9" w:rsidR="00553EAE" w:rsidRPr="00553EAE" w:rsidRDefault="00553EAE" w:rsidP="00553EAE">
      <w:pPr>
        <w:spacing w:after="160" w:line="360" w:lineRule="auto"/>
        <w:jc w:val="both"/>
        <w:rPr>
          <w:rFonts w:asciiTheme="minorHAnsi" w:hAnsiTheme="minorHAnsi" w:cstheme="minorHAnsi"/>
          <w:color w:val="000000"/>
          <w:szCs w:val="22"/>
        </w:rPr>
      </w:pPr>
      <w:r w:rsidRPr="00553EAE">
        <w:rPr>
          <w:rFonts w:asciiTheme="minorHAnsi" w:hAnsiTheme="minorHAnsi" w:cstheme="minorHAnsi"/>
          <w:color w:val="000000"/>
          <w:szCs w:val="22"/>
        </w:rPr>
        <w:t xml:space="preserve">Develop a safety plan, which outlines how the child/young person will be kept safe from harm in the immediate. Further safety planning can be discussed at the strategy meeting, but an immediate response will be needed before this. </w:t>
      </w:r>
    </w:p>
    <w:p w14:paraId="7936EE6F" w14:textId="77777777" w:rsidR="00553EAE" w:rsidRPr="00553EAE" w:rsidRDefault="00553EAE" w:rsidP="00553EAE">
      <w:pPr>
        <w:spacing w:after="160" w:line="360" w:lineRule="auto"/>
        <w:rPr>
          <w:rFonts w:asciiTheme="minorHAnsi" w:hAnsiTheme="minorHAnsi" w:cstheme="minorHAnsi"/>
          <w:color w:val="000000"/>
          <w:szCs w:val="22"/>
        </w:rPr>
      </w:pPr>
      <w:r w:rsidRPr="00553EAE">
        <w:rPr>
          <w:rFonts w:asciiTheme="minorHAnsi" w:hAnsiTheme="minorHAnsi" w:cstheme="minorHAnsi"/>
          <w:color w:val="000000"/>
          <w:szCs w:val="22"/>
        </w:rPr>
        <w:t xml:space="preserve">Consider what </w:t>
      </w:r>
      <w:proofErr w:type="gramStart"/>
      <w:r w:rsidRPr="00553EAE">
        <w:rPr>
          <w:rFonts w:asciiTheme="minorHAnsi" w:hAnsiTheme="minorHAnsi" w:cstheme="minorHAnsi"/>
          <w:color w:val="000000"/>
          <w:szCs w:val="22"/>
        </w:rPr>
        <w:t>medium and longer term</w:t>
      </w:r>
      <w:proofErr w:type="gramEnd"/>
      <w:r w:rsidRPr="00553EAE">
        <w:rPr>
          <w:rFonts w:asciiTheme="minorHAnsi" w:hAnsiTheme="minorHAnsi" w:cstheme="minorHAnsi"/>
          <w:color w:val="000000"/>
          <w:szCs w:val="22"/>
        </w:rPr>
        <w:t xml:space="preserve"> support might be available for the whole family. The </w:t>
      </w:r>
      <w:r w:rsidRPr="00553EAE">
        <w:rPr>
          <w:rFonts w:asciiTheme="minorHAnsi" w:hAnsiTheme="minorHAnsi" w:cstheme="minorHAnsi"/>
          <w:szCs w:val="22"/>
        </w:rPr>
        <w:t xml:space="preserve">Centre of Expertise in Child Sexual Abuse have developed a guide about supporting parents and carers: </w:t>
      </w:r>
      <w:hyperlink r:id="rId32" w:history="1">
        <w:r w:rsidRPr="00553EAE">
          <w:rPr>
            <w:rFonts w:asciiTheme="minorHAnsi" w:hAnsiTheme="minorHAnsi" w:cstheme="minorHAnsi"/>
            <w:color w:val="0000FF"/>
            <w:szCs w:val="22"/>
            <w:u w:val="single"/>
          </w:rPr>
          <w:t>Supporting Parents and Carers Guide - CSA Centre</w:t>
        </w:r>
      </w:hyperlink>
    </w:p>
    <w:p w14:paraId="4B661F1F" w14:textId="77777777" w:rsidR="00553EAE" w:rsidRPr="00553EAE" w:rsidRDefault="00553EAE" w:rsidP="00553EAE">
      <w:pPr>
        <w:autoSpaceDE w:val="0"/>
        <w:autoSpaceDN w:val="0"/>
        <w:adjustRightInd w:val="0"/>
        <w:spacing w:after="200" w:line="360" w:lineRule="auto"/>
        <w:rPr>
          <w:rFonts w:asciiTheme="minorHAnsi" w:hAnsiTheme="minorHAnsi" w:cstheme="minorHAnsi"/>
          <w:b/>
          <w:bCs/>
          <w:szCs w:val="22"/>
        </w:rPr>
      </w:pPr>
      <w:r w:rsidRPr="00553EAE">
        <w:rPr>
          <w:rFonts w:asciiTheme="minorHAnsi" w:hAnsiTheme="minorHAnsi" w:cstheme="minorHAnsi"/>
          <w:b/>
          <w:bCs/>
          <w:szCs w:val="22"/>
        </w:rPr>
        <w:t>Further support</w:t>
      </w:r>
    </w:p>
    <w:p w14:paraId="27C4B969" w14:textId="77777777" w:rsidR="00553EAE" w:rsidRPr="00553EAE" w:rsidRDefault="00553EAE" w:rsidP="00553EAE">
      <w:pPr>
        <w:autoSpaceDE w:val="0"/>
        <w:autoSpaceDN w:val="0"/>
        <w:adjustRightInd w:val="0"/>
        <w:spacing w:after="200" w:line="360" w:lineRule="auto"/>
        <w:rPr>
          <w:rFonts w:asciiTheme="minorHAnsi" w:hAnsiTheme="minorHAnsi" w:cstheme="minorHAnsi"/>
          <w:szCs w:val="22"/>
        </w:rPr>
      </w:pPr>
      <w:r w:rsidRPr="00553EAE">
        <w:rPr>
          <w:rFonts w:asciiTheme="minorHAnsi" w:hAnsiTheme="minorHAnsi" w:cstheme="minorHAnsi"/>
          <w:szCs w:val="22"/>
        </w:rPr>
        <w:t xml:space="preserve">Speaking to children about any abuse they have suffered can be distressing for professionals. Sexual abuse can be particularly traumatic and upsetting. It is important not to underestimate the impact on your wellbeing of this and there is support for you that the Council can put in place. You should make sure that there is time for you and your manager to debrief and plan for the support your will need following a disclosure. </w:t>
      </w:r>
    </w:p>
    <w:p w14:paraId="4109C01F" w14:textId="77777777" w:rsidR="00553EAE" w:rsidRPr="00553EAE" w:rsidRDefault="00553EAE" w:rsidP="00553EAE">
      <w:pPr>
        <w:ind w:left="1440"/>
        <w:rPr>
          <w:rFonts w:asciiTheme="minorHAnsi" w:hAnsiTheme="minorHAnsi" w:cstheme="minorHAnsi"/>
          <w:szCs w:val="22"/>
        </w:rPr>
      </w:pPr>
    </w:p>
    <w:p w14:paraId="2E1C29F9" w14:textId="77777777" w:rsidR="00553EAE" w:rsidRPr="00553EAE" w:rsidRDefault="00553EAE" w:rsidP="00553EAE">
      <w:pPr>
        <w:spacing w:after="160" w:line="259" w:lineRule="auto"/>
        <w:rPr>
          <w:rFonts w:asciiTheme="minorHAnsi" w:hAnsiTheme="minorHAnsi" w:cstheme="minorHAnsi"/>
          <w:b/>
          <w:bCs/>
          <w:szCs w:val="22"/>
          <w:u w:val="single"/>
        </w:rPr>
      </w:pPr>
      <w:r w:rsidRPr="00553EAE">
        <w:rPr>
          <w:rFonts w:asciiTheme="minorHAnsi" w:hAnsiTheme="minorHAnsi" w:cstheme="minorHAnsi"/>
          <w:b/>
          <w:bCs/>
          <w:szCs w:val="22"/>
          <w:u w:val="single"/>
        </w:rPr>
        <w:t>5. Harmful Sexual Behaviour in Children and Young People under 18</w:t>
      </w:r>
    </w:p>
    <w:p w14:paraId="0982FE97" w14:textId="77777777" w:rsidR="00553EAE" w:rsidRPr="00553EAE" w:rsidRDefault="00553EAE" w:rsidP="00553EAE">
      <w:pPr>
        <w:ind w:left="1440"/>
        <w:rPr>
          <w:rFonts w:asciiTheme="minorHAnsi" w:hAnsiTheme="minorHAnsi" w:cstheme="minorHAnsi"/>
          <w:b/>
          <w:bCs/>
          <w:szCs w:val="22"/>
          <w:u w:val="single"/>
        </w:rPr>
      </w:pPr>
    </w:p>
    <w:p w14:paraId="016DA520" w14:textId="77777777" w:rsidR="00553EAE" w:rsidRPr="00553EAE" w:rsidRDefault="00553EAE" w:rsidP="00553EAE">
      <w:pPr>
        <w:ind w:left="1440"/>
        <w:rPr>
          <w:rFonts w:asciiTheme="minorHAnsi" w:hAnsiTheme="minorHAnsi" w:cstheme="minorHAnsi"/>
          <w:szCs w:val="22"/>
        </w:rPr>
      </w:pPr>
      <w:r w:rsidRPr="00553EAE">
        <w:rPr>
          <w:rFonts w:asciiTheme="minorHAnsi" w:hAnsiTheme="minorHAnsi" w:cstheme="minorHAnsi"/>
          <w:b/>
          <w:bCs/>
          <w:noProof/>
          <w:szCs w:val="22"/>
        </w:rPr>
        <mc:AlternateContent>
          <mc:Choice Requires="wps">
            <w:drawing>
              <wp:anchor distT="0" distB="0" distL="114300" distR="114300" simplePos="0" relativeHeight="251664384" behindDoc="0" locked="0" layoutInCell="1" allowOverlap="1" wp14:anchorId="1E51A3AC" wp14:editId="3D00CD6F">
                <wp:simplePos x="0" y="0"/>
                <wp:positionH relativeFrom="margin">
                  <wp:align>left</wp:align>
                </wp:positionH>
                <wp:positionV relativeFrom="paragraph">
                  <wp:posOffset>173355</wp:posOffset>
                </wp:positionV>
                <wp:extent cx="6029325" cy="1457325"/>
                <wp:effectExtent l="0" t="0" r="28575" b="28575"/>
                <wp:wrapNone/>
                <wp:docPr id="239" name="Rectangle 239"/>
                <wp:cNvGraphicFramePr/>
                <a:graphic xmlns:a="http://schemas.openxmlformats.org/drawingml/2006/main">
                  <a:graphicData uri="http://schemas.microsoft.com/office/word/2010/wordprocessingShape">
                    <wps:wsp>
                      <wps:cNvSpPr/>
                      <wps:spPr>
                        <a:xfrm>
                          <a:off x="0" y="0"/>
                          <a:ext cx="6029325" cy="1457325"/>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67CCD701" w14:textId="77777777" w:rsidR="00553EAE" w:rsidRPr="00281153" w:rsidRDefault="00553EAE" w:rsidP="00553EAE">
                            <w:pPr>
                              <w:rPr>
                                <w:b/>
                                <w:bCs/>
                                <w:color w:val="000000" w:themeColor="text1"/>
                              </w:rPr>
                            </w:pPr>
                            <w:r w:rsidRPr="00281153">
                              <w:rPr>
                                <w:b/>
                                <w:bCs/>
                                <w:color w:val="000000" w:themeColor="text1"/>
                              </w:rPr>
                              <w:t xml:space="preserve">Purpose of </w:t>
                            </w:r>
                            <w:r>
                              <w:rPr>
                                <w:b/>
                                <w:bCs/>
                                <w:color w:val="000000" w:themeColor="text1"/>
                              </w:rPr>
                              <w:t>Section</w:t>
                            </w:r>
                            <w:r w:rsidRPr="00281153">
                              <w:rPr>
                                <w:b/>
                                <w:bCs/>
                                <w:color w:val="000000" w:themeColor="text1"/>
                              </w:rPr>
                              <w:t>:</w:t>
                            </w:r>
                          </w:p>
                          <w:p w14:paraId="38612F49" w14:textId="77777777" w:rsidR="00553EAE" w:rsidRPr="00281153" w:rsidRDefault="00553EAE" w:rsidP="00553EAE">
                            <w:pPr>
                              <w:spacing w:line="360" w:lineRule="auto"/>
                              <w:jc w:val="both"/>
                              <w:rPr>
                                <w:color w:val="000000" w:themeColor="text1"/>
                              </w:rPr>
                            </w:pPr>
                            <w:r w:rsidRPr="00281153">
                              <w:rPr>
                                <w:color w:val="000000" w:themeColor="text1"/>
                              </w:rPr>
                              <w:t xml:space="preserve">The purpose of this </w:t>
                            </w:r>
                            <w:r>
                              <w:rPr>
                                <w:color w:val="000000" w:themeColor="text1"/>
                              </w:rPr>
                              <w:t xml:space="preserve">section is to provide guidance for when a child or young person under the age of 18 engages in, or is alleged to have engaged, in Harmful Sexual Behaviour. We must remember that these children and young people need to be seen as vulnerable themselves, despite the risks that they may pose to others. </w:t>
                            </w:r>
                          </w:p>
                          <w:p w14:paraId="035FC8E8" w14:textId="77777777" w:rsidR="00553EAE" w:rsidRPr="00281153" w:rsidRDefault="00553EAE" w:rsidP="00553E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1A3AC" id="Rectangle 239" o:spid="_x0000_s1054" style="position:absolute;left:0;text-align:left;margin-left:0;margin-top:13.65pt;width:474.75pt;height:114.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" fillcolor="#dae3f3" strokecolor="windowText" strokeweight="1pt">
                <v:textbox>
                  <w:txbxContent>
                    <w:p w14:paraId="67CCD701" w14:textId="77777777" w:rsidR="00553EAE" w:rsidRPr="00281153" w:rsidRDefault="00553EAE" w:rsidP="00553EAE">
                      <w:pPr>
                        <w:rPr>
                          <w:b/>
                          <w:bCs/>
                          <w:color w:val="000000" w:themeColor="text1"/>
                        </w:rPr>
                      </w:pPr>
                      <w:r w:rsidRPr="00281153">
                        <w:rPr>
                          <w:b/>
                          <w:bCs/>
                          <w:color w:val="000000" w:themeColor="text1"/>
                        </w:rPr>
                        <w:t xml:space="preserve">Purpose of </w:t>
                      </w:r>
                      <w:r>
                        <w:rPr>
                          <w:b/>
                          <w:bCs/>
                          <w:color w:val="000000" w:themeColor="text1"/>
                        </w:rPr>
                        <w:t>Section</w:t>
                      </w:r>
                      <w:r w:rsidRPr="00281153">
                        <w:rPr>
                          <w:b/>
                          <w:bCs/>
                          <w:color w:val="000000" w:themeColor="text1"/>
                        </w:rPr>
                        <w:t>:</w:t>
                      </w:r>
                    </w:p>
                    <w:p w14:paraId="38612F49" w14:textId="77777777" w:rsidR="00553EAE" w:rsidRPr="00281153" w:rsidRDefault="00553EAE" w:rsidP="00553EAE">
                      <w:pPr>
                        <w:spacing w:line="360" w:lineRule="auto"/>
                        <w:jc w:val="both"/>
                        <w:rPr>
                          <w:color w:val="000000" w:themeColor="text1"/>
                        </w:rPr>
                      </w:pPr>
                      <w:r w:rsidRPr="00281153">
                        <w:rPr>
                          <w:color w:val="000000" w:themeColor="text1"/>
                        </w:rPr>
                        <w:t xml:space="preserve">The purpose of this </w:t>
                      </w:r>
                      <w:r>
                        <w:rPr>
                          <w:color w:val="000000" w:themeColor="text1"/>
                        </w:rPr>
                        <w:t xml:space="preserve">section is to provide guidance for when a child or young person under the age of 18 engages in, or is alleged to have engaged, in Harmful Sexual Behaviour. We must remember that these children and young people need to be seen as vulnerable themselves, despite the risks that they may pose to others. </w:t>
                      </w:r>
                    </w:p>
                    <w:p w14:paraId="035FC8E8" w14:textId="77777777" w:rsidR="00553EAE" w:rsidRPr="00281153" w:rsidRDefault="00553EAE" w:rsidP="00553EAE">
                      <w:pPr>
                        <w:jc w:val="center"/>
                      </w:pPr>
                    </w:p>
                  </w:txbxContent>
                </v:textbox>
                <w10:wrap anchorx="margin"/>
              </v:rect>
            </w:pict>
          </mc:Fallback>
        </mc:AlternateContent>
      </w:r>
    </w:p>
    <w:p w14:paraId="66646DED" w14:textId="77777777" w:rsidR="00553EAE" w:rsidRPr="00553EAE" w:rsidRDefault="00553EAE" w:rsidP="00553EAE">
      <w:pPr>
        <w:ind w:left="1440"/>
        <w:rPr>
          <w:rFonts w:asciiTheme="minorHAnsi" w:hAnsiTheme="minorHAnsi" w:cstheme="minorHAnsi"/>
          <w:szCs w:val="22"/>
        </w:rPr>
      </w:pPr>
    </w:p>
    <w:p w14:paraId="35DA0ADF" w14:textId="77777777" w:rsidR="00553EAE" w:rsidRPr="00553EAE" w:rsidRDefault="00553EAE" w:rsidP="00553EAE">
      <w:pPr>
        <w:ind w:left="1440"/>
        <w:rPr>
          <w:rFonts w:asciiTheme="minorHAnsi" w:hAnsiTheme="minorHAnsi" w:cstheme="minorHAnsi"/>
          <w:szCs w:val="22"/>
        </w:rPr>
      </w:pPr>
    </w:p>
    <w:p w14:paraId="08DFCFED" w14:textId="77777777" w:rsidR="00553EAE" w:rsidRPr="00553EAE" w:rsidRDefault="00553EAE" w:rsidP="00553EAE">
      <w:pPr>
        <w:ind w:left="1440"/>
        <w:rPr>
          <w:rFonts w:asciiTheme="minorHAnsi" w:hAnsiTheme="minorHAnsi" w:cstheme="minorHAnsi"/>
          <w:szCs w:val="22"/>
        </w:rPr>
      </w:pPr>
    </w:p>
    <w:p w14:paraId="0D387272" w14:textId="77777777" w:rsidR="00553EAE" w:rsidRPr="00553EAE" w:rsidRDefault="00553EAE" w:rsidP="00553EAE">
      <w:pPr>
        <w:ind w:left="1440"/>
        <w:rPr>
          <w:rFonts w:asciiTheme="minorHAnsi" w:hAnsiTheme="minorHAnsi" w:cstheme="minorHAnsi"/>
          <w:szCs w:val="22"/>
        </w:rPr>
      </w:pPr>
    </w:p>
    <w:p w14:paraId="498B2D7F" w14:textId="77777777" w:rsidR="00553EAE" w:rsidRPr="00553EAE" w:rsidRDefault="00553EAE" w:rsidP="00553EAE">
      <w:pPr>
        <w:ind w:left="1440"/>
        <w:rPr>
          <w:rFonts w:asciiTheme="minorHAnsi" w:hAnsiTheme="minorHAnsi" w:cstheme="minorHAnsi"/>
          <w:szCs w:val="22"/>
        </w:rPr>
      </w:pPr>
    </w:p>
    <w:p w14:paraId="7B5D2FCF" w14:textId="77777777" w:rsidR="00553EAE" w:rsidRPr="00553EAE" w:rsidRDefault="00553EAE" w:rsidP="00553EAE">
      <w:pPr>
        <w:ind w:left="1440"/>
        <w:rPr>
          <w:rFonts w:asciiTheme="minorHAnsi" w:hAnsiTheme="minorHAnsi" w:cstheme="minorHAnsi"/>
          <w:szCs w:val="22"/>
        </w:rPr>
      </w:pPr>
    </w:p>
    <w:p w14:paraId="41000DC3" w14:textId="77777777" w:rsidR="00553EAE" w:rsidRPr="00553EAE" w:rsidRDefault="00553EAE" w:rsidP="00553EAE">
      <w:pPr>
        <w:ind w:left="1440"/>
        <w:rPr>
          <w:rFonts w:asciiTheme="minorHAnsi" w:hAnsiTheme="minorHAnsi" w:cstheme="minorHAnsi"/>
          <w:szCs w:val="22"/>
        </w:rPr>
      </w:pPr>
    </w:p>
    <w:p w14:paraId="3A1CCB88" w14:textId="77777777" w:rsidR="00553EAE" w:rsidRPr="00553EAE" w:rsidRDefault="00553EAE" w:rsidP="00553EAE">
      <w:pPr>
        <w:spacing w:after="160" w:line="259" w:lineRule="auto"/>
        <w:rPr>
          <w:rFonts w:asciiTheme="minorHAnsi" w:hAnsiTheme="minorHAnsi" w:cstheme="minorHAnsi"/>
          <w:szCs w:val="22"/>
        </w:rPr>
      </w:pPr>
    </w:p>
    <w:p w14:paraId="7DB8E423" w14:textId="77777777" w:rsidR="00553EAE" w:rsidRPr="00553EAE" w:rsidRDefault="00553EAE" w:rsidP="00553EAE">
      <w:pPr>
        <w:ind w:left="1440"/>
        <w:rPr>
          <w:rFonts w:asciiTheme="minorHAnsi" w:hAnsiTheme="minorHAnsi" w:cstheme="minorHAnsi"/>
          <w:szCs w:val="22"/>
        </w:rPr>
      </w:pPr>
    </w:p>
    <w:p w14:paraId="39151AB6" w14:textId="77777777" w:rsidR="00553EAE" w:rsidRPr="00553EAE" w:rsidRDefault="00553EAE" w:rsidP="00553EAE">
      <w:pPr>
        <w:ind w:left="1440"/>
        <w:rPr>
          <w:rFonts w:asciiTheme="minorHAnsi" w:hAnsiTheme="minorHAnsi" w:cstheme="minorHAnsi"/>
          <w:szCs w:val="22"/>
        </w:rPr>
      </w:pPr>
    </w:p>
    <w:p w14:paraId="79AE85AA" w14:textId="77777777" w:rsidR="00553EAE" w:rsidRPr="00553EAE" w:rsidRDefault="00553EAE" w:rsidP="00553EAE">
      <w:pPr>
        <w:spacing w:after="160" w:line="259" w:lineRule="auto"/>
        <w:jc w:val="both"/>
        <w:rPr>
          <w:rFonts w:asciiTheme="minorHAnsi" w:eastAsia="Times New Roman" w:hAnsiTheme="minorHAnsi" w:cstheme="minorHAnsi"/>
          <w:b/>
          <w:bCs/>
          <w:szCs w:val="22"/>
          <w:u w:val="single"/>
          <w:lang w:eastAsia="en-GB"/>
        </w:rPr>
      </w:pPr>
    </w:p>
    <w:p w14:paraId="374ACAE3" w14:textId="77777777" w:rsidR="00553EAE" w:rsidRPr="00553EAE" w:rsidRDefault="00553EAE" w:rsidP="00553EAE">
      <w:pPr>
        <w:spacing w:after="160" w:line="360" w:lineRule="auto"/>
        <w:jc w:val="both"/>
        <w:rPr>
          <w:rFonts w:asciiTheme="minorHAnsi" w:eastAsia="Times New Roman" w:hAnsiTheme="minorHAnsi" w:cstheme="minorHAnsi"/>
          <w:b/>
          <w:bCs/>
          <w:szCs w:val="22"/>
          <w:u w:val="single"/>
          <w:lang w:eastAsia="en-GB"/>
        </w:rPr>
      </w:pPr>
      <w:r w:rsidRPr="00553EAE">
        <w:rPr>
          <w:rFonts w:asciiTheme="minorHAnsi" w:eastAsia="Times New Roman" w:hAnsiTheme="minorHAnsi" w:cstheme="minorHAnsi"/>
          <w:b/>
          <w:bCs/>
          <w:szCs w:val="22"/>
          <w:u w:val="single"/>
          <w:lang w:eastAsia="en-GB"/>
        </w:rPr>
        <w:t>What is Harmful Sexual Behaviour?</w:t>
      </w:r>
    </w:p>
    <w:p w14:paraId="4B563151" w14:textId="77777777" w:rsidR="00553EAE" w:rsidRPr="00553EAE" w:rsidRDefault="00553EAE" w:rsidP="00553EAE">
      <w:pPr>
        <w:spacing w:before="120" w:after="120" w:line="360" w:lineRule="auto"/>
        <w:jc w:val="both"/>
        <w:rPr>
          <w:rFonts w:asciiTheme="minorHAnsi" w:hAnsiTheme="minorHAnsi" w:cstheme="minorHAnsi"/>
          <w:szCs w:val="22"/>
        </w:rPr>
      </w:pPr>
      <w:r w:rsidRPr="00553EAE">
        <w:rPr>
          <w:rFonts w:asciiTheme="minorHAnsi" w:hAnsiTheme="minorHAnsi" w:cstheme="minorHAnsi"/>
          <w:szCs w:val="22"/>
        </w:rPr>
        <w:t xml:space="preserve">There are a range of common and healthy sexual behaviours at different developmental ages and stages. A child’s sexual behaviour would be considered harmful when the sexual behaviours are outside this developmental range, are non-consensual and/or if the child or young person has power over the other individual by virtue of age, emotional maturity, gender, physical </w:t>
      </w:r>
      <w:proofErr w:type="gramStart"/>
      <w:r w:rsidRPr="00553EAE">
        <w:rPr>
          <w:rFonts w:asciiTheme="minorHAnsi" w:hAnsiTheme="minorHAnsi" w:cstheme="minorHAnsi"/>
          <w:szCs w:val="22"/>
        </w:rPr>
        <w:t>strength</w:t>
      </w:r>
      <w:proofErr w:type="gramEnd"/>
      <w:r w:rsidRPr="00553EAE">
        <w:rPr>
          <w:rFonts w:asciiTheme="minorHAnsi" w:hAnsiTheme="minorHAnsi" w:cstheme="minorHAnsi"/>
          <w:szCs w:val="22"/>
        </w:rPr>
        <w:t xml:space="preserve"> or intellect. </w:t>
      </w:r>
    </w:p>
    <w:p w14:paraId="43B8750F" w14:textId="77777777" w:rsidR="00553EAE" w:rsidRDefault="00553EAE" w:rsidP="00553EAE">
      <w:pPr>
        <w:spacing w:after="160" w:line="360" w:lineRule="auto"/>
        <w:jc w:val="both"/>
        <w:rPr>
          <w:rFonts w:asciiTheme="minorHAnsi" w:hAnsiTheme="minorHAnsi" w:cstheme="minorHAnsi"/>
          <w:szCs w:val="22"/>
        </w:rPr>
      </w:pPr>
    </w:p>
    <w:p w14:paraId="44AEDBDF" w14:textId="0ADFB892"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Harmful sexual behaviour (HSB) can be displayed towards younger children, peers, older </w:t>
      </w:r>
      <w:proofErr w:type="gramStart"/>
      <w:r w:rsidRPr="00553EAE">
        <w:rPr>
          <w:rFonts w:asciiTheme="minorHAnsi" w:hAnsiTheme="minorHAnsi" w:cstheme="minorHAnsi"/>
          <w:szCs w:val="22"/>
        </w:rPr>
        <w:t>children</w:t>
      </w:r>
      <w:proofErr w:type="gramEnd"/>
      <w:r w:rsidRPr="00553EAE">
        <w:rPr>
          <w:rFonts w:asciiTheme="minorHAnsi" w:hAnsiTheme="minorHAnsi" w:cstheme="minorHAnsi"/>
          <w:szCs w:val="22"/>
        </w:rPr>
        <w:t xml:space="preserve"> or adults. It's harmful to the children and young people who display it, as well as those it is directed towards (NSPCC, 2017).</w:t>
      </w:r>
    </w:p>
    <w:p w14:paraId="5E25C580" w14:textId="77777777" w:rsidR="00553EAE" w:rsidRDefault="00553EAE" w:rsidP="00553EAE">
      <w:pPr>
        <w:spacing w:after="160" w:line="360" w:lineRule="auto"/>
        <w:jc w:val="both"/>
        <w:rPr>
          <w:rFonts w:asciiTheme="minorHAnsi" w:hAnsiTheme="minorHAnsi" w:cstheme="minorHAnsi"/>
          <w:b/>
          <w:bCs/>
          <w:szCs w:val="22"/>
          <w:u w:val="single"/>
        </w:rPr>
      </w:pPr>
    </w:p>
    <w:p w14:paraId="0335E5FD" w14:textId="52ECB698" w:rsidR="00553EAE" w:rsidRPr="00553EAE" w:rsidRDefault="00553EAE" w:rsidP="00553EAE">
      <w:pPr>
        <w:spacing w:after="160" w:line="360" w:lineRule="auto"/>
        <w:jc w:val="both"/>
        <w:rPr>
          <w:rFonts w:asciiTheme="minorHAnsi" w:hAnsiTheme="minorHAnsi" w:cstheme="minorHAnsi"/>
          <w:b/>
          <w:bCs/>
          <w:szCs w:val="22"/>
          <w:u w:val="single"/>
        </w:rPr>
      </w:pPr>
      <w:r w:rsidRPr="00553EAE">
        <w:rPr>
          <w:rFonts w:asciiTheme="minorHAnsi" w:hAnsiTheme="minorHAnsi" w:cstheme="minorHAnsi"/>
          <w:b/>
          <w:bCs/>
          <w:szCs w:val="22"/>
          <w:u w:val="single"/>
        </w:rPr>
        <w:t>How Prevalent is Harmful Sexual Behaviour?</w:t>
      </w:r>
    </w:p>
    <w:p w14:paraId="45C4C492"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It is estimated that at least one third of all </w:t>
      </w:r>
      <w:proofErr w:type="gramStart"/>
      <w:r w:rsidRPr="00553EAE">
        <w:rPr>
          <w:rFonts w:asciiTheme="minorHAnsi" w:hAnsiTheme="minorHAnsi" w:cstheme="minorHAnsi"/>
          <w:szCs w:val="22"/>
        </w:rPr>
        <w:t>child</w:t>
      </w:r>
      <w:proofErr w:type="gramEnd"/>
      <w:r w:rsidRPr="00553EAE">
        <w:rPr>
          <w:rFonts w:asciiTheme="minorHAnsi" w:hAnsiTheme="minorHAnsi" w:cstheme="minorHAnsi"/>
          <w:szCs w:val="22"/>
        </w:rPr>
        <w:t xml:space="preserve"> sexual abuse is committed by other children and young people under the age of 18, this number is reported to rise to 50% when the victim is under the age of 12 (Hackett et al, 2014). In 2016 15% of all rapes in England and Wales were committed by a young person under the age of eighteen (Criminal Justice Statistics, 2017).</w:t>
      </w:r>
    </w:p>
    <w:p w14:paraId="28B5EE95"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Of significance is the increase in reports of childhood sexual abuse; the NSPCC (2020) report that there were 73,518 recorded offences including rape, online </w:t>
      </w:r>
      <w:proofErr w:type="gramStart"/>
      <w:r w:rsidRPr="00553EAE">
        <w:rPr>
          <w:rFonts w:asciiTheme="minorHAnsi" w:hAnsiTheme="minorHAnsi" w:cstheme="minorHAnsi"/>
          <w:szCs w:val="22"/>
        </w:rPr>
        <w:t>grooming</w:t>
      </w:r>
      <w:proofErr w:type="gramEnd"/>
      <w:r w:rsidRPr="00553EAE">
        <w:rPr>
          <w:rFonts w:asciiTheme="minorHAnsi" w:hAnsiTheme="minorHAnsi" w:cstheme="minorHAnsi"/>
          <w:szCs w:val="22"/>
        </w:rPr>
        <w:t xml:space="preserve"> and sexual assault against children in the UK in 2019/20, which is an increase of 57% over the previous 5 years. </w:t>
      </w:r>
    </w:p>
    <w:p w14:paraId="668E96EE"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Taking the estimation that at least of one third of all </w:t>
      </w:r>
      <w:proofErr w:type="gramStart"/>
      <w:r w:rsidRPr="00553EAE">
        <w:rPr>
          <w:rFonts w:asciiTheme="minorHAnsi" w:hAnsiTheme="minorHAnsi" w:cstheme="minorHAnsi"/>
          <w:szCs w:val="22"/>
        </w:rPr>
        <w:t>child</w:t>
      </w:r>
      <w:proofErr w:type="gramEnd"/>
      <w:r w:rsidRPr="00553EAE">
        <w:rPr>
          <w:rFonts w:asciiTheme="minorHAnsi" w:hAnsiTheme="minorHAnsi" w:cstheme="minorHAnsi"/>
          <w:szCs w:val="22"/>
        </w:rPr>
        <w:t xml:space="preserve"> sexual abuse is committed by children and young people, this would indicate that over this period approximately 24,500 reports of child sexual abuse were by a child under 18. </w:t>
      </w:r>
    </w:p>
    <w:p w14:paraId="07410946"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In addition, it should be noted that it is highly likely that official statistics under-represent the scale of the issue. </w:t>
      </w:r>
    </w:p>
    <w:p w14:paraId="650D699E" w14:textId="77777777" w:rsidR="00553EAE" w:rsidRPr="00553EAE" w:rsidRDefault="00553EAE" w:rsidP="00553EAE">
      <w:pPr>
        <w:spacing w:after="160" w:line="360" w:lineRule="auto"/>
        <w:jc w:val="both"/>
        <w:rPr>
          <w:rFonts w:asciiTheme="minorHAnsi" w:hAnsiTheme="minorHAnsi" w:cstheme="minorHAnsi"/>
          <w:b/>
          <w:bCs/>
          <w:szCs w:val="22"/>
          <w:u w:val="single"/>
        </w:rPr>
      </w:pPr>
      <w:r w:rsidRPr="00553EAE">
        <w:rPr>
          <w:rFonts w:asciiTheme="minorHAnsi" w:hAnsiTheme="minorHAnsi" w:cstheme="minorHAnsi"/>
          <w:b/>
          <w:bCs/>
          <w:szCs w:val="22"/>
          <w:u w:val="single"/>
        </w:rPr>
        <w:t>What do we know about children and young people who engage in Harmful Sexual Behaviour?</w:t>
      </w:r>
    </w:p>
    <w:p w14:paraId="4E99AC29" w14:textId="77777777" w:rsidR="00553EAE" w:rsidRPr="00553EAE" w:rsidRDefault="00553EAE" w:rsidP="00553EAE">
      <w:pPr>
        <w:numPr>
          <w:ilvl w:val="0"/>
          <w:numId w:val="5"/>
        </w:numPr>
        <w:autoSpaceDE w:val="0"/>
        <w:autoSpaceDN w:val="0"/>
        <w:adjustRightInd w:val="0"/>
        <w:spacing w:after="160" w:line="360" w:lineRule="auto"/>
        <w:jc w:val="both"/>
        <w:rPr>
          <w:rFonts w:asciiTheme="minorHAnsi" w:hAnsiTheme="minorHAnsi" w:cstheme="minorHAnsi"/>
          <w:szCs w:val="22"/>
        </w:rPr>
      </w:pPr>
      <w:proofErr w:type="gramStart"/>
      <w:r w:rsidRPr="00553EAE">
        <w:rPr>
          <w:rFonts w:asciiTheme="minorHAnsi" w:hAnsiTheme="minorHAnsi" w:cstheme="minorHAnsi"/>
          <w:szCs w:val="22"/>
        </w:rPr>
        <w:t>The majority of</w:t>
      </w:r>
      <w:proofErr w:type="gramEnd"/>
      <w:r w:rsidRPr="00553EAE">
        <w:rPr>
          <w:rFonts w:asciiTheme="minorHAnsi" w:hAnsiTheme="minorHAnsi" w:cstheme="minorHAnsi"/>
          <w:szCs w:val="22"/>
        </w:rPr>
        <w:t xml:space="preserve"> children and young people who engage in HSB are adolescent boys, but girls and younger children also engage in HSB.</w:t>
      </w:r>
    </w:p>
    <w:p w14:paraId="3CB7F097" w14:textId="27598B5F" w:rsidR="00553EAE" w:rsidRPr="00553EAE" w:rsidRDefault="00553EAE" w:rsidP="00553EAE">
      <w:pPr>
        <w:numPr>
          <w:ilvl w:val="0"/>
          <w:numId w:val="5"/>
        </w:numPr>
        <w:autoSpaceDE w:val="0"/>
        <w:autoSpaceDN w:val="0"/>
        <w:adjustRightInd w:val="0"/>
        <w:spacing w:after="160" w:line="360" w:lineRule="auto"/>
        <w:jc w:val="both"/>
        <w:rPr>
          <w:rFonts w:asciiTheme="minorHAnsi" w:hAnsiTheme="minorHAnsi" w:cstheme="minorHAnsi"/>
          <w:szCs w:val="22"/>
        </w:rPr>
      </w:pPr>
      <w:proofErr w:type="gramStart"/>
      <w:r w:rsidRPr="00553EAE">
        <w:rPr>
          <w:rFonts w:asciiTheme="minorHAnsi" w:hAnsiTheme="minorHAnsi" w:cstheme="minorHAnsi"/>
          <w:szCs w:val="22"/>
        </w:rPr>
        <w:t>The majority of</w:t>
      </w:r>
      <w:proofErr w:type="gramEnd"/>
      <w:r w:rsidRPr="00553EAE">
        <w:rPr>
          <w:rFonts w:asciiTheme="minorHAnsi" w:hAnsiTheme="minorHAnsi" w:cstheme="minorHAnsi"/>
          <w:szCs w:val="22"/>
        </w:rPr>
        <w:t xml:space="preserve"> children who display HSB have themselves experienced or continue to experience </w:t>
      </w:r>
      <w:r w:rsidRPr="00553EAE">
        <w:rPr>
          <w:rFonts w:asciiTheme="minorHAnsi" w:hAnsiTheme="minorHAnsi" w:cstheme="minorHAnsi"/>
          <w:b/>
          <w:bCs/>
          <w:szCs w:val="22"/>
        </w:rPr>
        <w:t>trauma</w:t>
      </w:r>
      <w:r w:rsidRPr="00553EAE">
        <w:rPr>
          <w:rFonts w:asciiTheme="minorHAnsi" w:hAnsiTheme="minorHAnsi" w:cstheme="minorHAnsi"/>
          <w:szCs w:val="22"/>
        </w:rPr>
        <w:t>, including abuse or neglect. It is important to hold in mind their trauma when understanding and responding to their HSB.</w:t>
      </w:r>
    </w:p>
    <w:p w14:paraId="43ADEA87" w14:textId="204B80B7" w:rsidR="00553EAE" w:rsidRPr="00553EAE" w:rsidRDefault="00553EAE" w:rsidP="00553EAE">
      <w:pPr>
        <w:numPr>
          <w:ilvl w:val="0"/>
          <w:numId w:val="5"/>
        </w:numPr>
        <w:autoSpaceDE w:val="0"/>
        <w:autoSpaceDN w:val="0"/>
        <w:adjustRightInd w:val="0"/>
        <w:spacing w:after="160" w:line="360" w:lineRule="auto"/>
        <w:jc w:val="both"/>
        <w:rPr>
          <w:rFonts w:asciiTheme="minorHAnsi" w:hAnsiTheme="minorHAnsi" w:cstheme="minorHAnsi"/>
          <w:szCs w:val="22"/>
        </w:rPr>
      </w:pPr>
      <w:r w:rsidRPr="00553EAE">
        <w:rPr>
          <w:rFonts w:asciiTheme="minorHAnsi" w:hAnsiTheme="minorHAnsi" w:cstheme="minorHAnsi"/>
          <w:b/>
          <w:bCs/>
          <w:szCs w:val="22"/>
        </w:rPr>
        <w:t>Child sexual abuse</w:t>
      </w:r>
      <w:r w:rsidRPr="00553EAE">
        <w:rPr>
          <w:rFonts w:asciiTheme="minorHAnsi" w:hAnsiTheme="minorHAnsi" w:cstheme="minorHAnsi"/>
          <w:szCs w:val="22"/>
        </w:rPr>
        <w:t xml:space="preserve"> is overrepresented among children who engage in HSB and even more so for the under 12s. </w:t>
      </w:r>
    </w:p>
    <w:p w14:paraId="5162AA1F" w14:textId="77777777" w:rsidR="00553EAE" w:rsidRPr="00553EAE" w:rsidRDefault="00553EAE" w:rsidP="00553EAE">
      <w:pPr>
        <w:widowControl w:val="0"/>
        <w:numPr>
          <w:ilvl w:val="0"/>
          <w:numId w:val="5"/>
        </w:numPr>
        <w:autoSpaceDN w:val="0"/>
        <w:adjustRightInd w:val="0"/>
        <w:spacing w:after="200" w:line="360" w:lineRule="auto"/>
        <w:contextualSpacing/>
        <w:jc w:val="both"/>
        <w:rPr>
          <w:rFonts w:asciiTheme="minorHAnsi" w:hAnsiTheme="minorHAnsi" w:cstheme="minorHAnsi"/>
          <w:bCs/>
          <w:color w:val="8496B0"/>
          <w:szCs w:val="22"/>
        </w:rPr>
      </w:pPr>
      <w:r w:rsidRPr="00553EAE">
        <w:rPr>
          <w:rFonts w:asciiTheme="minorHAnsi" w:hAnsiTheme="minorHAnsi" w:cstheme="minorHAnsi"/>
          <w:szCs w:val="22"/>
        </w:rPr>
        <w:t xml:space="preserve">Whilst </w:t>
      </w:r>
      <w:r w:rsidRPr="00553EAE">
        <w:rPr>
          <w:rFonts w:asciiTheme="minorHAnsi" w:hAnsiTheme="minorHAnsi" w:cstheme="minorHAnsi"/>
          <w:b/>
          <w:bCs/>
          <w:szCs w:val="22"/>
        </w:rPr>
        <w:t>girls</w:t>
      </w:r>
      <w:r w:rsidRPr="00553EAE">
        <w:rPr>
          <w:rFonts w:asciiTheme="minorHAnsi" w:hAnsiTheme="minorHAnsi" w:cstheme="minorHAnsi"/>
          <w:szCs w:val="22"/>
        </w:rPr>
        <w:t xml:space="preserve"> are less likely to engage in HSB than boys, those who do so, tend to have higher levels of sexual victimisation and are referred to services at an earlier age. </w:t>
      </w:r>
    </w:p>
    <w:p w14:paraId="5125545B" w14:textId="0B959E3D" w:rsidR="00553EAE" w:rsidRDefault="00553EAE" w:rsidP="00553EAE">
      <w:pPr>
        <w:spacing w:line="360" w:lineRule="auto"/>
        <w:ind w:left="720"/>
        <w:jc w:val="both"/>
        <w:rPr>
          <w:rFonts w:asciiTheme="minorHAnsi" w:hAnsiTheme="minorHAnsi" w:cstheme="minorHAnsi"/>
          <w:szCs w:val="22"/>
        </w:rPr>
      </w:pPr>
    </w:p>
    <w:p w14:paraId="05E42EA7" w14:textId="1DDE81C1" w:rsidR="00553EAE" w:rsidRDefault="00553EAE" w:rsidP="00553EAE">
      <w:pPr>
        <w:spacing w:line="360" w:lineRule="auto"/>
        <w:ind w:left="720"/>
        <w:jc w:val="both"/>
        <w:rPr>
          <w:rFonts w:asciiTheme="minorHAnsi" w:hAnsiTheme="minorHAnsi" w:cstheme="minorHAnsi"/>
          <w:szCs w:val="22"/>
        </w:rPr>
      </w:pPr>
    </w:p>
    <w:p w14:paraId="7C248EB8" w14:textId="77777777" w:rsidR="00553EAE" w:rsidRPr="00553EAE" w:rsidRDefault="00553EAE" w:rsidP="00553EAE">
      <w:pPr>
        <w:spacing w:line="360" w:lineRule="auto"/>
        <w:ind w:left="720"/>
        <w:jc w:val="both"/>
        <w:rPr>
          <w:rFonts w:asciiTheme="minorHAnsi" w:hAnsiTheme="minorHAnsi" w:cstheme="minorHAnsi"/>
          <w:szCs w:val="22"/>
        </w:rPr>
      </w:pPr>
    </w:p>
    <w:p w14:paraId="64AEF3F9" w14:textId="54EABCF4" w:rsidR="00553EAE" w:rsidRDefault="00553EAE" w:rsidP="00553EAE">
      <w:pPr>
        <w:widowControl w:val="0"/>
        <w:numPr>
          <w:ilvl w:val="0"/>
          <w:numId w:val="5"/>
        </w:numPr>
        <w:autoSpaceDN w:val="0"/>
        <w:adjustRightInd w:val="0"/>
        <w:spacing w:after="200" w:line="360" w:lineRule="auto"/>
        <w:contextualSpacing/>
        <w:jc w:val="both"/>
        <w:rPr>
          <w:rFonts w:asciiTheme="minorHAnsi" w:hAnsiTheme="minorHAnsi" w:cstheme="minorHAnsi"/>
          <w:bCs/>
          <w:color w:val="8496B0"/>
          <w:szCs w:val="22"/>
        </w:rPr>
      </w:pPr>
      <w:r w:rsidRPr="00553EAE">
        <w:rPr>
          <w:rFonts w:asciiTheme="minorHAnsi" w:hAnsiTheme="minorHAnsi" w:cstheme="minorHAnsi"/>
          <w:b/>
          <w:bCs/>
          <w:szCs w:val="22"/>
        </w:rPr>
        <w:t>Domestic violence</w:t>
      </w:r>
      <w:r w:rsidRPr="00553EAE">
        <w:rPr>
          <w:rFonts w:asciiTheme="minorHAnsi" w:hAnsiTheme="minorHAnsi" w:cstheme="minorHAnsi"/>
          <w:szCs w:val="22"/>
        </w:rPr>
        <w:t xml:space="preserve"> is a significant risk factor in children engaging in HSB </w:t>
      </w:r>
    </w:p>
    <w:p w14:paraId="4C5FB701" w14:textId="77777777" w:rsidR="00553EAE" w:rsidRPr="00553EAE" w:rsidRDefault="00553EAE" w:rsidP="00553EAE">
      <w:pPr>
        <w:widowControl w:val="0"/>
        <w:autoSpaceDN w:val="0"/>
        <w:adjustRightInd w:val="0"/>
        <w:spacing w:after="200" w:line="360" w:lineRule="auto"/>
        <w:ind w:left="720"/>
        <w:contextualSpacing/>
        <w:jc w:val="both"/>
        <w:rPr>
          <w:rFonts w:asciiTheme="minorHAnsi" w:hAnsiTheme="minorHAnsi" w:cstheme="minorHAnsi"/>
          <w:bCs/>
          <w:color w:val="8496B0"/>
          <w:szCs w:val="22"/>
        </w:rPr>
      </w:pPr>
    </w:p>
    <w:p w14:paraId="36CE5538" w14:textId="6B6CC276" w:rsidR="00553EAE" w:rsidRPr="00553EAE" w:rsidRDefault="00553EAE" w:rsidP="00553EAE">
      <w:pPr>
        <w:numPr>
          <w:ilvl w:val="0"/>
          <w:numId w:val="5"/>
        </w:numPr>
        <w:autoSpaceDE w:val="0"/>
        <w:autoSpaceDN w:val="0"/>
        <w:adjustRightInd w:val="0"/>
        <w:spacing w:after="160" w:line="360" w:lineRule="auto"/>
        <w:jc w:val="both"/>
        <w:rPr>
          <w:rFonts w:asciiTheme="minorHAnsi" w:hAnsiTheme="minorHAnsi" w:cstheme="minorHAnsi"/>
          <w:szCs w:val="22"/>
        </w:rPr>
      </w:pPr>
      <w:r w:rsidRPr="00553EAE">
        <w:rPr>
          <w:rFonts w:asciiTheme="minorHAnsi" w:hAnsiTheme="minorHAnsi" w:cstheme="minorHAnsi"/>
          <w:szCs w:val="22"/>
        </w:rPr>
        <w:t>When a child engages in HSB this should raise questions about the child’s possible previous or current experience of being harmed.</w:t>
      </w:r>
    </w:p>
    <w:p w14:paraId="60FD7D07" w14:textId="14E80B57" w:rsidR="00553EAE" w:rsidRPr="00553EAE" w:rsidRDefault="00553EAE" w:rsidP="00553EAE">
      <w:pPr>
        <w:numPr>
          <w:ilvl w:val="0"/>
          <w:numId w:val="5"/>
        </w:numPr>
        <w:autoSpaceDE w:val="0"/>
        <w:autoSpaceDN w:val="0"/>
        <w:adjustRightInd w:val="0"/>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For most young people their HSB is not sexually </w:t>
      </w:r>
      <w:proofErr w:type="gramStart"/>
      <w:r w:rsidRPr="00553EAE">
        <w:rPr>
          <w:rFonts w:asciiTheme="minorHAnsi" w:hAnsiTheme="minorHAnsi" w:cstheme="minorHAnsi"/>
          <w:szCs w:val="22"/>
        </w:rPr>
        <w:t>motivated,  it</w:t>
      </w:r>
      <w:proofErr w:type="gramEnd"/>
      <w:r w:rsidRPr="00553EAE">
        <w:rPr>
          <w:rFonts w:asciiTheme="minorHAnsi" w:hAnsiTheme="minorHAnsi" w:cstheme="minorHAnsi"/>
          <w:szCs w:val="22"/>
        </w:rPr>
        <w:t xml:space="preserve"> is </w:t>
      </w:r>
      <w:r w:rsidRPr="00553EAE">
        <w:rPr>
          <w:rFonts w:asciiTheme="minorHAnsi" w:hAnsiTheme="minorHAnsi" w:cstheme="minorHAnsi"/>
          <w:b/>
          <w:bCs/>
          <w:szCs w:val="22"/>
        </w:rPr>
        <w:t>an attempt to meet basic needs</w:t>
      </w:r>
      <w:r w:rsidRPr="00553EAE">
        <w:rPr>
          <w:rFonts w:asciiTheme="minorHAnsi" w:hAnsiTheme="minorHAnsi" w:cstheme="minorHAnsi"/>
          <w:szCs w:val="22"/>
        </w:rPr>
        <w:t xml:space="preserve">, for example, to meet a need for belonging and connection or to help regulate emotions. Young people who engage in HSB often don’t have opportunities to meet these needs in appropriate ways. </w:t>
      </w:r>
    </w:p>
    <w:p w14:paraId="6A1DF54C" w14:textId="66C18D3B" w:rsidR="00553EAE" w:rsidRPr="00553EAE" w:rsidRDefault="00553EAE" w:rsidP="00553EAE">
      <w:pPr>
        <w:numPr>
          <w:ilvl w:val="0"/>
          <w:numId w:val="5"/>
        </w:numPr>
        <w:autoSpaceDE w:val="0"/>
        <w:autoSpaceDN w:val="0"/>
        <w:adjustRightInd w:val="0"/>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Children and young people who engage in HSB often experience </w:t>
      </w:r>
      <w:r w:rsidRPr="00553EAE">
        <w:rPr>
          <w:rFonts w:asciiTheme="minorHAnsi" w:hAnsiTheme="minorHAnsi" w:cstheme="minorHAnsi"/>
          <w:b/>
          <w:bCs/>
          <w:szCs w:val="22"/>
        </w:rPr>
        <w:t xml:space="preserve">other emotional, </w:t>
      </w:r>
      <w:proofErr w:type="gramStart"/>
      <w:r w:rsidRPr="00553EAE">
        <w:rPr>
          <w:rFonts w:asciiTheme="minorHAnsi" w:hAnsiTheme="minorHAnsi" w:cstheme="minorHAnsi"/>
          <w:b/>
          <w:bCs/>
          <w:szCs w:val="22"/>
        </w:rPr>
        <w:t>behavioural</w:t>
      </w:r>
      <w:proofErr w:type="gramEnd"/>
      <w:r w:rsidRPr="00553EAE">
        <w:rPr>
          <w:rFonts w:asciiTheme="minorHAnsi" w:hAnsiTheme="minorHAnsi" w:cstheme="minorHAnsi"/>
          <w:b/>
          <w:bCs/>
          <w:szCs w:val="22"/>
        </w:rPr>
        <w:t xml:space="preserve"> and peer-related difficulties</w:t>
      </w:r>
      <w:r w:rsidRPr="00553EAE">
        <w:rPr>
          <w:rFonts w:asciiTheme="minorHAnsi" w:hAnsiTheme="minorHAnsi" w:cstheme="minorHAnsi"/>
          <w:szCs w:val="22"/>
        </w:rPr>
        <w:t>.</w:t>
      </w:r>
    </w:p>
    <w:p w14:paraId="70271F9B" w14:textId="49F1E1C6" w:rsidR="00553EAE" w:rsidRPr="00553EAE" w:rsidRDefault="00553EAE" w:rsidP="00553EAE">
      <w:pPr>
        <w:numPr>
          <w:ilvl w:val="0"/>
          <w:numId w:val="5"/>
        </w:numPr>
        <w:autoSpaceDE w:val="0"/>
        <w:autoSpaceDN w:val="0"/>
        <w:adjustRightInd w:val="0"/>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There is some overlap between children engaging in </w:t>
      </w:r>
      <w:r w:rsidRPr="00553EAE">
        <w:rPr>
          <w:rFonts w:asciiTheme="minorHAnsi" w:hAnsiTheme="minorHAnsi" w:cstheme="minorHAnsi"/>
          <w:b/>
          <w:bCs/>
          <w:szCs w:val="22"/>
        </w:rPr>
        <w:t>offline and online HSB</w:t>
      </w:r>
      <w:r w:rsidRPr="00553EAE">
        <w:rPr>
          <w:rFonts w:asciiTheme="minorHAnsi" w:hAnsiTheme="minorHAnsi" w:cstheme="minorHAnsi"/>
          <w:szCs w:val="22"/>
        </w:rPr>
        <w:t>. Therefore, consideration needs to be given to potential risk and safety planning across both settings.</w:t>
      </w:r>
    </w:p>
    <w:p w14:paraId="07F970F9" w14:textId="77777777" w:rsidR="00553EAE" w:rsidRPr="00553EAE" w:rsidRDefault="00553EAE" w:rsidP="00553EAE">
      <w:pPr>
        <w:numPr>
          <w:ilvl w:val="0"/>
          <w:numId w:val="5"/>
        </w:numPr>
        <w:autoSpaceDE w:val="0"/>
        <w:autoSpaceDN w:val="0"/>
        <w:adjustRightInd w:val="0"/>
        <w:spacing w:after="160" w:line="360" w:lineRule="auto"/>
        <w:jc w:val="both"/>
        <w:rPr>
          <w:rFonts w:asciiTheme="minorHAnsi" w:hAnsiTheme="minorHAnsi" w:cstheme="minorHAnsi"/>
          <w:szCs w:val="22"/>
        </w:rPr>
      </w:pPr>
      <w:r w:rsidRPr="00553EAE">
        <w:rPr>
          <w:rFonts w:asciiTheme="minorHAnsi" w:hAnsiTheme="minorHAnsi" w:cstheme="minorHAnsi"/>
          <w:szCs w:val="22"/>
        </w:rPr>
        <w:t>Most children and young people displaying HSB do not become sexual offenders as adults.</w:t>
      </w:r>
    </w:p>
    <w:p w14:paraId="076FBCDA" w14:textId="77777777" w:rsidR="00553EAE" w:rsidRPr="00553EAE" w:rsidRDefault="00553EAE" w:rsidP="00553EAE">
      <w:pPr>
        <w:autoSpaceDE w:val="0"/>
        <w:autoSpaceDN w:val="0"/>
        <w:adjustRightInd w:val="0"/>
        <w:spacing w:line="360" w:lineRule="auto"/>
        <w:ind w:left="720"/>
        <w:jc w:val="both"/>
        <w:rPr>
          <w:rFonts w:asciiTheme="minorHAnsi" w:hAnsiTheme="minorHAnsi" w:cstheme="minorHAnsi"/>
          <w:szCs w:val="22"/>
        </w:rPr>
      </w:pPr>
    </w:p>
    <w:p w14:paraId="64ACBA1B" w14:textId="77777777" w:rsidR="00553EAE" w:rsidRPr="00553EAE" w:rsidRDefault="00553EAE" w:rsidP="00553EAE">
      <w:pPr>
        <w:numPr>
          <w:ilvl w:val="0"/>
          <w:numId w:val="5"/>
        </w:numPr>
        <w:autoSpaceDE w:val="0"/>
        <w:autoSpaceDN w:val="0"/>
        <w:adjustRightInd w:val="0"/>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Children with </w:t>
      </w:r>
      <w:r w:rsidRPr="00553EAE">
        <w:rPr>
          <w:rFonts w:asciiTheme="minorHAnsi" w:hAnsiTheme="minorHAnsi" w:cstheme="minorHAnsi"/>
          <w:b/>
          <w:bCs/>
          <w:szCs w:val="22"/>
        </w:rPr>
        <w:t>learning disabilities</w:t>
      </w:r>
      <w:r w:rsidRPr="00553EAE">
        <w:rPr>
          <w:rFonts w:asciiTheme="minorHAnsi" w:hAnsiTheme="minorHAnsi" w:cstheme="minorHAnsi"/>
          <w:szCs w:val="22"/>
        </w:rPr>
        <w:t xml:space="preserve"> are overrepresented in cohorts of young people who engage in Harmful Sexual behaviour. There are many reasons for this including the impact of their learning disability on areas such as impulsivity, social skills, understanding of relationships and so on. They are also more likely to admit their HSB and more likely to be caught. It is important that HSB committed by young people with learning disabilities is responded to as seriously as those that do not. This is important to ensure appropriate safety planning can be put in place and to ensure that the young person can get the help and support they need to move forward without further HSB.</w:t>
      </w:r>
    </w:p>
    <w:p w14:paraId="516C7F84" w14:textId="77777777" w:rsidR="00553EAE" w:rsidRPr="00553EAE" w:rsidRDefault="00553EAE" w:rsidP="00553EAE">
      <w:pPr>
        <w:spacing w:line="360" w:lineRule="auto"/>
        <w:ind w:left="720"/>
        <w:jc w:val="both"/>
        <w:rPr>
          <w:rFonts w:asciiTheme="minorHAnsi" w:hAnsiTheme="minorHAnsi" w:cstheme="minorHAnsi"/>
          <w:szCs w:val="22"/>
        </w:rPr>
      </w:pPr>
    </w:p>
    <w:p w14:paraId="4A64BF66" w14:textId="77777777" w:rsidR="00553EAE" w:rsidRPr="00553EAE" w:rsidRDefault="00553EAE" w:rsidP="00553EAE">
      <w:pPr>
        <w:numPr>
          <w:ilvl w:val="0"/>
          <w:numId w:val="5"/>
        </w:numPr>
        <w:autoSpaceDE w:val="0"/>
        <w:autoSpaceDN w:val="0"/>
        <w:adjustRightInd w:val="0"/>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Children </w:t>
      </w:r>
      <w:r w:rsidRPr="00553EAE">
        <w:rPr>
          <w:rFonts w:asciiTheme="minorHAnsi" w:hAnsiTheme="minorHAnsi" w:cstheme="minorHAnsi"/>
          <w:b/>
          <w:bCs/>
          <w:szCs w:val="22"/>
        </w:rPr>
        <w:t>often deny their HSB</w:t>
      </w:r>
      <w:r w:rsidRPr="00553EAE">
        <w:rPr>
          <w:rFonts w:asciiTheme="minorHAnsi" w:hAnsiTheme="minorHAnsi" w:cstheme="minorHAnsi"/>
          <w:szCs w:val="22"/>
        </w:rPr>
        <w:t xml:space="preserve">, this can be understood as potentially protective for them and doesn’t prohibit assessment or intervention. </w:t>
      </w:r>
    </w:p>
    <w:p w14:paraId="160F7ABB" w14:textId="77777777" w:rsidR="00553EAE" w:rsidRPr="00553EAE" w:rsidRDefault="00553EAE" w:rsidP="00553EAE">
      <w:pPr>
        <w:autoSpaceDE w:val="0"/>
        <w:autoSpaceDN w:val="0"/>
        <w:adjustRightInd w:val="0"/>
        <w:spacing w:line="360" w:lineRule="auto"/>
        <w:jc w:val="both"/>
        <w:rPr>
          <w:rFonts w:asciiTheme="minorHAnsi" w:hAnsiTheme="minorHAnsi" w:cstheme="minorHAnsi"/>
          <w:szCs w:val="22"/>
        </w:rPr>
      </w:pPr>
    </w:p>
    <w:p w14:paraId="6AE42721" w14:textId="77777777" w:rsidR="00553EAE" w:rsidRPr="00553EAE" w:rsidRDefault="00553EAE" w:rsidP="00553EAE">
      <w:pPr>
        <w:spacing w:after="160" w:line="360" w:lineRule="auto"/>
        <w:jc w:val="both"/>
        <w:rPr>
          <w:rFonts w:asciiTheme="minorHAnsi" w:hAnsiTheme="minorHAnsi" w:cstheme="minorHAnsi"/>
          <w:b/>
          <w:bCs/>
          <w:szCs w:val="22"/>
          <w:u w:val="single"/>
        </w:rPr>
      </w:pPr>
      <w:r w:rsidRPr="00553EAE">
        <w:rPr>
          <w:rFonts w:asciiTheme="minorHAnsi" w:hAnsiTheme="minorHAnsi" w:cstheme="minorHAnsi"/>
          <w:b/>
          <w:bCs/>
          <w:szCs w:val="22"/>
          <w:u w:val="single"/>
        </w:rPr>
        <w:t>What to do if HSB has been identified or alleged</w:t>
      </w:r>
    </w:p>
    <w:p w14:paraId="4DBE1CF7" w14:textId="77777777" w:rsidR="00553EAE" w:rsidRPr="00553EAE" w:rsidRDefault="00553EAE" w:rsidP="00553EAE">
      <w:pPr>
        <w:spacing w:after="160" w:line="360" w:lineRule="auto"/>
        <w:jc w:val="both"/>
        <w:rPr>
          <w:rFonts w:asciiTheme="minorHAnsi" w:hAnsiTheme="minorHAnsi" w:cstheme="minorHAnsi"/>
          <w:b/>
          <w:bCs/>
          <w:szCs w:val="22"/>
          <w:u w:val="single"/>
        </w:rPr>
      </w:pPr>
      <w:r w:rsidRPr="00553EAE">
        <w:rPr>
          <w:rFonts w:asciiTheme="minorHAnsi" w:hAnsiTheme="minorHAnsi" w:cstheme="minorHAnsi"/>
          <w:b/>
          <w:bCs/>
          <w:szCs w:val="22"/>
          <w:u w:val="single"/>
        </w:rPr>
        <w:t>Record the HSB or alleged HSB</w:t>
      </w:r>
    </w:p>
    <w:p w14:paraId="116A12DD" w14:textId="77777777" w:rsidR="00553EAE" w:rsidRPr="00553EAE" w:rsidRDefault="00553EAE" w:rsidP="00553EAE">
      <w:pPr>
        <w:spacing w:line="360" w:lineRule="auto"/>
        <w:ind w:left="142"/>
        <w:jc w:val="both"/>
        <w:rPr>
          <w:rFonts w:asciiTheme="minorHAnsi" w:hAnsiTheme="minorHAnsi" w:cstheme="minorHAnsi"/>
          <w:szCs w:val="22"/>
        </w:rPr>
      </w:pPr>
      <w:r w:rsidRPr="00553EAE">
        <w:rPr>
          <w:rFonts w:asciiTheme="minorHAnsi" w:hAnsiTheme="minorHAnsi" w:cstheme="minorHAnsi"/>
          <w:szCs w:val="22"/>
        </w:rPr>
        <w:t>When recording an incident of HSB it is important to do the following:</w:t>
      </w:r>
    </w:p>
    <w:p w14:paraId="2D6267AD" w14:textId="77777777" w:rsidR="00553EAE" w:rsidRPr="00553EAE" w:rsidRDefault="00553EAE" w:rsidP="00553EAE">
      <w:pPr>
        <w:numPr>
          <w:ilvl w:val="0"/>
          <w:numId w:val="7"/>
        </w:numPr>
        <w:spacing w:after="200" w:line="360" w:lineRule="auto"/>
        <w:contextualSpacing/>
        <w:jc w:val="both"/>
        <w:rPr>
          <w:rFonts w:asciiTheme="minorHAnsi" w:hAnsiTheme="minorHAnsi" w:cstheme="minorHAnsi"/>
          <w:szCs w:val="22"/>
        </w:rPr>
      </w:pPr>
      <w:r w:rsidRPr="00553EAE">
        <w:rPr>
          <w:rFonts w:asciiTheme="minorHAnsi" w:hAnsiTheme="minorHAnsi" w:cstheme="minorHAnsi"/>
          <w:szCs w:val="22"/>
        </w:rPr>
        <w:t>Write up the incident as soon as possible.</w:t>
      </w:r>
    </w:p>
    <w:p w14:paraId="333024F3" w14:textId="77777777" w:rsidR="00553EAE" w:rsidRPr="00553EAE" w:rsidRDefault="00553EAE" w:rsidP="00553EAE">
      <w:pPr>
        <w:numPr>
          <w:ilvl w:val="0"/>
          <w:numId w:val="7"/>
        </w:numPr>
        <w:spacing w:after="200" w:line="360" w:lineRule="auto"/>
        <w:contextualSpacing/>
        <w:jc w:val="both"/>
        <w:rPr>
          <w:rFonts w:asciiTheme="minorHAnsi" w:hAnsiTheme="minorHAnsi" w:cstheme="minorHAnsi"/>
          <w:szCs w:val="22"/>
        </w:rPr>
      </w:pPr>
      <w:r w:rsidRPr="00553EAE">
        <w:rPr>
          <w:rFonts w:asciiTheme="minorHAnsi" w:hAnsiTheme="minorHAnsi" w:cstheme="minorHAnsi"/>
          <w:szCs w:val="22"/>
        </w:rPr>
        <w:t>To include date and time of the incident.</w:t>
      </w:r>
    </w:p>
    <w:p w14:paraId="59065498" w14:textId="77777777" w:rsidR="00553EAE" w:rsidRPr="00553EAE" w:rsidRDefault="00553EAE" w:rsidP="00553EAE">
      <w:pPr>
        <w:numPr>
          <w:ilvl w:val="0"/>
          <w:numId w:val="7"/>
        </w:numPr>
        <w:spacing w:after="200" w:line="360" w:lineRule="auto"/>
        <w:contextualSpacing/>
        <w:jc w:val="both"/>
        <w:rPr>
          <w:rFonts w:asciiTheme="minorHAnsi" w:hAnsiTheme="minorHAnsi" w:cstheme="minorHAnsi"/>
          <w:szCs w:val="22"/>
        </w:rPr>
      </w:pPr>
      <w:r w:rsidRPr="00553EAE">
        <w:rPr>
          <w:rFonts w:asciiTheme="minorHAnsi" w:hAnsiTheme="minorHAnsi" w:cstheme="minorHAnsi"/>
          <w:szCs w:val="22"/>
        </w:rPr>
        <w:t>What the HSB involved including:</w:t>
      </w:r>
    </w:p>
    <w:p w14:paraId="4CEF06D5" w14:textId="77777777" w:rsidR="00553EAE" w:rsidRPr="00553EAE" w:rsidRDefault="00553EAE" w:rsidP="00553EAE">
      <w:pPr>
        <w:spacing w:after="200" w:line="360" w:lineRule="auto"/>
        <w:ind w:left="1582"/>
        <w:contextualSpacing/>
        <w:jc w:val="both"/>
        <w:rPr>
          <w:rFonts w:asciiTheme="minorHAnsi" w:hAnsiTheme="minorHAnsi" w:cstheme="minorHAnsi"/>
          <w:szCs w:val="22"/>
        </w:rPr>
      </w:pPr>
    </w:p>
    <w:p w14:paraId="793A76CE" w14:textId="77777777" w:rsidR="00553EAE" w:rsidRPr="00553EAE" w:rsidRDefault="00553EAE" w:rsidP="00553EAE">
      <w:pPr>
        <w:spacing w:after="200" w:line="360" w:lineRule="auto"/>
        <w:ind w:left="1582"/>
        <w:contextualSpacing/>
        <w:jc w:val="both"/>
        <w:rPr>
          <w:rFonts w:asciiTheme="minorHAnsi" w:hAnsiTheme="minorHAnsi" w:cstheme="minorHAnsi"/>
          <w:szCs w:val="22"/>
        </w:rPr>
      </w:pPr>
    </w:p>
    <w:p w14:paraId="62E82EA6" w14:textId="08E5F6D1" w:rsidR="00553EAE" w:rsidRPr="00553EAE" w:rsidRDefault="00553EAE" w:rsidP="00553EAE">
      <w:pPr>
        <w:numPr>
          <w:ilvl w:val="1"/>
          <w:numId w:val="7"/>
        </w:numPr>
        <w:spacing w:after="200" w:line="360" w:lineRule="auto"/>
        <w:contextualSpacing/>
        <w:jc w:val="both"/>
        <w:rPr>
          <w:rFonts w:asciiTheme="minorHAnsi" w:hAnsiTheme="minorHAnsi" w:cstheme="minorHAnsi"/>
          <w:szCs w:val="22"/>
        </w:rPr>
      </w:pPr>
      <w:r w:rsidRPr="00553EAE">
        <w:rPr>
          <w:rFonts w:asciiTheme="minorHAnsi" w:hAnsiTheme="minorHAnsi" w:cstheme="minorHAnsi"/>
          <w:szCs w:val="22"/>
          <w:u w:val="single"/>
        </w:rPr>
        <w:t>What</w:t>
      </w:r>
      <w:r w:rsidRPr="00553EAE">
        <w:rPr>
          <w:rFonts w:asciiTheme="minorHAnsi" w:hAnsiTheme="minorHAnsi" w:cstheme="minorHAnsi"/>
          <w:szCs w:val="22"/>
        </w:rPr>
        <w:t xml:space="preserve"> happened including naming of body parts, be specific as possible in the description of the HSB,</w:t>
      </w:r>
    </w:p>
    <w:p w14:paraId="00527192" w14:textId="77777777" w:rsidR="00553EAE" w:rsidRPr="00553EAE" w:rsidRDefault="00553EAE" w:rsidP="00553EAE">
      <w:pPr>
        <w:numPr>
          <w:ilvl w:val="1"/>
          <w:numId w:val="7"/>
        </w:numPr>
        <w:spacing w:after="200" w:line="360" w:lineRule="auto"/>
        <w:contextualSpacing/>
        <w:jc w:val="both"/>
        <w:rPr>
          <w:rFonts w:asciiTheme="minorHAnsi" w:hAnsiTheme="minorHAnsi" w:cstheme="minorHAnsi"/>
          <w:szCs w:val="22"/>
        </w:rPr>
      </w:pPr>
      <w:r w:rsidRPr="00553EAE">
        <w:rPr>
          <w:rFonts w:asciiTheme="minorHAnsi" w:hAnsiTheme="minorHAnsi" w:cstheme="minorHAnsi"/>
          <w:szCs w:val="22"/>
          <w:u w:val="single"/>
        </w:rPr>
        <w:t>When</w:t>
      </w:r>
      <w:r w:rsidRPr="00553EAE">
        <w:rPr>
          <w:rFonts w:asciiTheme="minorHAnsi" w:hAnsiTheme="minorHAnsi" w:cstheme="minorHAnsi"/>
          <w:szCs w:val="22"/>
        </w:rPr>
        <w:t xml:space="preserve"> it happened (with </w:t>
      </w:r>
      <w:r w:rsidRPr="00553EAE">
        <w:rPr>
          <w:rFonts w:asciiTheme="minorHAnsi" w:hAnsiTheme="minorHAnsi" w:cstheme="minorHAnsi"/>
          <w:szCs w:val="22"/>
          <w:u w:val="single"/>
        </w:rPr>
        <w:t>dates)</w:t>
      </w:r>
      <w:r w:rsidRPr="00553EAE">
        <w:rPr>
          <w:rFonts w:asciiTheme="minorHAnsi" w:hAnsiTheme="minorHAnsi" w:cstheme="minorHAnsi"/>
          <w:szCs w:val="22"/>
        </w:rPr>
        <w:t xml:space="preserve">, </w:t>
      </w:r>
    </w:p>
    <w:p w14:paraId="75DBAAA7" w14:textId="77777777" w:rsidR="00553EAE" w:rsidRPr="00553EAE" w:rsidRDefault="00553EAE" w:rsidP="00553EAE">
      <w:pPr>
        <w:numPr>
          <w:ilvl w:val="1"/>
          <w:numId w:val="7"/>
        </w:numPr>
        <w:spacing w:after="200" w:line="360" w:lineRule="auto"/>
        <w:contextualSpacing/>
        <w:jc w:val="both"/>
        <w:rPr>
          <w:rFonts w:asciiTheme="minorHAnsi" w:hAnsiTheme="minorHAnsi" w:cstheme="minorHAnsi"/>
          <w:szCs w:val="22"/>
        </w:rPr>
      </w:pPr>
      <w:proofErr w:type="gramStart"/>
      <w:r w:rsidRPr="00553EAE">
        <w:rPr>
          <w:rFonts w:asciiTheme="minorHAnsi" w:hAnsiTheme="minorHAnsi" w:cstheme="minorHAnsi"/>
          <w:szCs w:val="22"/>
          <w:u w:val="single"/>
        </w:rPr>
        <w:t>Where</w:t>
      </w:r>
      <w:proofErr w:type="gramEnd"/>
      <w:r w:rsidRPr="00553EAE">
        <w:rPr>
          <w:rFonts w:asciiTheme="minorHAnsi" w:hAnsiTheme="minorHAnsi" w:cstheme="minorHAnsi"/>
          <w:szCs w:val="22"/>
        </w:rPr>
        <w:t xml:space="preserve">, </w:t>
      </w:r>
    </w:p>
    <w:p w14:paraId="072EC6DA" w14:textId="77777777" w:rsidR="00553EAE" w:rsidRPr="00553EAE" w:rsidRDefault="00553EAE" w:rsidP="00553EAE">
      <w:pPr>
        <w:numPr>
          <w:ilvl w:val="1"/>
          <w:numId w:val="7"/>
        </w:numPr>
        <w:spacing w:after="200" w:line="360" w:lineRule="auto"/>
        <w:contextualSpacing/>
        <w:jc w:val="both"/>
        <w:rPr>
          <w:rFonts w:asciiTheme="minorHAnsi" w:hAnsiTheme="minorHAnsi" w:cstheme="minorHAnsi"/>
          <w:szCs w:val="22"/>
        </w:rPr>
      </w:pPr>
      <w:r w:rsidRPr="00553EAE">
        <w:rPr>
          <w:rFonts w:asciiTheme="minorHAnsi" w:hAnsiTheme="minorHAnsi" w:cstheme="minorHAnsi"/>
          <w:szCs w:val="22"/>
          <w:u w:val="single"/>
        </w:rPr>
        <w:t>To whom</w:t>
      </w:r>
      <w:r w:rsidRPr="00553EAE">
        <w:rPr>
          <w:rFonts w:asciiTheme="minorHAnsi" w:hAnsiTheme="minorHAnsi" w:cstheme="minorHAnsi"/>
          <w:szCs w:val="22"/>
        </w:rPr>
        <w:t xml:space="preserve"> (with ages and relationship to the young person),</w:t>
      </w:r>
    </w:p>
    <w:p w14:paraId="288F5690" w14:textId="77777777" w:rsidR="00553EAE" w:rsidRPr="00553EAE" w:rsidRDefault="00553EAE" w:rsidP="00553EAE">
      <w:pPr>
        <w:numPr>
          <w:ilvl w:val="1"/>
          <w:numId w:val="7"/>
        </w:numPr>
        <w:spacing w:after="200" w:line="360" w:lineRule="auto"/>
        <w:contextualSpacing/>
        <w:jc w:val="both"/>
        <w:rPr>
          <w:rFonts w:asciiTheme="minorHAnsi" w:hAnsiTheme="minorHAnsi" w:cstheme="minorHAnsi"/>
          <w:szCs w:val="22"/>
        </w:rPr>
      </w:pPr>
      <w:r w:rsidRPr="00553EAE">
        <w:rPr>
          <w:rFonts w:asciiTheme="minorHAnsi" w:hAnsiTheme="minorHAnsi" w:cstheme="minorHAnsi"/>
          <w:szCs w:val="22"/>
        </w:rPr>
        <w:t xml:space="preserve">Whether </w:t>
      </w:r>
      <w:r w:rsidRPr="00553EAE">
        <w:rPr>
          <w:rFonts w:asciiTheme="minorHAnsi" w:hAnsiTheme="minorHAnsi" w:cstheme="minorHAnsi"/>
          <w:szCs w:val="22"/>
          <w:u w:val="single"/>
        </w:rPr>
        <w:t>anyone else</w:t>
      </w:r>
      <w:r w:rsidRPr="00553EAE">
        <w:rPr>
          <w:rFonts w:asciiTheme="minorHAnsi" w:hAnsiTheme="minorHAnsi" w:cstheme="minorHAnsi"/>
          <w:szCs w:val="22"/>
        </w:rPr>
        <w:t xml:space="preserve"> was present, </w:t>
      </w:r>
    </w:p>
    <w:p w14:paraId="1DF8A316" w14:textId="77777777" w:rsidR="00553EAE" w:rsidRPr="00553EAE" w:rsidRDefault="00553EAE" w:rsidP="00553EAE">
      <w:pPr>
        <w:numPr>
          <w:ilvl w:val="1"/>
          <w:numId w:val="7"/>
        </w:numPr>
        <w:spacing w:after="200" w:line="360" w:lineRule="auto"/>
        <w:contextualSpacing/>
        <w:jc w:val="both"/>
        <w:rPr>
          <w:rFonts w:asciiTheme="minorHAnsi" w:hAnsiTheme="minorHAnsi" w:cstheme="minorHAnsi"/>
          <w:szCs w:val="22"/>
        </w:rPr>
      </w:pPr>
      <w:r w:rsidRPr="00553EAE">
        <w:rPr>
          <w:rFonts w:asciiTheme="minorHAnsi" w:hAnsiTheme="minorHAnsi" w:cstheme="minorHAnsi"/>
          <w:szCs w:val="22"/>
          <w:u w:val="single"/>
        </w:rPr>
        <w:t>Frequency</w:t>
      </w:r>
      <w:r w:rsidRPr="00553EAE">
        <w:rPr>
          <w:rFonts w:asciiTheme="minorHAnsi" w:hAnsiTheme="minorHAnsi" w:cstheme="minorHAnsi"/>
          <w:szCs w:val="22"/>
        </w:rPr>
        <w:t xml:space="preserve"> and </w:t>
      </w:r>
      <w:r w:rsidRPr="00553EAE">
        <w:rPr>
          <w:rFonts w:asciiTheme="minorHAnsi" w:hAnsiTheme="minorHAnsi" w:cstheme="minorHAnsi"/>
          <w:szCs w:val="22"/>
          <w:u w:val="single"/>
        </w:rPr>
        <w:t>duration</w:t>
      </w:r>
      <w:r w:rsidRPr="00553EAE">
        <w:rPr>
          <w:rFonts w:asciiTheme="minorHAnsi" w:hAnsiTheme="minorHAnsi" w:cstheme="minorHAnsi"/>
          <w:szCs w:val="22"/>
        </w:rPr>
        <w:t xml:space="preserve">, </w:t>
      </w:r>
    </w:p>
    <w:p w14:paraId="6695557C" w14:textId="77777777" w:rsidR="00553EAE" w:rsidRPr="00553EAE" w:rsidRDefault="00553EAE" w:rsidP="00553EAE">
      <w:pPr>
        <w:numPr>
          <w:ilvl w:val="1"/>
          <w:numId w:val="7"/>
        </w:numPr>
        <w:spacing w:after="200" w:line="360" w:lineRule="auto"/>
        <w:contextualSpacing/>
        <w:jc w:val="both"/>
        <w:rPr>
          <w:rFonts w:asciiTheme="minorHAnsi" w:hAnsiTheme="minorHAnsi" w:cstheme="minorHAnsi"/>
          <w:szCs w:val="22"/>
        </w:rPr>
      </w:pPr>
      <w:r w:rsidRPr="00553EAE">
        <w:rPr>
          <w:rFonts w:asciiTheme="minorHAnsi" w:hAnsiTheme="minorHAnsi" w:cstheme="minorHAnsi"/>
          <w:szCs w:val="22"/>
        </w:rPr>
        <w:t xml:space="preserve">If </w:t>
      </w:r>
      <w:r w:rsidRPr="00553EAE">
        <w:rPr>
          <w:rFonts w:asciiTheme="minorHAnsi" w:hAnsiTheme="minorHAnsi" w:cstheme="minorHAnsi"/>
          <w:szCs w:val="22"/>
          <w:u w:val="single"/>
        </w:rPr>
        <w:t>any Force, Threat</w:t>
      </w:r>
      <w:r w:rsidRPr="00553EAE">
        <w:rPr>
          <w:rFonts w:asciiTheme="minorHAnsi" w:hAnsiTheme="minorHAnsi" w:cstheme="minorHAnsi"/>
          <w:szCs w:val="22"/>
        </w:rPr>
        <w:t xml:space="preserve"> or </w:t>
      </w:r>
      <w:r w:rsidRPr="00553EAE">
        <w:rPr>
          <w:rFonts w:asciiTheme="minorHAnsi" w:hAnsiTheme="minorHAnsi" w:cstheme="minorHAnsi"/>
          <w:szCs w:val="22"/>
          <w:u w:val="single"/>
        </w:rPr>
        <w:t>Coercion</w:t>
      </w:r>
      <w:r w:rsidRPr="00553EAE">
        <w:rPr>
          <w:rFonts w:asciiTheme="minorHAnsi" w:hAnsiTheme="minorHAnsi" w:cstheme="minorHAnsi"/>
          <w:szCs w:val="22"/>
        </w:rPr>
        <w:t xml:space="preserve"> was involved,</w:t>
      </w:r>
    </w:p>
    <w:p w14:paraId="09FD75BA" w14:textId="77777777" w:rsidR="00553EAE" w:rsidRPr="00553EAE" w:rsidRDefault="00553EAE" w:rsidP="00553EAE">
      <w:pPr>
        <w:numPr>
          <w:ilvl w:val="1"/>
          <w:numId w:val="7"/>
        </w:numPr>
        <w:spacing w:after="200" w:line="360" w:lineRule="auto"/>
        <w:contextualSpacing/>
        <w:jc w:val="both"/>
        <w:rPr>
          <w:rFonts w:asciiTheme="minorHAnsi" w:hAnsiTheme="minorHAnsi" w:cstheme="minorHAnsi"/>
          <w:szCs w:val="22"/>
        </w:rPr>
      </w:pPr>
      <w:r w:rsidRPr="00553EAE">
        <w:rPr>
          <w:rFonts w:asciiTheme="minorHAnsi" w:hAnsiTheme="minorHAnsi" w:cstheme="minorHAnsi"/>
          <w:szCs w:val="22"/>
          <w:u w:val="single"/>
        </w:rPr>
        <w:t>What was said</w:t>
      </w:r>
      <w:r w:rsidRPr="00553EAE">
        <w:rPr>
          <w:rFonts w:asciiTheme="minorHAnsi" w:hAnsiTheme="minorHAnsi" w:cstheme="minorHAnsi"/>
          <w:szCs w:val="22"/>
        </w:rPr>
        <w:t xml:space="preserve"> by either </w:t>
      </w:r>
      <w:proofErr w:type="gramStart"/>
      <w:r w:rsidRPr="00553EAE">
        <w:rPr>
          <w:rFonts w:asciiTheme="minorHAnsi" w:hAnsiTheme="minorHAnsi" w:cstheme="minorHAnsi"/>
          <w:szCs w:val="22"/>
        </w:rPr>
        <w:t>party.</w:t>
      </w:r>
      <w:proofErr w:type="gramEnd"/>
    </w:p>
    <w:p w14:paraId="5B9A27D3" w14:textId="77777777" w:rsidR="00553EAE" w:rsidRPr="00553EAE" w:rsidRDefault="00553EAE" w:rsidP="00553EAE">
      <w:pPr>
        <w:spacing w:after="200" w:line="360" w:lineRule="auto"/>
        <w:ind w:left="1582"/>
        <w:contextualSpacing/>
        <w:jc w:val="both"/>
        <w:rPr>
          <w:rFonts w:asciiTheme="minorHAnsi" w:hAnsiTheme="minorHAnsi" w:cstheme="minorHAnsi"/>
          <w:szCs w:val="22"/>
        </w:rPr>
      </w:pPr>
    </w:p>
    <w:p w14:paraId="43F6BFE4" w14:textId="77777777" w:rsidR="00553EAE" w:rsidRPr="00553EAE" w:rsidRDefault="00553EAE" w:rsidP="00553EAE">
      <w:pPr>
        <w:numPr>
          <w:ilvl w:val="0"/>
          <w:numId w:val="7"/>
        </w:numPr>
        <w:spacing w:after="200" w:line="360" w:lineRule="auto"/>
        <w:contextualSpacing/>
        <w:jc w:val="both"/>
        <w:rPr>
          <w:rFonts w:asciiTheme="minorHAnsi" w:hAnsiTheme="minorHAnsi" w:cstheme="minorHAnsi"/>
          <w:szCs w:val="22"/>
        </w:rPr>
      </w:pPr>
      <w:r w:rsidRPr="00553EAE">
        <w:rPr>
          <w:rFonts w:asciiTheme="minorHAnsi" w:hAnsiTheme="minorHAnsi" w:cstheme="minorHAnsi"/>
          <w:szCs w:val="22"/>
        </w:rPr>
        <w:t>Include details of what happened after the incident, what was said to the young person if anything and what their response was.</w:t>
      </w:r>
    </w:p>
    <w:p w14:paraId="6C2C596E" w14:textId="77777777" w:rsidR="00553EAE" w:rsidRPr="00553EAE" w:rsidRDefault="00553EAE" w:rsidP="00553EAE">
      <w:pPr>
        <w:spacing w:after="160" w:line="360" w:lineRule="auto"/>
        <w:jc w:val="both"/>
        <w:rPr>
          <w:rFonts w:asciiTheme="minorHAnsi" w:hAnsiTheme="minorHAnsi" w:cstheme="minorHAnsi"/>
          <w:b/>
          <w:bCs/>
          <w:szCs w:val="22"/>
          <w:u w:val="single"/>
        </w:rPr>
      </w:pPr>
    </w:p>
    <w:p w14:paraId="7C6FB55D" w14:textId="77777777" w:rsidR="00553EAE" w:rsidRPr="00553EAE" w:rsidRDefault="00553EAE" w:rsidP="00553EAE">
      <w:pPr>
        <w:spacing w:after="160" w:line="360" w:lineRule="auto"/>
        <w:jc w:val="both"/>
        <w:rPr>
          <w:rFonts w:asciiTheme="minorHAnsi" w:hAnsiTheme="minorHAnsi" w:cstheme="minorHAnsi"/>
          <w:b/>
          <w:bCs/>
          <w:szCs w:val="22"/>
          <w:u w:val="single"/>
        </w:rPr>
      </w:pPr>
      <w:r w:rsidRPr="00553EAE">
        <w:rPr>
          <w:rFonts w:asciiTheme="minorHAnsi" w:hAnsiTheme="minorHAnsi" w:cstheme="minorHAnsi"/>
          <w:b/>
          <w:bCs/>
          <w:szCs w:val="22"/>
          <w:u w:val="single"/>
        </w:rPr>
        <w:t>Reporting HSB or alleged HSB</w:t>
      </w:r>
    </w:p>
    <w:p w14:paraId="648D99E8"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Report HSB or alleged HSB to the Integrated Front Door, including information generated from the prompts above. If the child is open to Children’s Services, then discuss this with your manager and consider holding a Strategy Discussion.</w:t>
      </w:r>
    </w:p>
    <w:p w14:paraId="2756537E"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It would also be helpful to include at this stage any historical concerning or harmful sexual behaviour, and if any intervention has been undertaken in the past</w:t>
      </w:r>
    </w:p>
    <w:p w14:paraId="35CDC611" w14:textId="77777777" w:rsidR="00553EAE" w:rsidRPr="00553EAE" w:rsidRDefault="00553EAE" w:rsidP="00553EAE">
      <w:pPr>
        <w:spacing w:after="160" w:line="360" w:lineRule="auto"/>
        <w:jc w:val="both"/>
        <w:rPr>
          <w:rFonts w:asciiTheme="minorHAnsi" w:hAnsiTheme="minorHAnsi" w:cstheme="minorHAnsi"/>
          <w:b/>
          <w:bCs/>
          <w:szCs w:val="22"/>
          <w:u w:val="single"/>
        </w:rPr>
      </w:pPr>
      <w:r w:rsidRPr="00553EAE">
        <w:rPr>
          <w:rFonts w:asciiTheme="minorHAnsi" w:hAnsiTheme="minorHAnsi" w:cstheme="minorHAnsi"/>
          <w:b/>
          <w:bCs/>
          <w:szCs w:val="22"/>
          <w:u w:val="single"/>
        </w:rPr>
        <w:t>Strategy Discussion</w:t>
      </w:r>
    </w:p>
    <w:p w14:paraId="323443FB"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In line with Sussex Child Protection and Safeguarding Procedures 8.10 Children who Harm Others, a strategy discussion must be convened, regardless of the age of the child or the view or response of parents.</w:t>
      </w:r>
    </w:p>
    <w:p w14:paraId="1A20CACE" w14:textId="77777777" w:rsidR="00553EAE" w:rsidRPr="00553EAE" w:rsidRDefault="00553EAE" w:rsidP="00553EAE">
      <w:pPr>
        <w:spacing w:after="100" w:afterAutospacing="1" w:line="360" w:lineRule="auto"/>
        <w:jc w:val="both"/>
        <w:textAlignment w:val="top"/>
        <w:rPr>
          <w:rFonts w:asciiTheme="minorHAnsi" w:hAnsiTheme="minorHAnsi" w:cstheme="minorHAnsi"/>
          <w:b/>
          <w:bCs/>
          <w:i/>
          <w:iCs/>
          <w:color w:val="000000"/>
          <w:szCs w:val="22"/>
          <w:lang w:eastAsia="en-GB"/>
        </w:rPr>
      </w:pPr>
      <w:r w:rsidRPr="00553EAE">
        <w:rPr>
          <w:rFonts w:asciiTheme="minorHAnsi" w:hAnsiTheme="minorHAnsi" w:cstheme="minorHAnsi"/>
          <w:b/>
          <w:bCs/>
          <w:i/>
          <w:iCs/>
          <w:color w:val="0076A3"/>
          <w:szCs w:val="22"/>
          <w:lang w:val="en" w:eastAsia="en-GB"/>
        </w:rPr>
        <w:t xml:space="preserve">8.10.23 </w:t>
      </w:r>
      <w:r w:rsidRPr="00553EAE">
        <w:rPr>
          <w:rFonts w:asciiTheme="minorHAnsi" w:hAnsiTheme="minorHAnsi" w:cstheme="minorHAnsi"/>
          <w:b/>
          <w:bCs/>
          <w:i/>
          <w:iCs/>
          <w:color w:val="000000"/>
          <w:szCs w:val="22"/>
          <w:lang w:eastAsia="en-GB"/>
        </w:rPr>
        <w:t xml:space="preserve">In all cases where the suspected abuser is a young person, the Police and Children's Social Care must convene a Strategy Discussion (usually a face-to-face meeting) within the </w:t>
      </w:r>
      <w:hyperlink r:id="rId33" w:anchor="gl15" w:history="1">
        <w:r w:rsidRPr="00553EAE">
          <w:rPr>
            <w:rFonts w:asciiTheme="minorHAnsi" w:hAnsiTheme="minorHAnsi" w:cstheme="minorHAnsi"/>
            <w:b/>
            <w:bCs/>
            <w:i/>
            <w:iCs/>
            <w:color w:val="2F4A9A"/>
            <w:szCs w:val="22"/>
            <w:lang w:eastAsia="en-GB"/>
          </w:rPr>
          <w:t>Section 47</w:t>
        </w:r>
      </w:hyperlink>
      <w:r w:rsidRPr="00553EAE">
        <w:rPr>
          <w:rFonts w:asciiTheme="minorHAnsi" w:hAnsiTheme="minorHAnsi" w:cstheme="minorHAnsi"/>
          <w:b/>
          <w:bCs/>
          <w:i/>
          <w:iCs/>
          <w:color w:val="000000"/>
          <w:szCs w:val="22"/>
          <w:lang w:eastAsia="en-GB"/>
        </w:rPr>
        <w:t xml:space="preserve"> Enquiry time-scales. The Police will also decide whether a criminal offence is alleged.</w:t>
      </w:r>
    </w:p>
    <w:p w14:paraId="7710F369" w14:textId="77777777" w:rsidR="00553EAE" w:rsidRPr="00553EAE" w:rsidRDefault="00553EAE" w:rsidP="00553EAE">
      <w:pPr>
        <w:spacing w:after="100" w:afterAutospacing="1" w:line="360" w:lineRule="auto"/>
        <w:jc w:val="both"/>
        <w:textAlignment w:val="top"/>
        <w:rPr>
          <w:rFonts w:asciiTheme="minorHAnsi" w:hAnsiTheme="minorHAnsi" w:cstheme="minorHAnsi"/>
          <w:b/>
          <w:bCs/>
          <w:i/>
          <w:iCs/>
          <w:color w:val="0076A3"/>
          <w:szCs w:val="22"/>
          <w:lang w:val="en" w:eastAsia="en-GB"/>
        </w:rPr>
      </w:pPr>
      <w:r w:rsidRPr="00553EAE">
        <w:rPr>
          <w:rFonts w:asciiTheme="minorHAnsi" w:hAnsiTheme="minorHAnsi" w:cstheme="minorHAnsi"/>
          <w:b/>
          <w:bCs/>
          <w:i/>
          <w:iCs/>
          <w:color w:val="0076A3"/>
          <w:szCs w:val="22"/>
          <w:lang w:val="en" w:eastAsia="en-GB"/>
        </w:rPr>
        <w:t xml:space="preserve">8.10.24 </w:t>
      </w:r>
      <w:r w:rsidRPr="00553EAE">
        <w:rPr>
          <w:rFonts w:asciiTheme="minorHAnsi" w:hAnsiTheme="minorHAnsi" w:cstheme="minorHAnsi"/>
          <w:b/>
          <w:bCs/>
          <w:i/>
          <w:iCs/>
          <w:color w:val="000000"/>
          <w:szCs w:val="22"/>
          <w:lang w:eastAsia="en-GB"/>
        </w:rPr>
        <w:t xml:space="preserve">Where the decision is reached that the alleged behaviour does not constitute </w:t>
      </w:r>
      <w:hyperlink r:id="rId34" w:anchor="gl51" w:history="1">
        <w:r w:rsidRPr="00553EAE">
          <w:rPr>
            <w:rFonts w:asciiTheme="minorHAnsi" w:hAnsiTheme="minorHAnsi" w:cstheme="minorHAnsi"/>
            <w:b/>
            <w:bCs/>
            <w:i/>
            <w:iCs/>
            <w:color w:val="2F4A9A"/>
            <w:szCs w:val="22"/>
            <w:lang w:eastAsia="en-GB"/>
          </w:rPr>
          <w:t>abuse</w:t>
        </w:r>
      </w:hyperlink>
      <w:r w:rsidRPr="00553EAE">
        <w:rPr>
          <w:rFonts w:asciiTheme="minorHAnsi" w:hAnsiTheme="minorHAnsi" w:cstheme="minorHAnsi"/>
          <w:b/>
          <w:bCs/>
          <w:i/>
          <w:iCs/>
          <w:color w:val="000000"/>
          <w:szCs w:val="22"/>
          <w:lang w:eastAsia="en-GB"/>
        </w:rPr>
        <w:t xml:space="preserve"> or the child is under the age of criminal responsibility, and there is no need for further enquiry or criminal investigation, the details of the referral and the reasons for the decision must be recorded.</w:t>
      </w:r>
    </w:p>
    <w:p w14:paraId="2EF8D869" w14:textId="77777777" w:rsidR="00553EAE" w:rsidRDefault="00553EAE" w:rsidP="00553EAE">
      <w:pPr>
        <w:spacing w:after="160" w:line="360" w:lineRule="auto"/>
        <w:jc w:val="both"/>
        <w:rPr>
          <w:rFonts w:asciiTheme="minorHAnsi" w:hAnsiTheme="minorHAnsi"/>
          <w:szCs w:val="22"/>
        </w:rPr>
      </w:pPr>
    </w:p>
    <w:p w14:paraId="703694A0" w14:textId="77777777" w:rsidR="00553EAE" w:rsidRDefault="00553EAE" w:rsidP="00553EAE">
      <w:pPr>
        <w:spacing w:after="160" w:line="360" w:lineRule="auto"/>
        <w:jc w:val="both"/>
        <w:rPr>
          <w:rFonts w:asciiTheme="minorHAnsi" w:hAnsiTheme="minorHAnsi"/>
          <w:szCs w:val="22"/>
        </w:rPr>
      </w:pPr>
    </w:p>
    <w:p w14:paraId="6056F449" w14:textId="109CB3C3" w:rsidR="00553EAE" w:rsidRPr="00553EAE" w:rsidRDefault="00F94B8E" w:rsidP="00553EAE">
      <w:pPr>
        <w:spacing w:after="160" w:line="360" w:lineRule="auto"/>
        <w:jc w:val="both"/>
        <w:rPr>
          <w:rFonts w:asciiTheme="minorHAnsi" w:hAnsiTheme="minorHAnsi" w:cstheme="minorHAnsi"/>
          <w:color w:val="2F4A9A"/>
          <w:szCs w:val="22"/>
        </w:rPr>
      </w:pPr>
      <w:hyperlink r:id="rId35" w:history="1">
        <w:r w:rsidR="00553EAE" w:rsidRPr="00553EAE">
          <w:rPr>
            <w:rStyle w:val="Hyperlink"/>
            <w:rFonts w:asciiTheme="minorHAnsi" w:hAnsiTheme="minorHAnsi" w:cstheme="minorHAnsi"/>
            <w:szCs w:val="22"/>
          </w:rPr>
          <w:t>https://sussexchildprotection.procedures.org.uk/tkyplx/children-in-specific-circumstances/children-who-harm-other-children</w:t>
        </w:r>
      </w:hyperlink>
    </w:p>
    <w:p w14:paraId="0BA6779A" w14:textId="66A8E886" w:rsidR="00553EAE" w:rsidRDefault="00553EAE" w:rsidP="00553EAE">
      <w:pPr>
        <w:spacing w:after="160" w:line="360" w:lineRule="auto"/>
        <w:jc w:val="both"/>
        <w:rPr>
          <w:rFonts w:asciiTheme="minorHAnsi" w:hAnsiTheme="minorHAnsi" w:cstheme="minorHAnsi"/>
          <w:szCs w:val="22"/>
        </w:rPr>
      </w:pPr>
    </w:p>
    <w:p w14:paraId="78ED4EB8" w14:textId="77777777" w:rsidR="00553EAE" w:rsidRPr="00553EAE" w:rsidRDefault="00553EAE" w:rsidP="00553EAE">
      <w:pPr>
        <w:spacing w:after="160" w:line="360" w:lineRule="auto"/>
        <w:jc w:val="both"/>
        <w:rPr>
          <w:rFonts w:asciiTheme="minorHAnsi" w:hAnsiTheme="minorHAnsi" w:cstheme="minorHAnsi"/>
          <w:szCs w:val="22"/>
        </w:rPr>
      </w:pPr>
    </w:p>
    <w:p w14:paraId="0C47093E" w14:textId="77777777" w:rsidR="00553EAE" w:rsidRPr="00553EAE" w:rsidRDefault="00553EAE" w:rsidP="00553EAE">
      <w:pPr>
        <w:spacing w:after="160" w:line="360" w:lineRule="auto"/>
        <w:jc w:val="both"/>
        <w:rPr>
          <w:rFonts w:asciiTheme="minorHAnsi" w:hAnsiTheme="minorHAnsi" w:cstheme="minorHAnsi"/>
          <w:b/>
          <w:bCs/>
          <w:szCs w:val="22"/>
          <w:u w:val="single"/>
        </w:rPr>
      </w:pPr>
      <w:r w:rsidRPr="00553EAE">
        <w:rPr>
          <w:rFonts w:asciiTheme="minorHAnsi" w:hAnsiTheme="minorHAnsi" w:cstheme="minorHAnsi"/>
          <w:b/>
          <w:bCs/>
          <w:szCs w:val="22"/>
          <w:u w:val="single"/>
        </w:rPr>
        <w:t>Safety Planning</w:t>
      </w:r>
    </w:p>
    <w:p w14:paraId="1C3A4F24" w14:textId="77777777" w:rsidR="00553EAE" w:rsidRPr="00553EAE" w:rsidRDefault="00553EAE" w:rsidP="00553EAE">
      <w:pPr>
        <w:spacing w:before="120" w:after="120" w:line="360" w:lineRule="auto"/>
        <w:jc w:val="both"/>
        <w:rPr>
          <w:rFonts w:asciiTheme="minorHAnsi" w:hAnsiTheme="minorHAnsi" w:cstheme="minorHAnsi"/>
          <w:szCs w:val="22"/>
        </w:rPr>
      </w:pPr>
      <w:r w:rsidRPr="00553EAE">
        <w:rPr>
          <w:rFonts w:asciiTheme="minorHAnsi" w:hAnsiTheme="minorHAnsi" w:cstheme="minorHAnsi"/>
          <w:szCs w:val="22"/>
        </w:rPr>
        <w:t xml:space="preserve">Social workers and education staff should not wait for the outcome (or even the start of) a police or social services investigation/assessment to undertake safety planning and should seek to implement immediate safeguarding measures to safeguard others and prevent further allegations of HSB.  </w:t>
      </w:r>
    </w:p>
    <w:p w14:paraId="03FAD3BA" w14:textId="77777777" w:rsidR="00553EAE" w:rsidRPr="00553EAE" w:rsidRDefault="00553EAE" w:rsidP="00553EAE">
      <w:pPr>
        <w:spacing w:before="120" w:after="120" w:line="360" w:lineRule="auto"/>
        <w:jc w:val="both"/>
        <w:rPr>
          <w:rFonts w:asciiTheme="minorHAnsi" w:hAnsiTheme="minorHAnsi" w:cstheme="minorHAnsi"/>
          <w:szCs w:val="22"/>
        </w:rPr>
      </w:pPr>
      <w:r w:rsidRPr="00553EAE">
        <w:rPr>
          <w:rFonts w:asciiTheme="minorHAnsi" w:hAnsiTheme="minorHAnsi" w:cstheme="minorHAnsi"/>
          <w:szCs w:val="22"/>
        </w:rPr>
        <w:t xml:space="preserve">When HSB has occurred, families will be required to think about how they might do things differently to increase levels of safety. The research literature indicates that creating a robust Home Safety Plan, which includes clarifying the family rules, developing </w:t>
      </w:r>
      <w:proofErr w:type="gramStart"/>
      <w:r w:rsidRPr="00553EAE">
        <w:rPr>
          <w:rFonts w:asciiTheme="minorHAnsi" w:hAnsiTheme="minorHAnsi" w:cstheme="minorHAnsi"/>
          <w:szCs w:val="22"/>
        </w:rPr>
        <w:t>boundaries</w:t>
      </w:r>
      <w:proofErr w:type="gramEnd"/>
      <w:r w:rsidRPr="00553EAE">
        <w:rPr>
          <w:rFonts w:asciiTheme="minorHAnsi" w:hAnsiTheme="minorHAnsi" w:cstheme="minorHAnsi"/>
          <w:szCs w:val="22"/>
        </w:rPr>
        <w:t xml:space="preserve"> and increasing supervision within the home, is vital in deterring further incidents of HSB (Bateman &amp; Milner, 2015). </w:t>
      </w:r>
    </w:p>
    <w:p w14:paraId="48992A29" w14:textId="77777777" w:rsidR="00553EAE" w:rsidRPr="00553EAE" w:rsidRDefault="00553EAE" w:rsidP="00553EAE">
      <w:pPr>
        <w:spacing w:before="120" w:after="120" w:line="360" w:lineRule="auto"/>
        <w:jc w:val="both"/>
        <w:rPr>
          <w:rFonts w:asciiTheme="minorHAnsi" w:hAnsiTheme="minorHAnsi" w:cstheme="minorHAnsi"/>
          <w:szCs w:val="22"/>
        </w:rPr>
      </w:pPr>
      <w:r w:rsidRPr="00553EAE">
        <w:rPr>
          <w:rFonts w:asciiTheme="minorHAnsi" w:hAnsiTheme="minorHAnsi" w:cstheme="minorHAnsi"/>
          <w:bCs/>
          <w:szCs w:val="22"/>
        </w:rPr>
        <w:t xml:space="preserve">The CATS Home Safety Plan and the CATS School Safety Plan should be completed at the earliest opportunity, there is guidance in these for what to consider when implementing these plans. These documents are intended to support the initial safeguarding process and </w:t>
      </w:r>
      <w:r w:rsidRPr="00553EAE">
        <w:rPr>
          <w:rFonts w:asciiTheme="minorHAnsi" w:hAnsiTheme="minorHAnsi" w:cstheme="minorHAnsi"/>
          <w:szCs w:val="22"/>
        </w:rPr>
        <w:t xml:space="preserve">facilitate discussions around potential risk within the home/school setting, regardless of whether the HSB occurred within the home, </w:t>
      </w:r>
      <w:proofErr w:type="gramStart"/>
      <w:r w:rsidRPr="00553EAE">
        <w:rPr>
          <w:rFonts w:asciiTheme="minorHAnsi" w:hAnsiTheme="minorHAnsi" w:cstheme="minorHAnsi"/>
          <w:szCs w:val="22"/>
        </w:rPr>
        <w:t>school</w:t>
      </w:r>
      <w:proofErr w:type="gramEnd"/>
      <w:r w:rsidRPr="00553EAE">
        <w:rPr>
          <w:rFonts w:asciiTheme="minorHAnsi" w:hAnsiTheme="minorHAnsi" w:cstheme="minorHAnsi"/>
          <w:szCs w:val="22"/>
        </w:rPr>
        <w:t xml:space="preserve"> or community context.  These initial safeguarding measures should </w:t>
      </w:r>
      <w:proofErr w:type="gramStart"/>
      <w:r w:rsidRPr="00553EAE">
        <w:rPr>
          <w:rFonts w:asciiTheme="minorHAnsi" w:hAnsiTheme="minorHAnsi" w:cstheme="minorHAnsi"/>
          <w:szCs w:val="22"/>
        </w:rPr>
        <w:t>be considered to be</w:t>
      </w:r>
      <w:proofErr w:type="gramEnd"/>
      <w:r w:rsidRPr="00553EAE">
        <w:rPr>
          <w:rFonts w:asciiTheme="minorHAnsi" w:hAnsiTheme="minorHAnsi" w:cstheme="minorHAnsi"/>
          <w:szCs w:val="22"/>
        </w:rPr>
        <w:t xml:space="preserve"> in the best interests of those involved and should not be perceived to be a judgement of guilt of the alleged but should be implemented regardless of whether the young person admits or denies. </w:t>
      </w:r>
    </w:p>
    <w:p w14:paraId="36F34B73" w14:textId="77777777" w:rsidR="00553EAE" w:rsidRPr="00553EAE" w:rsidRDefault="00553EAE" w:rsidP="00553EAE">
      <w:pPr>
        <w:spacing w:before="120" w:after="120" w:line="360" w:lineRule="auto"/>
        <w:jc w:val="both"/>
        <w:rPr>
          <w:rFonts w:asciiTheme="minorHAnsi" w:hAnsiTheme="minorHAnsi" w:cstheme="minorHAnsi"/>
          <w:szCs w:val="22"/>
        </w:rPr>
      </w:pPr>
      <w:r w:rsidRPr="00553EAE">
        <w:rPr>
          <w:rFonts w:asciiTheme="minorHAnsi" w:hAnsiTheme="minorHAnsi" w:cstheme="minorHAnsi"/>
          <w:szCs w:val="22"/>
        </w:rPr>
        <w:t>In addition to safety planning, it is important to talk to any siblings to consider whether they feel safe and if they have ever experienced HSB from their sibling. The undertaking of a piece of keep safe work 1:1 with siblings, outside of their family home would be recommended. CATS can offer consultation on this if required.</w:t>
      </w:r>
    </w:p>
    <w:p w14:paraId="2EA24B7A" w14:textId="77777777" w:rsidR="00553EAE" w:rsidRPr="00553EAE" w:rsidRDefault="00553EAE" w:rsidP="00553EAE">
      <w:pPr>
        <w:spacing w:after="160" w:line="360" w:lineRule="auto"/>
        <w:jc w:val="both"/>
        <w:rPr>
          <w:rFonts w:asciiTheme="minorHAnsi" w:hAnsiTheme="minorHAnsi" w:cstheme="minorHAnsi"/>
          <w:b/>
          <w:bCs/>
          <w:szCs w:val="22"/>
          <w:u w:val="single"/>
        </w:rPr>
      </w:pPr>
      <w:r w:rsidRPr="00553EAE">
        <w:rPr>
          <w:rFonts w:asciiTheme="minorHAnsi" w:hAnsiTheme="minorHAnsi" w:cstheme="minorHAnsi"/>
          <w:b/>
          <w:bCs/>
          <w:szCs w:val="22"/>
          <w:u w:val="single"/>
        </w:rPr>
        <w:t>Who are CATS and how to make a referral?</w:t>
      </w:r>
    </w:p>
    <w:p w14:paraId="233652DA"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The CATS – Consultation Assessment and Treatment Service - is a specialist psychological team in West Sussex working with children and young people up to the age of 18 who have engaged in or are alleged to have engaged in HSB.  CATS offer consultation to professionals in addition to direct work with the child/young person and family.</w:t>
      </w:r>
    </w:p>
    <w:p w14:paraId="76152C44"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A referral should be made to CATS following the strategy meeting. CATS can only accept referrals from the allocated social worker. </w:t>
      </w:r>
    </w:p>
    <w:p w14:paraId="093C02F6" w14:textId="77777777" w:rsidR="00553EAE" w:rsidRDefault="00553EAE" w:rsidP="00553EAE">
      <w:pPr>
        <w:spacing w:after="160" w:line="360" w:lineRule="auto"/>
        <w:jc w:val="both"/>
        <w:rPr>
          <w:rFonts w:asciiTheme="minorHAnsi" w:hAnsiTheme="minorHAnsi" w:cstheme="minorHAnsi"/>
          <w:szCs w:val="22"/>
        </w:rPr>
      </w:pPr>
    </w:p>
    <w:p w14:paraId="60C4AD8E" w14:textId="77777777" w:rsidR="00553EAE" w:rsidRDefault="00553EAE" w:rsidP="00553EAE">
      <w:pPr>
        <w:spacing w:after="160" w:line="360" w:lineRule="auto"/>
        <w:jc w:val="both"/>
        <w:rPr>
          <w:rFonts w:asciiTheme="minorHAnsi" w:hAnsiTheme="minorHAnsi" w:cstheme="minorHAnsi"/>
          <w:szCs w:val="22"/>
        </w:rPr>
      </w:pPr>
    </w:p>
    <w:p w14:paraId="255019F3" w14:textId="5E4A3AF5"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CATS referrals meetings are weekly. If the referral is accepted the social worker along with the other key professionals in the network will initially be offered a CATS Consultation, chaired by a </w:t>
      </w:r>
      <w:proofErr w:type="gramStart"/>
      <w:r w:rsidRPr="00553EAE">
        <w:rPr>
          <w:rFonts w:asciiTheme="minorHAnsi" w:hAnsiTheme="minorHAnsi" w:cstheme="minorHAnsi"/>
          <w:szCs w:val="22"/>
        </w:rPr>
        <w:t>CATS</w:t>
      </w:r>
      <w:proofErr w:type="gramEnd"/>
      <w:r w:rsidRPr="00553EAE">
        <w:rPr>
          <w:rFonts w:asciiTheme="minorHAnsi" w:hAnsiTheme="minorHAnsi" w:cstheme="minorHAnsi"/>
          <w:szCs w:val="22"/>
        </w:rPr>
        <w:t xml:space="preserve"> clinician. A multi-agency professionals meeting, the Consultation provides an opportunity to: discuss and to gain further understanding of the HSB or alleged HSB, to review the safety planning, consider support for the young person and to agree next steps.</w:t>
      </w:r>
    </w:p>
    <w:p w14:paraId="0D0052D3"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Following the initial Consultation CATS have </w:t>
      </w:r>
      <w:proofErr w:type="gramStart"/>
      <w:r w:rsidRPr="00553EAE">
        <w:rPr>
          <w:rFonts w:asciiTheme="minorHAnsi" w:hAnsiTheme="minorHAnsi" w:cstheme="minorHAnsi"/>
          <w:szCs w:val="22"/>
        </w:rPr>
        <w:t>a number of</w:t>
      </w:r>
      <w:proofErr w:type="gramEnd"/>
      <w:r w:rsidRPr="00553EAE">
        <w:rPr>
          <w:rFonts w:asciiTheme="minorHAnsi" w:hAnsiTheme="minorHAnsi" w:cstheme="minorHAnsi"/>
          <w:szCs w:val="22"/>
        </w:rPr>
        <w:t xml:space="preserve"> levels of involvement. </w:t>
      </w:r>
    </w:p>
    <w:p w14:paraId="6076306F" w14:textId="77777777" w:rsidR="00553EAE" w:rsidRPr="00553EAE" w:rsidRDefault="00553EAE" w:rsidP="00553EAE">
      <w:pPr>
        <w:numPr>
          <w:ilvl w:val="0"/>
          <w:numId w:val="6"/>
        </w:numPr>
        <w:spacing w:after="200" w:line="360" w:lineRule="auto"/>
        <w:contextualSpacing/>
        <w:jc w:val="both"/>
        <w:rPr>
          <w:rFonts w:asciiTheme="minorHAnsi" w:hAnsiTheme="minorHAnsi" w:cstheme="minorHAnsi"/>
          <w:szCs w:val="22"/>
        </w:rPr>
      </w:pPr>
      <w:r w:rsidRPr="00553EAE">
        <w:rPr>
          <w:rFonts w:asciiTheme="minorHAnsi" w:hAnsiTheme="minorHAnsi" w:cstheme="minorHAnsi"/>
          <w:szCs w:val="22"/>
        </w:rPr>
        <w:t>Closure if no further CATS involvement needed</w:t>
      </w:r>
    </w:p>
    <w:p w14:paraId="312CEC9D" w14:textId="77777777" w:rsidR="00553EAE" w:rsidRPr="00553EAE" w:rsidRDefault="00553EAE" w:rsidP="00553EAE">
      <w:pPr>
        <w:numPr>
          <w:ilvl w:val="0"/>
          <w:numId w:val="6"/>
        </w:numPr>
        <w:spacing w:after="200" w:line="360" w:lineRule="auto"/>
        <w:contextualSpacing/>
        <w:jc w:val="both"/>
        <w:rPr>
          <w:rFonts w:asciiTheme="minorHAnsi" w:hAnsiTheme="minorHAnsi" w:cstheme="minorHAnsi"/>
          <w:szCs w:val="22"/>
        </w:rPr>
      </w:pPr>
      <w:r w:rsidRPr="00553EAE">
        <w:rPr>
          <w:rFonts w:asciiTheme="minorHAnsi" w:hAnsiTheme="minorHAnsi" w:cstheme="minorHAnsi"/>
          <w:szCs w:val="22"/>
        </w:rPr>
        <w:t xml:space="preserve">Remain involved for further consultation only, this may include consultation to the professional network for the young person who has engaged in the HSB, it may also include individual consultation for keep safe work with siblings. </w:t>
      </w:r>
    </w:p>
    <w:p w14:paraId="237E1828" w14:textId="77777777" w:rsidR="00553EAE" w:rsidRPr="00553EAE" w:rsidRDefault="00553EAE" w:rsidP="00553EAE">
      <w:pPr>
        <w:numPr>
          <w:ilvl w:val="0"/>
          <w:numId w:val="6"/>
        </w:numPr>
        <w:spacing w:after="200" w:line="360" w:lineRule="auto"/>
        <w:contextualSpacing/>
        <w:jc w:val="both"/>
        <w:rPr>
          <w:rFonts w:asciiTheme="minorHAnsi" w:hAnsiTheme="minorHAnsi" w:cstheme="minorHAnsi"/>
          <w:szCs w:val="22"/>
        </w:rPr>
      </w:pPr>
      <w:r w:rsidRPr="00553EAE">
        <w:rPr>
          <w:rFonts w:asciiTheme="minorHAnsi" w:hAnsiTheme="minorHAnsi" w:cstheme="minorHAnsi"/>
          <w:szCs w:val="22"/>
        </w:rPr>
        <w:t xml:space="preserve">Undertaking of a CATS Psychological Assessment of Risk and Resilience </w:t>
      </w:r>
    </w:p>
    <w:p w14:paraId="37717732" w14:textId="77777777" w:rsidR="00553EAE" w:rsidRPr="00553EAE" w:rsidRDefault="00553EAE" w:rsidP="00553EAE">
      <w:pPr>
        <w:numPr>
          <w:ilvl w:val="0"/>
          <w:numId w:val="6"/>
        </w:numPr>
        <w:spacing w:after="200" w:line="360" w:lineRule="auto"/>
        <w:contextualSpacing/>
        <w:jc w:val="both"/>
        <w:rPr>
          <w:rFonts w:asciiTheme="minorHAnsi" w:hAnsiTheme="minorHAnsi" w:cstheme="minorHAnsi"/>
          <w:szCs w:val="22"/>
        </w:rPr>
      </w:pPr>
      <w:r w:rsidRPr="00553EAE">
        <w:rPr>
          <w:rFonts w:asciiTheme="minorHAnsi" w:hAnsiTheme="minorHAnsi" w:cstheme="minorHAnsi"/>
          <w:szCs w:val="22"/>
        </w:rPr>
        <w:t>Therapeutic Intervention</w:t>
      </w:r>
    </w:p>
    <w:p w14:paraId="16F689A4" w14:textId="77777777" w:rsidR="00553EAE" w:rsidRPr="00553EAE" w:rsidRDefault="00553EAE" w:rsidP="00553EAE">
      <w:pPr>
        <w:numPr>
          <w:ilvl w:val="0"/>
          <w:numId w:val="6"/>
        </w:numPr>
        <w:spacing w:after="200" w:line="360" w:lineRule="auto"/>
        <w:contextualSpacing/>
        <w:jc w:val="both"/>
        <w:rPr>
          <w:rFonts w:asciiTheme="minorHAnsi" w:hAnsiTheme="minorHAnsi" w:cstheme="minorHAnsi"/>
          <w:szCs w:val="22"/>
        </w:rPr>
      </w:pPr>
      <w:r w:rsidRPr="00553EAE">
        <w:rPr>
          <w:rFonts w:asciiTheme="minorHAnsi" w:hAnsiTheme="minorHAnsi" w:cstheme="minorHAnsi"/>
          <w:szCs w:val="22"/>
        </w:rPr>
        <w:t>For younger children, a combined Assessment and Intervention, when clinically indicated</w:t>
      </w:r>
    </w:p>
    <w:p w14:paraId="0B0B0F34" w14:textId="77777777" w:rsidR="00553EAE" w:rsidRPr="00553EAE" w:rsidRDefault="00553EAE" w:rsidP="00553EAE">
      <w:pPr>
        <w:spacing w:after="160" w:line="360" w:lineRule="auto"/>
        <w:jc w:val="both"/>
        <w:rPr>
          <w:rFonts w:asciiTheme="minorHAnsi" w:hAnsiTheme="minorHAnsi" w:cstheme="minorHAnsi"/>
          <w:b/>
          <w:bCs/>
          <w:szCs w:val="22"/>
          <w:u w:val="single"/>
        </w:rPr>
      </w:pPr>
      <w:r w:rsidRPr="00553EAE">
        <w:rPr>
          <w:rFonts w:asciiTheme="minorHAnsi" w:hAnsiTheme="minorHAnsi" w:cstheme="minorHAnsi"/>
          <w:b/>
          <w:bCs/>
          <w:szCs w:val="22"/>
          <w:u w:val="single"/>
        </w:rPr>
        <w:t>Language</w:t>
      </w:r>
    </w:p>
    <w:p w14:paraId="42530154"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Children who engage in HSB are not ‘mini sex offenders’ and we need to hold them in mind as children who need support and intervention in addition to safety planning to keep them and others safe. </w:t>
      </w:r>
    </w:p>
    <w:p w14:paraId="0566B947"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It is important to avoid language like perpetrator, predator, paedophile, sex offender. </w:t>
      </w:r>
    </w:p>
    <w:p w14:paraId="50DE9064"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The police are now moving to a change in language and should be referring to a child who engages in HSB as the ‘Child Involved’ as opposed to the perpetrator or alleged perpetrator.</w:t>
      </w:r>
    </w:p>
    <w:p w14:paraId="05561DA1" w14:textId="77777777" w:rsidR="00553EAE" w:rsidRPr="00553EAE" w:rsidRDefault="00553EAE" w:rsidP="00553EAE">
      <w:pPr>
        <w:spacing w:after="160" w:line="360" w:lineRule="auto"/>
        <w:jc w:val="both"/>
        <w:rPr>
          <w:rFonts w:asciiTheme="minorHAnsi" w:hAnsiTheme="minorHAnsi" w:cstheme="minorHAnsi"/>
          <w:b/>
          <w:bCs/>
          <w:szCs w:val="22"/>
          <w:u w:val="single"/>
        </w:rPr>
      </w:pPr>
      <w:r w:rsidRPr="00553EAE">
        <w:rPr>
          <w:rFonts w:asciiTheme="minorHAnsi" w:hAnsiTheme="minorHAnsi" w:cstheme="minorHAnsi"/>
          <w:b/>
          <w:bCs/>
          <w:szCs w:val="22"/>
          <w:u w:val="single"/>
        </w:rPr>
        <w:t>Prompts and resources to aid decision making regarding whether the child’s sexual behaviour is Harmful.</w:t>
      </w:r>
    </w:p>
    <w:p w14:paraId="53BB6009" w14:textId="77777777" w:rsidR="00553EAE" w:rsidRPr="00553EAE" w:rsidRDefault="00553EAE" w:rsidP="00553EAE">
      <w:pPr>
        <w:spacing w:line="360" w:lineRule="auto"/>
        <w:jc w:val="both"/>
        <w:rPr>
          <w:rFonts w:asciiTheme="minorHAnsi" w:hAnsiTheme="minorHAnsi" w:cstheme="minorHAnsi"/>
          <w:szCs w:val="22"/>
          <w:u w:val="single"/>
        </w:rPr>
      </w:pPr>
      <w:r w:rsidRPr="00553EAE">
        <w:rPr>
          <w:rFonts w:asciiTheme="minorHAnsi" w:hAnsiTheme="minorHAnsi" w:cstheme="minorHAnsi"/>
          <w:szCs w:val="22"/>
          <w:u w:val="single"/>
        </w:rPr>
        <w:t>Has the other person consented or are they able to give consent? See below for a definition of consent.</w:t>
      </w:r>
    </w:p>
    <w:p w14:paraId="56601C19" w14:textId="77777777" w:rsidR="00553EAE" w:rsidRPr="00553EAE" w:rsidRDefault="00553EAE" w:rsidP="00553EAE">
      <w:pPr>
        <w:spacing w:line="360" w:lineRule="auto"/>
        <w:ind w:left="720"/>
        <w:jc w:val="both"/>
        <w:rPr>
          <w:rFonts w:asciiTheme="minorHAnsi" w:hAnsiTheme="minorHAnsi" w:cstheme="minorHAnsi"/>
          <w:szCs w:val="22"/>
          <w:u w:val="single"/>
        </w:rPr>
      </w:pPr>
    </w:p>
    <w:p w14:paraId="4022DB53" w14:textId="77777777" w:rsidR="00553EAE" w:rsidRPr="00553EAE" w:rsidRDefault="00553EAE" w:rsidP="00553EAE">
      <w:pPr>
        <w:spacing w:line="360" w:lineRule="auto"/>
        <w:jc w:val="both"/>
        <w:rPr>
          <w:rFonts w:asciiTheme="minorHAnsi" w:hAnsiTheme="minorHAnsi" w:cstheme="minorHAnsi"/>
          <w:szCs w:val="22"/>
        </w:rPr>
      </w:pPr>
      <w:r w:rsidRPr="00553EAE">
        <w:rPr>
          <w:rFonts w:asciiTheme="minorHAnsi" w:hAnsiTheme="minorHAnsi" w:cstheme="minorHAnsi"/>
          <w:szCs w:val="22"/>
        </w:rPr>
        <w:t xml:space="preserve">In trying to make sense of sexualised behaviour, it is important to carefully consider the concept of consent. Consent refers to whether permission or agreement has been given by one person to another. A young person consents to sexual activity only if they agree by choice and only if they have the freedom and capacity to make that choice.   </w:t>
      </w:r>
    </w:p>
    <w:p w14:paraId="1444DCBE" w14:textId="77777777" w:rsidR="00553EAE" w:rsidRPr="00553EAE" w:rsidRDefault="00553EAE" w:rsidP="00553EAE">
      <w:pPr>
        <w:spacing w:line="360" w:lineRule="auto"/>
        <w:ind w:left="720"/>
        <w:jc w:val="both"/>
        <w:rPr>
          <w:rFonts w:asciiTheme="minorHAnsi" w:hAnsiTheme="minorHAnsi" w:cstheme="minorHAnsi"/>
          <w:szCs w:val="22"/>
        </w:rPr>
      </w:pPr>
    </w:p>
    <w:p w14:paraId="5267270F" w14:textId="77777777" w:rsid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The legal age of consent is 16 years old in the UK. It is acknowledged that young people under this age might engage in sexual activity and the laws are there to protect children from abuse or exploitation, rather than to </w:t>
      </w:r>
    </w:p>
    <w:p w14:paraId="21437A5C" w14:textId="77777777" w:rsidR="00553EAE" w:rsidRDefault="00553EAE" w:rsidP="00553EAE">
      <w:pPr>
        <w:spacing w:after="160" w:line="360" w:lineRule="auto"/>
        <w:jc w:val="both"/>
        <w:rPr>
          <w:rFonts w:asciiTheme="minorHAnsi" w:hAnsiTheme="minorHAnsi" w:cstheme="minorHAnsi"/>
          <w:szCs w:val="22"/>
        </w:rPr>
      </w:pPr>
    </w:p>
    <w:p w14:paraId="519AB5DA" w14:textId="5A524590" w:rsid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prosecute under-16s who participate in mutual sexual activity. A child under the age of 13 can never legally give consent and sexual activity involving a child under 13 should always result in a referral to social care and </w:t>
      </w:r>
    </w:p>
    <w:p w14:paraId="0FB9AC9A" w14:textId="77777777" w:rsidR="00553EAE" w:rsidRDefault="00553EAE" w:rsidP="00553EAE">
      <w:pPr>
        <w:spacing w:after="160" w:line="360" w:lineRule="auto"/>
        <w:jc w:val="both"/>
        <w:rPr>
          <w:rFonts w:asciiTheme="minorHAnsi" w:hAnsiTheme="minorHAnsi" w:cstheme="minorHAnsi"/>
          <w:szCs w:val="22"/>
        </w:rPr>
      </w:pPr>
    </w:p>
    <w:p w14:paraId="30D5137B" w14:textId="373F3AA5"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the police via the Integrated Front Door. Sexual activity without consent, regardless of age, is rape and/or sexual assault and should be referred to the Integrated Front Door.</w:t>
      </w:r>
    </w:p>
    <w:p w14:paraId="795920D5" w14:textId="77777777" w:rsidR="00553EAE" w:rsidRPr="00553EAE" w:rsidRDefault="00553EAE" w:rsidP="00553EAE">
      <w:pPr>
        <w:spacing w:line="360" w:lineRule="auto"/>
        <w:ind w:left="720"/>
        <w:jc w:val="both"/>
        <w:rPr>
          <w:rFonts w:asciiTheme="minorHAnsi" w:hAnsiTheme="minorHAnsi" w:cstheme="minorHAnsi"/>
          <w:iCs/>
          <w:szCs w:val="22"/>
        </w:rPr>
      </w:pPr>
    </w:p>
    <w:p w14:paraId="6B4D92B2" w14:textId="77777777" w:rsidR="00553EAE" w:rsidRPr="00553EAE" w:rsidRDefault="00553EAE" w:rsidP="00553EAE">
      <w:pPr>
        <w:spacing w:line="360" w:lineRule="auto"/>
        <w:jc w:val="both"/>
        <w:rPr>
          <w:rFonts w:asciiTheme="minorHAnsi" w:hAnsiTheme="minorHAnsi" w:cstheme="minorHAnsi"/>
          <w:szCs w:val="22"/>
          <w:u w:val="single"/>
        </w:rPr>
      </w:pPr>
      <w:r w:rsidRPr="00553EAE">
        <w:rPr>
          <w:rFonts w:asciiTheme="minorHAnsi" w:hAnsiTheme="minorHAnsi" w:cstheme="minorHAnsi"/>
          <w:szCs w:val="22"/>
          <w:u w:val="single"/>
        </w:rPr>
        <w:t>Are there differences in age, power, strength, and/or cognitive ability?</w:t>
      </w:r>
    </w:p>
    <w:p w14:paraId="1A01B8AB" w14:textId="77777777" w:rsidR="00553EAE" w:rsidRPr="00553EAE" w:rsidRDefault="00553EAE" w:rsidP="00553EAE">
      <w:pPr>
        <w:spacing w:line="360" w:lineRule="auto"/>
        <w:jc w:val="both"/>
        <w:rPr>
          <w:rFonts w:asciiTheme="minorHAnsi" w:hAnsiTheme="minorHAnsi" w:cstheme="minorHAnsi"/>
          <w:szCs w:val="22"/>
          <w:lang w:val="en-US"/>
        </w:rPr>
      </w:pPr>
    </w:p>
    <w:p w14:paraId="4F16314A" w14:textId="77777777" w:rsidR="00553EAE" w:rsidRPr="00553EAE" w:rsidRDefault="00553EAE" w:rsidP="00553EAE">
      <w:pPr>
        <w:spacing w:line="360" w:lineRule="auto"/>
        <w:jc w:val="both"/>
        <w:rPr>
          <w:rFonts w:asciiTheme="minorHAnsi" w:hAnsiTheme="minorHAnsi" w:cstheme="minorHAnsi"/>
          <w:szCs w:val="22"/>
        </w:rPr>
      </w:pPr>
      <w:r w:rsidRPr="00553EAE">
        <w:rPr>
          <w:rFonts w:asciiTheme="minorHAnsi" w:hAnsiTheme="minorHAnsi" w:cstheme="minorHAnsi"/>
          <w:szCs w:val="22"/>
          <w:lang w:val="en-US"/>
        </w:rPr>
        <w:t>Sexual behavior between children is considered harmful if one of the children is much older, particularly if there is more than two years’ difference in age, or if one of the children is prepubescent and the other isn’t.</w:t>
      </w:r>
    </w:p>
    <w:p w14:paraId="216DD46D" w14:textId="77777777" w:rsidR="00553EAE" w:rsidRPr="00553EAE" w:rsidRDefault="00553EAE" w:rsidP="00553EAE">
      <w:pPr>
        <w:spacing w:line="360" w:lineRule="auto"/>
        <w:jc w:val="both"/>
        <w:rPr>
          <w:rFonts w:asciiTheme="minorHAnsi" w:hAnsiTheme="minorHAnsi" w:cstheme="minorHAnsi"/>
          <w:szCs w:val="22"/>
          <w:lang w:val="en-US"/>
        </w:rPr>
      </w:pPr>
    </w:p>
    <w:p w14:paraId="0D7B2CB2" w14:textId="77777777" w:rsidR="00553EAE" w:rsidRPr="00553EAE" w:rsidRDefault="00553EAE" w:rsidP="00553EAE">
      <w:pPr>
        <w:spacing w:line="360" w:lineRule="auto"/>
        <w:jc w:val="both"/>
        <w:rPr>
          <w:rFonts w:asciiTheme="minorHAnsi" w:hAnsiTheme="minorHAnsi" w:cstheme="minorHAnsi"/>
          <w:szCs w:val="22"/>
          <w:lang w:val="en-US"/>
        </w:rPr>
      </w:pPr>
      <w:r w:rsidRPr="00553EAE">
        <w:rPr>
          <w:rFonts w:asciiTheme="minorHAnsi" w:hAnsiTheme="minorHAnsi" w:cstheme="minorHAnsi"/>
          <w:szCs w:val="22"/>
          <w:lang w:val="en-US"/>
        </w:rPr>
        <w:t xml:space="preserve">A younger child can abuse an older child, particularly if they have power over them </w:t>
      </w:r>
      <w:proofErr w:type="gramStart"/>
      <w:r w:rsidRPr="00553EAE">
        <w:rPr>
          <w:rFonts w:asciiTheme="minorHAnsi" w:hAnsiTheme="minorHAnsi" w:cstheme="minorHAnsi"/>
          <w:szCs w:val="22"/>
          <w:lang w:val="en-US"/>
        </w:rPr>
        <w:t>e.g.</w:t>
      </w:r>
      <w:proofErr w:type="gramEnd"/>
      <w:r w:rsidRPr="00553EAE">
        <w:rPr>
          <w:rFonts w:asciiTheme="minorHAnsi" w:hAnsiTheme="minorHAnsi" w:cstheme="minorHAnsi"/>
          <w:szCs w:val="22"/>
          <w:lang w:val="en-US"/>
        </w:rPr>
        <w:t xml:space="preserve"> if the older child is cognitively less able.</w:t>
      </w:r>
    </w:p>
    <w:p w14:paraId="496E6D00" w14:textId="77777777" w:rsidR="00553EAE" w:rsidRPr="00553EAE" w:rsidRDefault="00553EAE" w:rsidP="00553EAE">
      <w:pPr>
        <w:spacing w:line="360" w:lineRule="auto"/>
        <w:jc w:val="both"/>
        <w:rPr>
          <w:rFonts w:asciiTheme="minorHAnsi" w:hAnsiTheme="minorHAnsi" w:cstheme="minorHAnsi"/>
          <w:szCs w:val="22"/>
        </w:rPr>
      </w:pPr>
    </w:p>
    <w:p w14:paraId="2C5865A7" w14:textId="77777777" w:rsidR="00553EAE" w:rsidRPr="00553EAE" w:rsidRDefault="00553EAE" w:rsidP="00553EAE">
      <w:pPr>
        <w:spacing w:line="360" w:lineRule="auto"/>
        <w:jc w:val="both"/>
        <w:rPr>
          <w:rFonts w:asciiTheme="minorHAnsi" w:hAnsiTheme="minorHAnsi" w:cstheme="minorHAnsi"/>
          <w:b/>
          <w:szCs w:val="22"/>
          <w:u w:val="single"/>
        </w:rPr>
      </w:pPr>
      <w:r w:rsidRPr="00553EAE">
        <w:rPr>
          <w:rFonts w:asciiTheme="minorHAnsi" w:hAnsiTheme="minorHAnsi" w:cstheme="minorHAnsi"/>
          <w:szCs w:val="22"/>
          <w:u w:val="single"/>
        </w:rPr>
        <w:t xml:space="preserve">Is the behaviour developmentally appropriate for the child’s age? </w:t>
      </w:r>
    </w:p>
    <w:p w14:paraId="56408A8A" w14:textId="77777777" w:rsidR="00553EAE" w:rsidRPr="00553EAE" w:rsidRDefault="00553EAE" w:rsidP="00553EAE">
      <w:pPr>
        <w:spacing w:line="360" w:lineRule="auto"/>
        <w:ind w:left="360"/>
        <w:jc w:val="both"/>
        <w:rPr>
          <w:rFonts w:asciiTheme="minorHAnsi" w:hAnsiTheme="minorHAnsi" w:cstheme="minorHAnsi"/>
          <w:b/>
          <w:szCs w:val="22"/>
        </w:rPr>
      </w:pPr>
    </w:p>
    <w:p w14:paraId="050FA5EE" w14:textId="77777777" w:rsidR="00553EAE" w:rsidRPr="00553EAE" w:rsidRDefault="00553EAE" w:rsidP="00553EAE">
      <w:pPr>
        <w:spacing w:line="360" w:lineRule="auto"/>
        <w:jc w:val="both"/>
        <w:rPr>
          <w:rFonts w:asciiTheme="minorHAnsi" w:hAnsiTheme="minorHAnsi" w:cstheme="minorHAnsi"/>
          <w:bCs/>
          <w:szCs w:val="22"/>
        </w:rPr>
      </w:pPr>
      <w:r w:rsidRPr="00553EAE">
        <w:rPr>
          <w:rFonts w:asciiTheme="minorHAnsi" w:hAnsiTheme="minorHAnsi" w:cstheme="minorHAnsi"/>
          <w:bCs/>
          <w:szCs w:val="22"/>
        </w:rPr>
        <w:t xml:space="preserve">Sexual behaviour in children can be understood on a continuum from developmentally Appropriate to Problematic to Harmful. </w:t>
      </w:r>
    </w:p>
    <w:p w14:paraId="445D4E1D" w14:textId="77777777" w:rsidR="00553EAE" w:rsidRPr="00553EAE" w:rsidRDefault="00553EAE" w:rsidP="00553EAE">
      <w:pPr>
        <w:spacing w:line="360" w:lineRule="auto"/>
        <w:jc w:val="both"/>
        <w:rPr>
          <w:rFonts w:asciiTheme="minorHAnsi" w:hAnsiTheme="minorHAnsi" w:cstheme="minorHAnsi"/>
          <w:bCs/>
          <w:szCs w:val="22"/>
        </w:rPr>
      </w:pPr>
    </w:p>
    <w:p w14:paraId="4A8A8048" w14:textId="77777777" w:rsidR="00553EAE" w:rsidRPr="00553EAE" w:rsidRDefault="00553EAE" w:rsidP="00553EAE">
      <w:pPr>
        <w:spacing w:line="360" w:lineRule="auto"/>
        <w:jc w:val="both"/>
        <w:rPr>
          <w:rFonts w:asciiTheme="minorHAnsi" w:hAnsiTheme="minorHAnsi" w:cstheme="minorHAnsi"/>
          <w:bCs/>
          <w:szCs w:val="22"/>
        </w:rPr>
      </w:pPr>
      <w:r w:rsidRPr="00553EAE">
        <w:rPr>
          <w:rFonts w:asciiTheme="minorHAnsi" w:hAnsiTheme="minorHAnsi" w:cstheme="minorHAnsi"/>
          <w:bCs/>
          <w:szCs w:val="22"/>
        </w:rPr>
        <w:t>See link below for further support in considering the how the child’s behaviour should be understood.</w:t>
      </w:r>
    </w:p>
    <w:p w14:paraId="3E682A84" w14:textId="77777777" w:rsidR="00553EAE" w:rsidRPr="00553EAE" w:rsidRDefault="00F94B8E" w:rsidP="00553EAE">
      <w:pPr>
        <w:spacing w:after="160" w:line="360" w:lineRule="auto"/>
        <w:jc w:val="both"/>
        <w:rPr>
          <w:rFonts w:asciiTheme="minorHAnsi" w:hAnsiTheme="minorHAnsi" w:cstheme="minorHAnsi"/>
          <w:szCs w:val="22"/>
        </w:rPr>
      </w:pPr>
      <w:hyperlink r:id="rId36" w:history="1">
        <w:r w:rsidR="00553EAE" w:rsidRPr="00553EAE">
          <w:rPr>
            <w:rFonts w:asciiTheme="minorHAnsi" w:hAnsiTheme="minorHAnsi" w:cstheme="minorHAnsi"/>
            <w:color w:val="2F4A9A"/>
            <w:szCs w:val="22"/>
          </w:rPr>
          <w:t>https://learning.nspcc.org.uk/media/2685/responding-to-children-who-display-sexualised-behaviour-guide.pdf</w:t>
        </w:r>
      </w:hyperlink>
    </w:p>
    <w:p w14:paraId="3D33D40F" w14:textId="77777777" w:rsidR="00553EAE" w:rsidRPr="00553EAE" w:rsidRDefault="00553EAE" w:rsidP="00553EAE">
      <w:pPr>
        <w:spacing w:after="160" w:line="360" w:lineRule="auto"/>
        <w:rPr>
          <w:rFonts w:asciiTheme="minorHAnsi" w:hAnsiTheme="minorHAnsi" w:cstheme="minorHAnsi"/>
          <w:b/>
          <w:bCs/>
          <w:szCs w:val="22"/>
          <w:u w:val="single"/>
        </w:rPr>
      </w:pPr>
    </w:p>
    <w:p w14:paraId="085B0F95" w14:textId="77777777" w:rsidR="00553EAE" w:rsidRPr="00553EAE" w:rsidRDefault="00553EAE" w:rsidP="00553EAE">
      <w:pPr>
        <w:spacing w:after="160" w:line="360" w:lineRule="auto"/>
        <w:rPr>
          <w:rFonts w:asciiTheme="minorHAnsi" w:hAnsiTheme="minorHAnsi" w:cstheme="minorHAnsi"/>
          <w:b/>
          <w:bCs/>
          <w:szCs w:val="22"/>
          <w:u w:val="single"/>
        </w:rPr>
      </w:pPr>
      <w:r w:rsidRPr="00553EAE">
        <w:rPr>
          <w:rFonts w:asciiTheme="minorHAnsi" w:hAnsiTheme="minorHAnsi" w:cstheme="minorHAnsi"/>
          <w:b/>
          <w:bCs/>
          <w:szCs w:val="22"/>
          <w:u w:val="single"/>
        </w:rPr>
        <w:t xml:space="preserve">6. Protective Parenting </w:t>
      </w:r>
    </w:p>
    <w:p w14:paraId="28716939" w14:textId="77777777" w:rsidR="00553EAE" w:rsidRPr="00553EAE" w:rsidRDefault="00553EAE" w:rsidP="00553EAE">
      <w:pPr>
        <w:spacing w:after="160" w:line="360" w:lineRule="auto"/>
        <w:jc w:val="both"/>
        <w:rPr>
          <w:rFonts w:asciiTheme="minorHAnsi" w:hAnsiTheme="minorHAnsi" w:cstheme="minorHAnsi"/>
          <w:b/>
          <w:bCs/>
          <w:szCs w:val="22"/>
          <w:u w:val="single"/>
        </w:rPr>
      </w:pPr>
    </w:p>
    <w:p w14:paraId="21DE7BFC" w14:textId="77777777" w:rsidR="00553EAE" w:rsidRPr="00553EAE" w:rsidRDefault="00553EAE" w:rsidP="00553EAE">
      <w:pPr>
        <w:spacing w:after="160" w:line="360" w:lineRule="auto"/>
        <w:jc w:val="both"/>
        <w:rPr>
          <w:rFonts w:asciiTheme="minorHAnsi" w:hAnsiTheme="minorHAnsi" w:cstheme="minorHAnsi"/>
          <w:b/>
          <w:bCs/>
          <w:szCs w:val="22"/>
          <w:u w:val="single"/>
        </w:rPr>
      </w:pPr>
      <w:r w:rsidRPr="00553EAE">
        <w:rPr>
          <w:rFonts w:asciiTheme="minorHAnsi" w:hAnsiTheme="minorHAnsi" w:cstheme="minorHAnsi"/>
          <w:b/>
          <w:bCs/>
          <w:noProof/>
          <w:szCs w:val="22"/>
        </w:rPr>
        <mc:AlternateContent>
          <mc:Choice Requires="wps">
            <w:drawing>
              <wp:anchor distT="0" distB="0" distL="114300" distR="114300" simplePos="0" relativeHeight="251665408" behindDoc="0" locked="0" layoutInCell="1" allowOverlap="1" wp14:anchorId="62D5EDE5" wp14:editId="44144A79">
                <wp:simplePos x="0" y="0"/>
                <wp:positionH relativeFrom="margin">
                  <wp:posOffset>0</wp:posOffset>
                </wp:positionH>
                <wp:positionV relativeFrom="paragraph">
                  <wp:posOffset>-635</wp:posOffset>
                </wp:positionV>
                <wp:extent cx="6029325" cy="1457325"/>
                <wp:effectExtent l="0" t="0" r="28575" b="28575"/>
                <wp:wrapNone/>
                <wp:docPr id="240" name="Rectangle 240"/>
                <wp:cNvGraphicFramePr/>
                <a:graphic xmlns:a="http://schemas.openxmlformats.org/drawingml/2006/main">
                  <a:graphicData uri="http://schemas.microsoft.com/office/word/2010/wordprocessingShape">
                    <wps:wsp>
                      <wps:cNvSpPr/>
                      <wps:spPr>
                        <a:xfrm>
                          <a:off x="0" y="0"/>
                          <a:ext cx="6029325" cy="1457325"/>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0CAB2767" w14:textId="77777777" w:rsidR="00553EAE" w:rsidRPr="00281153" w:rsidRDefault="00553EAE" w:rsidP="00553EAE">
                            <w:pPr>
                              <w:rPr>
                                <w:b/>
                                <w:bCs/>
                                <w:color w:val="000000" w:themeColor="text1"/>
                              </w:rPr>
                            </w:pPr>
                            <w:r w:rsidRPr="00281153">
                              <w:rPr>
                                <w:b/>
                                <w:bCs/>
                                <w:color w:val="000000" w:themeColor="text1"/>
                              </w:rPr>
                              <w:t xml:space="preserve">Purpose of </w:t>
                            </w:r>
                            <w:r>
                              <w:rPr>
                                <w:b/>
                                <w:bCs/>
                                <w:color w:val="000000" w:themeColor="text1"/>
                              </w:rPr>
                              <w:t>Section</w:t>
                            </w:r>
                            <w:r w:rsidRPr="00281153">
                              <w:rPr>
                                <w:b/>
                                <w:bCs/>
                                <w:color w:val="000000" w:themeColor="text1"/>
                              </w:rPr>
                              <w:t>:</w:t>
                            </w:r>
                          </w:p>
                          <w:p w14:paraId="1D1359F6" w14:textId="77777777" w:rsidR="00553EAE" w:rsidRPr="00281153" w:rsidRDefault="00553EAE" w:rsidP="00553EAE">
                            <w:pPr>
                              <w:spacing w:line="360" w:lineRule="auto"/>
                              <w:jc w:val="both"/>
                              <w:rPr>
                                <w:color w:val="000000" w:themeColor="text1"/>
                              </w:rPr>
                            </w:pPr>
                            <w:r w:rsidRPr="00281153">
                              <w:rPr>
                                <w:color w:val="000000" w:themeColor="text1"/>
                              </w:rPr>
                              <w:t xml:space="preserve">The purpose of this </w:t>
                            </w:r>
                            <w:r>
                              <w:rPr>
                                <w:color w:val="000000" w:themeColor="text1"/>
                              </w:rPr>
                              <w:t xml:space="preserve">section is to provide guidance for working with non-offending parents. Research tells us that one of the most important elements of supporting children who have been harmed or at risk of being harmed, is having a safe adult around them. There is support we can </w:t>
                            </w:r>
                            <w:proofErr w:type="gramStart"/>
                            <w:r>
                              <w:rPr>
                                <w:color w:val="000000" w:themeColor="text1"/>
                              </w:rPr>
                              <w:t>offer</w:t>
                            </w:r>
                            <w:proofErr w:type="gramEnd"/>
                            <w:r>
                              <w:rPr>
                                <w:color w:val="000000" w:themeColor="text1"/>
                              </w:rPr>
                              <w:t xml:space="preserve"> and we need to hold in mind the experiences of the parent who we are working with.</w:t>
                            </w:r>
                          </w:p>
                          <w:p w14:paraId="0A6EE70C" w14:textId="77777777" w:rsidR="00553EAE" w:rsidRPr="00281153" w:rsidRDefault="00553EAE" w:rsidP="00553E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5EDE5" id="Rectangle 240" o:spid="_x0000_s1055" style="position:absolute;left:0;text-align:left;margin-left:0;margin-top:-.05pt;width:474.75pt;height:114.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" fillcolor="#dae3f3" strokecolor="windowText" strokeweight="1pt">
                <v:textbox>
                  <w:txbxContent>
                    <w:p w14:paraId="0CAB2767" w14:textId="77777777" w:rsidR="00553EAE" w:rsidRPr="00281153" w:rsidRDefault="00553EAE" w:rsidP="00553EAE">
                      <w:pPr>
                        <w:rPr>
                          <w:b/>
                          <w:bCs/>
                          <w:color w:val="000000" w:themeColor="text1"/>
                        </w:rPr>
                      </w:pPr>
                      <w:r w:rsidRPr="00281153">
                        <w:rPr>
                          <w:b/>
                          <w:bCs/>
                          <w:color w:val="000000" w:themeColor="text1"/>
                        </w:rPr>
                        <w:t xml:space="preserve">Purpose of </w:t>
                      </w:r>
                      <w:r>
                        <w:rPr>
                          <w:b/>
                          <w:bCs/>
                          <w:color w:val="000000" w:themeColor="text1"/>
                        </w:rPr>
                        <w:t>Section</w:t>
                      </w:r>
                      <w:r w:rsidRPr="00281153">
                        <w:rPr>
                          <w:b/>
                          <w:bCs/>
                          <w:color w:val="000000" w:themeColor="text1"/>
                        </w:rPr>
                        <w:t>:</w:t>
                      </w:r>
                    </w:p>
                    <w:p w14:paraId="1D1359F6" w14:textId="77777777" w:rsidR="00553EAE" w:rsidRPr="00281153" w:rsidRDefault="00553EAE" w:rsidP="00553EAE">
                      <w:pPr>
                        <w:spacing w:line="360" w:lineRule="auto"/>
                        <w:jc w:val="both"/>
                        <w:rPr>
                          <w:color w:val="000000" w:themeColor="text1"/>
                        </w:rPr>
                      </w:pPr>
                      <w:r w:rsidRPr="00281153">
                        <w:rPr>
                          <w:color w:val="000000" w:themeColor="text1"/>
                        </w:rPr>
                        <w:t xml:space="preserve">The purpose of this </w:t>
                      </w:r>
                      <w:r>
                        <w:rPr>
                          <w:color w:val="000000" w:themeColor="text1"/>
                        </w:rPr>
                        <w:t xml:space="preserve">section is to provide guidance for working with non-offending parents. Research tells us that one of the most important elements of supporting children who have been harmed or at risk of being harmed, is having a safe adult around them. There is support we can </w:t>
                      </w:r>
                      <w:proofErr w:type="gramStart"/>
                      <w:r>
                        <w:rPr>
                          <w:color w:val="000000" w:themeColor="text1"/>
                        </w:rPr>
                        <w:t>offer</w:t>
                      </w:r>
                      <w:proofErr w:type="gramEnd"/>
                      <w:r>
                        <w:rPr>
                          <w:color w:val="000000" w:themeColor="text1"/>
                        </w:rPr>
                        <w:t xml:space="preserve"> and we need to hold in mind the experiences of the parent who we are working with.</w:t>
                      </w:r>
                    </w:p>
                    <w:p w14:paraId="0A6EE70C" w14:textId="77777777" w:rsidR="00553EAE" w:rsidRPr="00281153" w:rsidRDefault="00553EAE" w:rsidP="00553EAE">
                      <w:pPr>
                        <w:jc w:val="center"/>
                      </w:pPr>
                    </w:p>
                  </w:txbxContent>
                </v:textbox>
                <w10:wrap anchorx="margin"/>
              </v:rect>
            </w:pict>
          </mc:Fallback>
        </mc:AlternateContent>
      </w:r>
    </w:p>
    <w:p w14:paraId="6F4748F0" w14:textId="77777777" w:rsidR="00553EAE" w:rsidRPr="00553EAE" w:rsidRDefault="00553EAE" w:rsidP="00553EAE">
      <w:pPr>
        <w:spacing w:after="160" w:line="360" w:lineRule="auto"/>
        <w:jc w:val="both"/>
        <w:rPr>
          <w:rFonts w:asciiTheme="minorHAnsi" w:hAnsiTheme="minorHAnsi" w:cstheme="minorHAnsi"/>
          <w:b/>
          <w:bCs/>
          <w:szCs w:val="22"/>
          <w:u w:val="single"/>
        </w:rPr>
      </w:pPr>
    </w:p>
    <w:p w14:paraId="1CC60997" w14:textId="77777777" w:rsidR="00553EAE" w:rsidRPr="00553EAE" w:rsidRDefault="00553EAE" w:rsidP="00553EAE">
      <w:pPr>
        <w:spacing w:after="160" w:line="360" w:lineRule="auto"/>
        <w:jc w:val="both"/>
        <w:rPr>
          <w:rFonts w:asciiTheme="minorHAnsi" w:hAnsiTheme="minorHAnsi" w:cstheme="minorHAnsi"/>
          <w:b/>
          <w:bCs/>
          <w:szCs w:val="22"/>
          <w:u w:val="single"/>
        </w:rPr>
      </w:pPr>
    </w:p>
    <w:p w14:paraId="746A96A2" w14:textId="77777777" w:rsidR="00553EAE" w:rsidRPr="00553EAE" w:rsidRDefault="00553EAE" w:rsidP="00553EAE">
      <w:pPr>
        <w:spacing w:after="160" w:line="360" w:lineRule="auto"/>
        <w:jc w:val="both"/>
        <w:rPr>
          <w:rFonts w:asciiTheme="minorHAnsi" w:hAnsiTheme="minorHAnsi" w:cstheme="minorHAnsi"/>
          <w:szCs w:val="22"/>
        </w:rPr>
      </w:pPr>
    </w:p>
    <w:p w14:paraId="3821A835" w14:textId="77777777" w:rsidR="00553EAE" w:rsidRPr="00553EAE" w:rsidRDefault="00553EAE" w:rsidP="00553EAE">
      <w:pPr>
        <w:spacing w:after="160" w:line="360" w:lineRule="auto"/>
        <w:jc w:val="both"/>
        <w:rPr>
          <w:rFonts w:asciiTheme="minorHAnsi" w:hAnsiTheme="minorHAnsi" w:cstheme="minorHAnsi"/>
          <w:szCs w:val="22"/>
        </w:rPr>
      </w:pPr>
    </w:p>
    <w:p w14:paraId="422D974E" w14:textId="77777777" w:rsid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For families where sexual abuse is a feature or concern, the non-abusive parent / carer has a pivotal role to play in terms of mitigating the risk of sexual harm to the children in their care. If police and Children’s Services are investigating sexual abuse or there have been convictions for sexual abuse (historic or current), it is not uncommon for the non-abusive parent/carer to feel overwhelmed and conflicted. The non-abusive parent / </w:t>
      </w:r>
    </w:p>
    <w:p w14:paraId="5E9AF116" w14:textId="77777777" w:rsidR="00553EAE" w:rsidRDefault="00553EAE" w:rsidP="00553EAE">
      <w:pPr>
        <w:spacing w:after="160" w:line="360" w:lineRule="auto"/>
        <w:jc w:val="both"/>
        <w:rPr>
          <w:rFonts w:asciiTheme="minorHAnsi" w:hAnsiTheme="minorHAnsi" w:cstheme="minorHAnsi"/>
          <w:szCs w:val="22"/>
        </w:rPr>
      </w:pPr>
    </w:p>
    <w:p w14:paraId="7E3ECDB2" w14:textId="6A126433"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carer could be caught completely off guard about why and how allegations of sexual abuse have come about. Having to take a lead in protecting children from sexual harm and providing an emotional support to children is often an overwhelming experience. </w:t>
      </w:r>
    </w:p>
    <w:p w14:paraId="4A661AB4"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Denial manifests itself not just in the perpetrator but can manifest itself within the family network and other protective adults in terms of their perception or account of what the sexual risks might be. Denial is normative and this is also true for the non-abusive parent / carer. Family’s lives can be in crisis at the point a disclosure is made, or a police investigation starts. Protective adults can often respond to that shock through disbelief, or perhaps minimization or denial. Feelings such as </w:t>
      </w:r>
      <w:r w:rsidRPr="00553EAE">
        <w:rPr>
          <w:rFonts w:asciiTheme="minorHAnsi" w:eastAsia="Times New Roman" w:hAnsiTheme="minorHAnsi" w:cstheme="minorHAnsi"/>
          <w:color w:val="000000"/>
          <w:szCs w:val="22"/>
          <w:lang w:eastAsia="en-GB"/>
        </w:rPr>
        <w:t xml:space="preserve">shock, fear, anger, projection of blame onto the authorities, self-blame feelings of shame are often in play. </w:t>
      </w:r>
      <w:r w:rsidRPr="00553EAE">
        <w:rPr>
          <w:rFonts w:asciiTheme="minorHAnsi" w:hAnsiTheme="minorHAnsi" w:cstheme="minorHAnsi"/>
          <w:szCs w:val="22"/>
        </w:rPr>
        <w:t xml:space="preserve">This can potentially lead to a very defensive presentation and superficial engagement with professionals. </w:t>
      </w:r>
    </w:p>
    <w:p w14:paraId="4A1B3ABD"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Supporting children and families affected by sexual abuse can also bring about increased levels of complexity. Other vulnerabilities such as domestic abuse, controlling and coercive behaviours, substance abuse, and additional learning needs may be complicating factors. Sometimes, several risks are identified for the children, and sexual abuse is just one factor alongside a history of maltreatment and poor boundaries, in which case the risks around sexual harm can get lost. </w:t>
      </w:r>
    </w:p>
    <w:p w14:paraId="11A94C37"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The aim of the protective parent program (the link to this can be found here - </w:t>
      </w:r>
      <w:hyperlink r:id="rId37" w:history="1">
        <w:r w:rsidRPr="00553EAE">
          <w:rPr>
            <w:rFonts w:asciiTheme="minorHAnsi" w:hAnsiTheme="minorHAnsi"/>
            <w:color w:val="2F4A9A"/>
            <w:szCs w:val="22"/>
          </w:rPr>
          <w:t xml:space="preserve"> Protective Parenting programme </w:t>
        </w:r>
      </w:hyperlink>
      <w:r w:rsidRPr="00553EAE">
        <w:rPr>
          <w:rFonts w:asciiTheme="minorHAnsi" w:hAnsiTheme="minorHAnsi"/>
          <w:szCs w:val="22"/>
        </w:rPr>
        <w:t xml:space="preserve">) </w:t>
      </w:r>
      <w:r w:rsidRPr="00553EAE">
        <w:rPr>
          <w:rFonts w:asciiTheme="minorHAnsi" w:hAnsiTheme="minorHAnsi" w:cstheme="minorHAnsi"/>
          <w:szCs w:val="22"/>
        </w:rPr>
        <w:t xml:space="preserve">is to help to support protective adults understand and process the complex feelings which they might feel. The resources provided help to increase insight and awareness of sexual abuse and to learn ways of increasing safety within the home. </w:t>
      </w:r>
      <w:r w:rsidRPr="00553EAE">
        <w:rPr>
          <w:rFonts w:asciiTheme="minorHAnsi" w:eastAsia="Times New Roman" w:hAnsiTheme="minorHAnsi" w:cstheme="minorHAnsi"/>
          <w:color w:val="000000"/>
          <w:szCs w:val="22"/>
          <w:lang w:eastAsia="en-GB"/>
        </w:rPr>
        <w:t>The program resources explore:</w:t>
      </w:r>
    </w:p>
    <w:p w14:paraId="26DD8E82" w14:textId="77777777" w:rsidR="00553EAE" w:rsidRPr="00553EAE" w:rsidRDefault="00553EAE" w:rsidP="00553EAE">
      <w:pPr>
        <w:numPr>
          <w:ilvl w:val="0"/>
          <w:numId w:val="9"/>
        </w:numPr>
        <w:spacing w:after="160" w:line="360" w:lineRule="auto"/>
        <w:contextualSpacing/>
        <w:jc w:val="both"/>
        <w:rPr>
          <w:rFonts w:asciiTheme="minorHAnsi" w:eastAsia="Times New Roman" w:hAnsiTheme="minorHAnsi" w:cstheme="minorHAnsi"/>
          <w:color w:val="000000"/>
          <w:szCs w:val="22"/>
          <w:lang w:eastAsia="en-GB"/>
        </w:rPr>
      </w:pPr>
      <w:r w:rsidRPr="00553EAE">
        <w:rPr>
          <w:rFonts w:asciiTheme="minorHAnsi" w:eastAsia="Times New Roman" w:hAnsiTheme="minorHAnsi" w:cstheme="minorHAnsi"/>
          <w:color w:val="000000"/>
          <w:szCs w:val="22"/>
          <w:lang w:eastAsia="en-GB"/>
        </w:rPr>
        <w:t>The relationship history and family history</w:t>
      </w:r>
    </w:p>
    <w:p w14:paraId="1CB0D15E" w14:textId="77777777" w:rsidR="00553EAE" w:rsidRPr="00553EAE" w:rsidRDefault="00553EAE" w:rsidP="00553EAE">
      <w:pPr>
        <w:numPr>
          <w:ilvl w:val="0"/>
          <w:numId w:val="9"/>
        </w:numPr>
        <w:spacing w:after="160" w:line="360" w:lineRule="auto"/>
        <w:contextualSpacing/>
        <w:jc w:val="both"/>
        <w:rPr>
          <w:rFonts w:asciiTheme="minorHAnsi" w:eastAsia="Times New Roman" w:hAnsiTheme="minorHAnsi" w:cstheme="minorHAnsi"/>
          <w:color w:val="000000"/>
          <w:szCs w:val="22"/>
          <w:lang w:eastAsia="en-GB"/>
        </w:rPr>
      </w:pPr>
      <w:r w:rsidRPr="00553EAE">
        <w:rPr>
          <w:rFonts w:asciiTheme="minorHAnsi" w:eastAsia="Times New Roman" w:hAnsiTheme="minorHAnsi" w:cstheme="minorHAnsi"/>
          <w:color w:val="000000"/>
          <w:szCs w:val="22"/>
          <w:lang w:eastAsia="en-GB"/>
        </w:rPr>
        <w:t>The nature of the offences and the levels of risk</w:t>
      </w:r>
    </w:p>
    <w:p w14:paraId="465CC935" w14:textId="77777777" w:rsidR="00553EAE" w:rsidRPr="00553EAE" w:rsidRDefault="00553EAE" w:rsidP="00553EAE">
      <w:pPr>
        <w:numPr>
          <w:ilvl w:val="0"/>
          <w:numId w:val="9"/>
        </w:numPr>
        <w:spacing w:after="160" w:line="360" w:lineRule="auto"/>
        <w:contextualSpacing/>
        <w:jc w:val="both"/>
        <w:rPr>
          <w:rFonts w:asciiTheme="minorHAnsi" w:eastAsia="Times New Roman" w:hAnsiTheme="minorHAnsi" w:cstheme="minorHAnsi"/>
          <w:color w:val="000000"/>
          <w:szCs w:val="22"/>
          <w:lang w:eastAsia="en-GB"/>
        </w:rPr>
      </w:pPr>
      <w:r w:rsidRPr="00553EAE">
        <w:rPr>
          <w:rFonts w:asciiTheme="minorHAnsi" w:eastAsia="Times New Roman" w:hAnsiTheme="minorHAnsi" w:cstheme="minorHAnsi"/>
          <w:color w:val="000000"/>
          <w:szCs w:val="22"/>
          <w:lang w:eastAsia="en-GB"/>
        </w:rPr>
        <w:t>The theories behind sexual abuse (</w:t>
      </w:r>
      <w:proofErr w:type="spellStart"/>
      <w:r w:rsidRPr="00553EAE">
        <w:rPr>
          <w:rFonts w:asciiTheme="minorHAnsi" w:eastAsia="Times New Roman" w:hAnsiTheme="minorHAnsi" w:cstheme="minorHAnsi"/>
          <w:color w:val="000000"/>
          <w:szCs w:val="22"/>
          <w:lang w:eastAsia="en-GB"/>
        </w:rPr>
        <w:t>Finkelhor’s</w:t>
      </w:r>
      <w:proofErr w:type="spellEnd"/>
      <w:r w:rsidRPr="00553EAE">
        <w:rPr>
          <w:rFonts w:asciiTheme="minorHAnsi" w:eastAsia="Times New Roman" w:hAnsiTheme="minorHAnsi" w:cstheme="minorHAnsi"/>
          <w:color w:val="000000"/>
          <w:szCs w:val="22"/>
          <w:lang w:eastAsia="en-GB"/>
        </w:rPr>
        <w:t xml:space="preserve"> Four Stage Model)</w:t>
      </w:r>
    </w:p>
    <w:p w14:paraId="709FC9B9" w14:textId="77777777" w:rsidR="00553EAE" w:rsidRPr="00553EAE" w:rsidRDefault="00553EAE" w:rsidP="00553EAE">
      <w:pPr>
        <w:numPr>
          <w:ilvl w:val="0"/>
          <w:numId w:val="9"/>
        </w:numPr>
        <w:spacing w:after="160" w:line="360" w:lineRule="auto"/>
        <w:contextualSpacing/>
        <w:jc w:val="both"/>
        <w:rPr>
          <w:rFonts w:asciiTheme="minorHAnsi" w:eastAsia="Times New Roman" w:hAnsiTheme="minorHAnsi" w:cstheme="minorHAnsi"/>
          <w:color w:val="000000"/>
          <w:szCs w:val="22"/>
          <w:lang w:eastAsia="en-GB"/>
        </w:rPr>
      </w:pPr>
      <w:r w:rsidRPr="00553EAE">
        <w:rPr>
          <w:rFonts w:asciiTheme="minorHAnsi" w:eastAsia="Times New Roman" w:hAnsiTheme="minorHAnsi" w:cstheme="minorHAnsi"/>
          <w:color w:val="000000"/>
          <w:szCs w:val="22"/>
          <w:lang w:eastAsia="en-GB"/>
        </w:rPr>
        <w:t>The quality of their relationship with the child/children at risk</w:t>
      </w:r>
    </w:p>
    <w:p w14:paraId="3D0AA562" w14:textId="77777777" w:rsidR="00553EAE" w:rsidRPr="00553EAE" w:rsidRDefault="00553EAE" w:rsidP="00553EAE">
      <w:pPr>
        <w:numPr>
          <w:ilvl w:val="0"/>
          <w:numId w:val="9"/>
        </w:numPr>
        <w:spacing w:after="160" w:line="360" w:lineRule="auto"/>
        <w:contextualSpacing/>
        <w:jc w:val="both"/>
        <w:rPr>
          <w:rFonts w:asciiTheme="minorHAnsi" w:eastAsia="Times New Roman" w:hAnsiTheme="minorHAnsi" w:cstheme="minorHAnsi"/>
          <w:color w:val="000000"/>
          <w:szCs w:val="22"/>
          <w:lang w:eastAsia="en-GB"/>
        </w:rPr>
      </w:pPr>
      <w:r w:rsidRPr="00553EAE">
        <w:rPr>
          <w:rFonts w:asciiTheme="minorHAnsi" w:eastAsia="Times New Roman" w:hAnsiTheme="minorHAnsi" w:cstheme="minorHAnsi"/>
          <w:color w:val="000000"/>
          <w:szCs w:val="22"/>
          <w:lang w:eastAsia="en-GB"/>
        </w:rPr>
        <w:t>How to identify and recognise concerning behaviours</w:t>
      </w:r>
    </w:p>
    <w:p w14:paraId="5C777F16" w14:textId="77777777" w:rsidR="00553EAE" w:rsidRPr="00553EAE" w:rsidRDefault="00553EAE" w:rsidP="00553EAE">
      <w:pPr>
        <w:numPr>
          <w:ilvl w:val="0"/>
          <w:numId w:val="8"/>
        </w:numPr>
        <w:spacing w:after="160" w:line="360" w:lineRule="auto"/>
        <w:contextualSpacing/>
        <w:jc w:val="both"/>
        <w:rPr>
          <w:rFonts w:asciiTheme="minorHAnsi" w:eastAsia="Times New Roman" w:hAnsiTheme="minorHAnsi" w:cstheme="minorHAnsi"/>
          <w:szCs w:val="22"/>
          <w:lang w:eastAsia="en-GB"/>
        </w:rPr>
      </w:pPr>
      <w:r w:rsidRPr="00553EAE">
        <w:rPr>
          <w:rFonts w:asciiTheme="minorHAnsi" w:eastAsia="Times New Roman" w:hAnsiTheme="minorHAnsi" w:cstheme="minorHAnsi"/>
          <w:color w:val="000000"/>
          <w:szCs w:val="22"/>
          <w:lang w:eastAsia="en-GB"/>
        </w:rPr>
        <w:t xml:space="preserve">If domestic abuse features within their relationship? </w:t>
      </w:r>
    </w:p>
    <w:p w14:paraId="5831B47E" w14:textId="77777777" w:rsidR="00553EAE" w:rsidRPr="00553EAE" w:rsidRDefault="00553EAE" w:rsidP="00553EAE">
      <w:pPr>
        <w:numPr>
          <w:ilvl w:val="0"/>
          <w:numId w:val="8"/>
        </w:numPr>
        <w:spacing w:after="160" w:line="360" w:lineRule="auto"/>
        <w:contextualSpacing/>
        <w:jc w:val="both"/>
        <w:rPr>
          <w:rFonts w:asciiTheme="minorHAnsi" w:eastAsia="Times New Roman" w:hAnsiTheme="minorHAnsi" w:cstheme="minorHAnsi"/>
          <w:szCs w:val="22"/>
          <w:lang w:eastAsia="en-GB"/>
        </w:rPr>
      </w:pPr>
    </w:p>
    <w:p w14:paraId="68C1F6EB" w14:textId="77777777" w:rsidR="00553EAE" w:rsidRPr="00553EAE" w:rsidRDefault="00553EAE" w:rsidP="00553EAE">
      <w:pPr>
        <w:spacing w:after="160" w:line="360" w:lineRule="auto"/>
        <w:ind w:left="720"/>
        <w:contextualSpacing/>
        <w:jc w:val="both"/>
        <w:rPr>
          <w:rFonts w:asciiTheme="minorHAnsi" w:eastAsia="Times New Roman" w:hAnsiTheme="minorHAnsi" w:cstheme="minorHAnsi"/>
          <w:szCs w:val="22"/>
          <w:lang w:eastAsia="en-GB"/>
        </w:rPr>
      </w:pPr>
    </w:p>
    <w:p w14:paraId="6F534AB4" w14:textId="05E62264" w:rsidR="00553EAE" w:rsidRPr="00553EAE" w:rsidRDefault="00553EAE" w:rsidP="00553EAE">
      <w:pPr>
        <w:numPr>
          <w:ilvl w:val="0"/>
          <w:numId w:val="8"/>
        </w:numPr>
        <w:spacing w:after="160" w:line="360" w:lineRule="auto"/>
        <w:contextualSpacing/>
        <w:jc w:val="both"/>
        <w:rPr>
          <w:rFonts w:asciiTheme="minorHAnsi" w:eastAsia="Times New Roman" w:hAnsiTheme="minorHAnsi" w:cstheme="minorHAnsi"/>
          <w:szCs w:val="22"/>
          <w:lang w:eastAsia="en-GB"/>
        </w:rPr>
      </w:pPr>
      <w:r w:rsidRPr="00553EAE">
        <w:rPr>
          <w:rFonts w:asciiTheme="minorHAnsi" w:eastAsia="Times New Roman" w:hAnsiTheme="minorHAnsi" w:cstheme="minorHAnsi"/>
          <w:color w:val="000000"/>
          <w:szCs w:val="22"/>
          <w:lang w:eastAsia="en-GB"/>
        </w:rPr>
        <w:t xml:space="preserve">If the protective adult is sufficiently assertive and </w:t>
      </w:r>
      <w:proofErr w:type="gramStart"/>
      <w:r w:rsidRPr="00553EAE">
        <w:rPr>
          <w:rFonts w:asciiTheme="minorHAnsi" w:eastAsia="Times New Roman" w:hAnsiTheme="minorHAnsi" w:cstheme="minorHAnsi"/>
          <w:color w:val="000000"/>
          <w:szCs w:val="22"/>
          <w:lang w:eastAsia="en-GB"/>
        </w:rPr>
        <w:t>are able to</w:t>
      </w:r>
      <w:proofErr w:type="gramEnd"/>
      <w:r w:rsidRPr="00553EAE">
        <w:rPr>
          <w:rFonts w:asciiTheme="minorHAnsi" w:eastAsia="Times New Roman" w:hAnsiTheme="minorHAnsi" w:cstheme="minorHAnsi"/>
          <w:color w:val="000000"/>
          <w:szCs w:val="22"/>
          <w:lang w:eastAsia="en-GB"/>
        </w:rPr>
        <w:t xml:space="preserve"> prioritise their family's needs or are beholden to the abuser in some way?</w:t>
      </w:r>
    </w:p>
    <w:p w14:paraId="6965C1D1" w14:textId="77777777" w:rsidR="00553EAE" w:rsidRPr="00553EAE" w:rsidRDefault="00553EAE" w:rsidP="00553EAE">
      <w:pPr>
        <w:spacing w:line="360" w:lineRule="auto"/>
        <w:jc w:val="both"/>
        <w:rPr>
          <w:rFonts w:asciiTheme="minorHAnsi" w:eastAsia="Times New Roman" w:hAnsiTheme="minorHAnsi" w:cstheme="minorHAnsi"/>
          <w:color w:val="000000"/>
          <w:szCs w:val="22"/>
          <w:lang w:eastAsia="en-GB"/>
        </w:rPr>
      </w:pPr>
    </w:p>
    <w:p w14:paraId="7FC95473"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eastAsia="Times New Roman" w:hAnsiTheme="minorHAnsi" w:cstheme="minorHAnsi"/>
          <w:color w:val="000000"/>
          <w:szCs w:val="22"/>
          <w:lang w:eastAsia="en-GB"/>
        </w:rPr>
        <w:t>With time and support, it is hoped that the non-abusive parent / carer will find some common ground and shift from their initial perspectives on what has been alleged or what has been proven.</w:t>
      </w:r>
    </w:p>
    <w:p w14:paraId="69B9C4B3" w14:textId="77777777" w:rsidR="00553EAE" w:rsidRPr="00553EAE" w:rsidRDefault="00553EAE" w:rsidP="00553EAE">
      <w:pPr>
        <w:spacing w:after="160" w:line="259" w:lineRule="auto"/>
        <w:jc w:val="both"/>
        <w:rPr>
          <w:rFonts w:asciiTheme="minorHAnsi" w:hAnsiTheme="minorHAnsi" w:cstheme="minorHAnsi"/>
          <w:szCs w:val="22"/>
        </w:rPr>
      </w:pPr>
    </w:p>
    <w:p w14:paraId="16BBE9DC" w14:textId="77777777" w:rsidR="00553EAE" w:rsidRPr="00553EAE" w:rsidRDefault="00553EAE" w:rsidP="00553EAE">
      <w:pPr>
        <w:autoSpaceDE w:val="0"/>
        <w:autoSpaceDN w:val="0"/>
        <w:adjustRightInd w:val="0"/>
        <w:rPr>
          <w:rFonts w:asciiTheme="minorHAnsi" w:hAnsiTheme="minorHAnsi" w:cstheme="minorHAnsi"/>
          <w:color w:val="000000"/>
          <w:szCs w:val="22"/>
        </w:rPr>
      </w:pPr>
    </w:p>
    <w:p w14:paraId="62E504C1" w14:textId="774B6999" w:rsidR="00553EAE" w:rsidRPr="00553EAE" w:rsidRDefault="00553EAE" w:rsidP="00553EAE">
      <w:pPr>
        <w:autoSpaceDE w:val="0"/>
        <w:autoSpaceDN w:val="0"/>
        <w:adjustRightInd w:val="0"/>
        <w:rPr>
          <w:rFonts w:asciiTheme="minorHAnsi" w:hAnsiTheme="minorHAnsi" w:cstheme="minorHAnsi"/>
          <w:color w:val="000000"/>
          <w:szCs w:val="22"/>
        </w:rPr>
      </w:pPr>
      <w:r w:rsidRPr="00553EAE">
        <w:rPr>
          <w:rFonts w:asciiTheme="minorHAnsi" w:hAnsiTheme="minorHAnsi" w:cstheme="minorHAnsi"/>
          <w:color w:val="000000"/>
          <w:szCs w:val="22"/>
        </w:rPr>
        <w:t xml:space="preserve"> </w:t>
      </w:r>
    </w:p>
    <w:p w14:paraId="10619194" w14:textId="622DC01A" w:rsidR="00FC2534" w:rsidRDefault="00FC2534" w:rsidP="00D96896">
      <w:pPr>
        <w:spacing w:line="276" w:lineRule="auto"/>
        <w:ind w:left="757" w:right="964"/>
        <w:jc w:val="both"/>
        <w:rPr>
          <w:rFonts w:cs="Tahoma"/>
          <w:sz w:val="20"/>
          <w:szCs w:val="20"/>
          <w:lang w:val="en"/>
        </w:rPr>
      </w:pPr>
    </w:p>
    <w:p w14:paraId="102F81E9" w14:textId="099780AB" w:rsidR="00696A01" w:rsidRDefault="00696A01" w:rsidP="00D96896">
      <w:pPr>
        <w:spacing w:line="276" w:lineRule="auto"/>
        <w:ind w:left="757" w:right="964"/>
        <w:jc w:val="both"/>
        <w:rPr>
          <w:rFonts w:cs="Tahoma"/>
          <w:sz w:val="20"/>
          <w:szCs w:val="20"/>
          <w:lang w:val="en"/>
        </w:rPr>
      </w:pPr>
    </w:p>
    <w:p w14:paraId="142FDC5E" w14:textId="0B25B720" w:rsidR="00696A01" w:rsidRDefault="00696A01" w:rsidP="00D96896">
      <w:pPr>
        <w:spacing w:line="276" w:lineRule="auto"/>
        <w:ind w:left="757" w:right="964"/>
        <w:jc w:val="both"/>
        <w:rPr>
          <w:rFonts w:cs="Tahoma"/>
          <w:sz w:val="20"/>
          <w:szCs w:val="20"/>
          <w:lang w:val="en"/>
        </w:rPr>
      </w:pPr>
    </w:p>
    <w:p w14:paraId="40EF0A36" w14:textId="2D678D50" w:rsidR="00696A01" w:rsidRDefault="00696A01" w:rsidP="00D96896">
      <w:pPr>
        <w:spacing w:line="276" w:lineRule="auto"/>
        <w:ind w:left="757" w:right="964"/>
        <w:jc w:val="both"/>
        <w:rPr>
          <w:rFonts w:cs="Tahoma"/>
          <w:sz w:val="20"/>
          <w:szCs w:val="20"/>
          <w:lang w:val="en"/>
        </w:rPr>
      </w:pPr>
    </w:p>
    <w:tbl>
      <w:tblPr>
        <w:tblStyle w:val="TableGrid"/>
        <w:tblW w:w="9252" w:type="dxa"/>
        <w:tblInd w:w="108" w:type="dxa"/>
        <w:tblLayout w:type="fixed"/>
        <w:tblLook w:val="06A0" w:firstRow="1" w:lastRow="0" w:firstColumn="1" w:lastColumn="0" w:noHBand="1" w:noVBand="1"/>
      </w:tblPr>
      <w:tblGrid>
        <w:gridCol w:w="4572"/>
        <w:gridCol w:w="4680"/>
      </w:tblGrid>
      <w:tr w:rsidR="00696A01" w:rsidRPr="00494200" w14:paraId="5FD5A7E7" w14:textId="77777777" w:rsidTr="007A1D0B">
        <w:tc>
          <w:tcPr>
            <w:tcW w:w="4572" w:type="dxa"/>
          </w:tcPr>
          <w:p w14:paraId="6EC1C9B3" w14:textId="77777777" w:rsidR="00696A01" w:rsidRPr="00494200" w:rsidRDefault="00696A01" w:rsidP="007A1D0B">
            <w:pPr>
              <w:jc w:val="both"/>
              <w:rPr>
                <w:rFonts w:ascii="Calibri" w:eastAsia="Verdana" w:hAnsi="Calibri" w:cs="Calibri"/>
                <w:b/>
                <w:bCs/>
                <w:color w:val="000000" w:themeColor="text1"/>
              </w:rPr>
            </w:pPr>
            <w:r w:rsidRPr="00494200">
              <w:rPr>
                <w:rFonts w:ascii="Calibri" w:eastAsia="Verdana" w:hAnsi="Calibri" w:cs="Calibri"/>
                <w:b/>
                <w:bCs/>
                <w:color w:val="000000" w:themeColor="text1"/>
              </w:rPr>
              <w:t>Review / Contacts / References</w:t>
            </w:r>
          </w:p>
        </w:tc>
        <w:tc>
          <w:tcPr>
            <w:tcW w:w="4680" w:type="dxa"/>
          </w:tcPr>
          <w:p w14:paraId="6445521E" w14:textId="77777777" w:rsidR="00553EAE" w:rsidRPr="00553EAE" w:rsidRDefault="00553EAE" w:rsidP="00553EAE">
            <w:pPr>
              <w:ind w:left="720"/>
              <w:jc w:val="center"/>
              <w:rPr>
                <w:rFonts w:asciiTheme="minorHAnsi" w:hAnsiTheme="minorHAnsi" w:cstheme="minorHAnsi"/>
                <w:b/>
                <w:bCs/>
                <w:szCs w:val="22"/>
                <w:u w:val="single"/>
              </w:rPr>
            </w:pPr>
            <w:r w:rsidRPr="00553EAE">
              <w:rPr>
                <w:rFonts w:asciiTheme="minorHAnsi" w:hAnsiTheme="minorHAnsi" w:cstheme="minorHAnsi"/>
                <w:b/>
                <w:bCs/>
                <w:szCs w:val="22"/>
                <w:u w:val="single"/>
              </w:rPr>
              <w:t>References</w:t>
            </w:r>
          </w:p>
          <w:p w14:paraId="526C45F4" w14:textId="77777777" w:rsidR="00553EAE" w:rsidRPr="00553EAE" w:rsidRDefault="00553EAE" w:rsidP="00553EAE">
            <w:pPr>
              <w:spacing w:after="160" w:line="259" w:lineRule="auto"/>
              <w:rPr>
                <w:rFonts w:asciiTheme="minorHAnsi" w:hAnsiTheme="minorHAnsi" w:cstheme="minorHAnsi"/>
                <w:szCs w:val="22"/>
              </w:rPr>
            </w:pPr>
          </w:p>
          <w:p w14:paraId="1EC4818D" w14:textId="77777777" w:rsidR="00553EAE" w:rsidRPr="00553EAE" w:rsidRDefault="00F94B8E" w:rsidP="00553EAE">
            <w:pPr>
              <w:spacing w:after="160" w:line="259" w:lineRule="auto"/>
              <w:rPr>
                <w:rFonts w:asciiTheme="minorHAnsi" w:hAnsiTheme="minorHAnsi" w:cstheme="minorHAnsi"/>
                <w:szCs w:val="22"/>
              </w:rPr>
            </w:pPr>
            <w:hyperlink r:id="rId38" w:history="1">
              <w:r w:rsidR="00553EAE" w:rsidRPr="00553EAE">
                <w:rPr>
                  <w:rFonts w:asciiTheme="minorHAnsi" w:hAnsiTheme="minorHAnsi" w:cstheme="minorHAnsi"/>
                  <w:color w:val="2F4A9A"/>
                  <w:szCs w:val="22"/>
                </w:rPr>
                <w:t>http://www.csacentre.org.uk/resources/blog/the-myth-of-absolute-knowing/</w:t>
              </w:r>
            </w:hyperlink>
          </w:p>
          <w:p w14:paraId="73AAC4E1" w14:textId="77777777" w:rsidR="00553EAE" w:rsidRPr="00553EAE" w:rsidRDefault="00F94B8E" w:rsidP="00553EAE">
            <w:pPr>
              <w:spacing w:after="160" w:line="259" w:lineRule="auto"/>
              <w:rPr>
                <w:rFonts w:asciiTheme="minorHAnsi" w:hAnsiTheme="minorHAnsi" w:cstheme="minorHAnsi"/>
                <w:szCs w:val="22"/>
              </w:rPr>
            </w:pPr>
            <w:hyperlink r:id="rId39" w:history="1">
              <w:r w:rsidR="00553EAE" w:rsidRPr="00553EAE">
                <w:rPr>
                  <w:rFonts w:asciiTheme="minorHAnsi" w:hAnsiTheme="minorHAnsi" w:cstheme="minorHAnsi"/>
                  <w:color w:val="2F4A9A"/>
                  <w:szCs w:val="22"/>
                </w:rPr>
                <w:t>http://www.csacentre.org.uk/resources/blog/but-they-must-have-known-effectively-working-with-non-abusing-parents/</w:t>
              </w:r>
            </w:hyperlink>
          </w:p>
          <w:p w14:paraId="794FD097" w14:textId="77777777" w:rsidR="00553EAE" w:rsidRPr="00553EAE" w:rsidRDefault="00F94B8E" w:rsidP="00553EAE">
            <w:pPr>
              <w:spacing w:after="160" w:line="259" w:lineRule="auto"/>
              <w:rPr>
                <w:rFonts w:asciiTheme="minorHAnsi" w:hAnsiTheme="minorHAnsi" w:cstheme="minorHAnsi"/>
                <w:szCs w:val="22"/>
              </w:rPr>
            </w:pPr>
            <w:hyperlink r:id="rId40" w:history="1">
              <w:r w:rsidR="00553EAE" w:rsidRPr="00553EAE">
                <w:rPr>
                  <w:rFonts w:asciiTheme="minorHAnsi" w:hAnsiTheme="minorHAnsi" w:cstheme="minorHAnsi"/>
                  <w:color w:val="2F4A9A"/>
                  <w:szCs w:val="22"/>
                </w:rPr>
                <w:t>http://www.csacentre.org.uk/knowledge-in-practice/practice-improvement/signs-indicators-template/</w:t>
              </w:r>
            </w:hyperlink>
          </w:p>
          <w:p w14:paraId="06021D95" w14:textId="77777777" w:rsidR="00553EAE" w:rsidRPr="00553EAE" w:rsidRDefault="00553EAE" w:rsidP="00553EAE">
            <w:pPr>
              <w:spacing w:after="160" w:line="259" w:lineRule="auto"/>
              <w:rPr>
                <w:rFonts w:asciiTheme="minorHAnsi" w:hAnsiTheme="minorHAnsi" w:cstheme="minorHAnsi"/>
                <w:szCs w:val="22"/>
              </w:rPr>
            </w:pPr>
            <w:r w:rsidRPr="00553EAE">
              <w:rPr>
                <w:rFonts w:asciiTheme="minorHAnsi" w:hAnsiTheme="minorHAnsi" w:cstheme="minorHAnsi"/>
                <w:szCs w:val="22"/>
              </w:rPr>
              <w:t>https://www.csacentre.org.uk/resources/key-messages/disclosures-csa/</w:t>
            </w:r>
          </w:p>
          <w:p w14:paraId="1A357FD3" w14:textId="77777777" w:rsidR="00553EAE" w:rsidRPr="00553EAE" w:rsidRDefault="00F94B8E" w:rsidP="00553EAE">
            <w:pPr>
              <w:spacing w:after="160" w:line="259" w:lineRule="auto"/>
              <w:rPr>
                <w:rFonts w:asciiTheme="minorHAnsi" w:hAnsiTheme="minorHAnsi" w:cstheme="minorHAnsi"/>
                <w:szCs w:val="22"/>
              </w:rPr>
            </w:pPr>
            <w:hyperlink r:id="rId41" w:history="1">
              <w:r w:rsidR="00553EAE" w:rsidRPr="00553EAE">
                <w:rPr>
                  <w:rFonts w:asciiTheme="minorHAnsi" w:hAnsiTheme="minorHAnsi" w:cstheme="minorHAnsi"/>
                  <w:color w:val="2F4A9A"/>
                  <w:szCs w:val="22"/>
                </w:rPr>
                <w:t>https://www.csacentre.org.uk/our-research/the-scale-and-nature-of-csa/measuring-the-scale-and-nature-of-csa/</w:t>
              </w:r>
            </w:hyperlink>
          </w:p>
          <w:p w14:paraId="117578F4" w14:textId="77777777" w:rsidR="00553EAE" w:rsidRPr="00553EAE" w:rsidRDefault="00553EAE" w:rsidP="00553EAE">
            <w:pPr>
              <w:spacing w:after="160" w:line="360" w:lineRule="auto"/>
              <w:rPr>
                <w:rFonts w:asciiTheme="minorHAnsi" w:hAnsiTheme="minorHAnsi" w:cstheme="minorHAnsi"/>
                <w:b/>
                <w:bCs/>
                <w:szCs w:val="22"/>
              </w:rPr>
            </w:pPr>
            <w:r w:rsidRPr="00553EAE">
              <w:rPr>
                <w:rFonts w:asciiTheme="minorHAnsi" w:hAnsiTheme="minorHAnsi" w:cstheme="minorHAnsi"/>
                <w:b/>
                <w:bCs/>
                <w:szCs w:val="22"/>
              </w:rPr>
              <w:t>References and Resources</w:t>
            </w:r>
          </w:p>
          <w:p w14:paraId="62ADDE10" w14:textId="77777777" w:rsidR="00553EAE" w:rsidRPr="00553EAE" w:rsidRDefault="00553EAE" w:rsidP="00553EAE">
            <w:pPr>
              <w:spacing w:after="160" w:line="360" w:lineRule="auto"/>
              <w:rPr>
                <w:rFonts w:asciiTheme="minorHAnsi" w:hAnsiTheme="minorHAnsi" w:cstheme="minorHAnsi"/>
                <w:color w:val="2F4A9A"/>
                <w:szCs w:val="22"/>
              </w:rPr>
            </w:pPr>
            <w:r w:rsidRPr="00553EAE">
              <w:rPr>
                <w:rFonts w:asciiTheme="minorHAnsi" w:hAnsiTheme="minorHAnsi" w:cstheme="minorHAnsi"/>
                <w:szCs w:val="22"/>
              </w:rPr>
              <w:t>This guidance draws heavily upon the Centre of Expertise in Child Sexual Abuse’s guidance ‘Communicating with Children</w:t>
            </w:r>
            <w:proofErr w:type="gramStart"/>
            <w:r w:rsidRPr="00553EAE">
              <w:rPr>
                <w:rFonts w:asciiTheme="minorHAnsi" w:hAnsiTheme="minorHAnsi" w:cstheme="minorHAnsi"/>
                <w:szCs w:val="22"/>
              </w:rPr>
              <w:t>’</w:t>
            </w:r>
            <w:proofErr w:type="gramEnd"/>
            <w:r w:rsidRPr="00553EAE">
              <w:rPr>
                <w:rFonts w:asciiTheme="minorHAnsi" w:hAnsiTheme="minorHAnsi" w:cstheme="minorHAnsi"/>
                <w:szCs w:val="22"/>
              </w:rPr>
              <w:t xml:space="preserve"> and we recommend that all Social Workers and Child and Family Workers working with children who may have experienced sexual abuse read this document. (</w:t>
            </w:r>
            <w:hyperlink r:id="rId42" w:history="1">
              <w:r w:rsidRPr="00553EAE">
                <w:rPr>
                  <w:rFonts w:asciiTheme="minorHAnsi" w:hAnsiTheme="minorHAnsi" w:cstheme="minorHAnsi"/>
                  <w:color w:val="2F4A9A"/>
                  <w:szCs w:val="22"/>
                </w:rPr>
                <w:t xml:space="preserve">Communicating with children: A guide for those working with children who have </w:t>
              </w:r>
              <w:r w:rsidRPr="00553EAE">
                <w:rPr>
                  <w:rFonts w:asciiTheme="minorHAnsi" w:hAnsiTheme="minorHAnsi" w:cstheme="minorHAnsi"/>
                  <w:color w:val="2F4A9A"/>
                  <w:szCs w:val="22"/>
                </w:rPr>
                <w:lastRenderedPageBreak/>
                <w:t>or may have been sexually abused (csacentre.org.uk)</w:t>
              </w:r>
            </w:hyperlink>
          </w:p>
          <w:p w14:paraId="432CF935" w14:textId="77777777" w:rsidR="00553EAE" w:rsidRPr="00553EAE" w:rsidRDefault="00F94B8E" w:rsidP="00553EAE">
            <w:pPr>
              <w:autoSpaceDE w:val="0"/>
              <w:autoSpaceDN w:val="0"/>
              <w:adjustRightInd w:val="0"/>
              <w:spacing w:after="200" w:line="360" w:lineRule="auto"/>
              <w:jc w:val="both"/>
              <w:rPr>
                <w:rFonts w:asciiTheme="minorHAnsi" w:hAnsiTheme="minorHAnsi" w:cstheme="minorHAnsi"/>
                <w:szCs w:val="22"/>
              </w:rPr>
            </w:pPr>
            <w:hyperlink r:id="rId43" w:history="1">
              <w:r w:rsidR="00553EAE" w:rsidRPr="00553EAE">
                <w:rPr>
                  <w:rFonts w:asciiTheme="minorHAnsi" w:hAnsiTheme="minorHAnsi" w:cstheme="minorHAnsi"/>
                  <w:color w:val="0000FF"/>
                  <w:szCs w:val="22"/>
                  <w:u w:val="single"/>
                </w:rPr>
                <w:t>Statistics on child sexual abuse | NSPCC Learning</w:t>
              </w:r>
            </w:hyperlink>
          </w:p>
          <w:p w14:paraId="2F614796" w14:textId="77777777" w:rsidR="00553EAE" w:rsidRPr="00553EAE" w:rsidRDefault="00F94B8E" w:rsidP="00553EAE">
            <w:pPr>
              <w:autoSpaceDE w:val="0"/>
              <w:autoSpaceDN w:val="0"/>
              <w:adjustRightInd w:val="0"/>
              <w:spacing w:after="200" w:line="360" w:lineRule="auto"/>
              <w:jc w:val="both"/>
              <w:rPr>
                <w:rFonts w:asciiTheme="minorHAnsi" w:hAnsiTheme="minorHAnsi" w:cstheme="minorHAnsi"/>
                <w:szCs w:val="22"/>
              </w:rPr>
            </w:pPr>
            <w:hyperlink r:id="rId44" w:history="1">
              <w:r w:rsidR="00553EAE" w:rsidRPr="00553EAE">
                <w:rPr>
                  <w:rFonts w:asciiTheme="minorHAnsi" w:hAnsiTheme="minorHAnsi" w:cstheme="minorHAnsi"/>
                  <w:color w:val="0000FF"/>
                  <w:szCs w:val="22"/>
                  <w:u w:val="single"/>
                </w:rPr>
                <w:t>Signs &amp; Indicators Template - CSA Centre</w:t>
              </w:r>
            </w:hyperlink>
          </w:p>
          <w:p w14:paraId="42041D75" w14:textId="77777777" w:rsidR="00553EAE" w:rsidRPr="00553EAE" w:rsidRDefault="00F94B8E" w:rsidP="00553EAE">
            <w:pPr>
              <w:spacing w:after="160" w:line="360" w:lineRule="auto"/>
              <w:rPr>
                <w:rFonts w:asciiTheme="minorHAnsi" w:hAnsiTheme="minorHAnsi" w:cstheme="minorHAnsi"/>
                <w:szCs w:val="22"/>
              </w:rPr>
            </w:pPr>
            <w:hyperlink r:id="rId45" w:history="1">
              <w:r w:rsidR="00553EAE" w:rsidRPr="00553EAE">
                <w:rPr>
                  <w:rFonts w:asciiTheme="minorHAnsi" w:hAnsiTheme="minorHAnsi" w:cstheme="minorHAnsi"/>
                  <w:color w:val="0000FF"/>
                  <w:szCs w:val="22"/>
                  <w:u w:val="single"/>
                </w:rPr>
                <w:t>Don't wait for them to tell us: recognising and responding to signs of child sexual abuse - CSA Centre</w:t>
              </w:r>
            </w:hyperlink>
          </w:p>
          <w:p w14:paraId="32EAF4C9" w14:textId="77777777" w:rsidR="00553EAE" w:rsidRPr="00553EAE" w:rsidRDefault="00F94B8E" w:rsidP="00553EAE">
            <w:pPr>
              <w:spacing w:after="160" w:line="360" w:lineRule="auto"/>
              <w:rPr>
                <w:rFonts w:asciiTheme="minorHAnsi" w:hAnsiTheme="minorHAnsi" w:cstheme="minorHAnsi"/>
                <w:szCs w:val="22"/>
              </w:rPr>
            </w:pPr>
            <w:hyperlink r:id="rId46" w:anchor="v=onepage&amp;q&amp;f=false" w:history="1">
              <w:r w:rsidR="00553EAE" w:rsidRPr="00553EAE">
                <w:rPr>
                  <w:rFonts w:asciiTheme="minorHAnsi" w:hAnsiTheme="minorHAnsi" w:cstheme="minorHAnsi"/>
                  <w:color w:val="0000FF"/>
                  <w:szCs w:val="22"/>
                  <w:u w:val="single"/>
                </w:rPr>
                <w:t>Communicating with Vulnerable Children - David P. H. Jones - Google Books</w:t>
              </w:r>
            </w:hyperlink>
          </w:p>
          <w:p w14:paraId="7ABD9058" w14:textId="77777777" w:rsidR="00553EAE" w:rsidRPr="00553EAE" w:rsidRDefault="00F94B8E" w:rsidP="00553EAE">
            <w:pPr>
              <w:spacing w:after="160" w:line="360" w:lineRule="auto"/>
              <w:rPr>
                <w:rFonts w:asciiTheme="minorHAnsi" w:hAnsiTheme="minorHAnsi" w:cstheme="minorHAnsi"/>
                <w:szCs w:val="22"/>
              </w:rPr>
            </w:pPr>
            <w:hyperlink r:id="rId47" w:history="1">
              <w:r w:rsidR="00553EAE" w:rsidRPr="00553EAE">
                <w:rPr>
                  <w:rFonts w:asciiTheme="minorHAnsi" w:hAnsiTheme="minorHAnsi" w:cstheme="minorHAnsi"/>
                  <w:color w:val="0000FF"/>
                  <w:szCs w:val="22"/>
                  <w:u w:val="single"/>
                </w:rPr>
                <w:t>Sussex Children's Sexual Assault Referral Centre (Children's SARC) (sussexcommunity.nhs.uk)</w:t>
              </w:r>
            </w:hyperlink>
          </w:p>
          <w:p w14:paraId="55576B31" w14:textId="77777777" w:rsidR="00553EAE" w:rsidRPr="00553EAE" w:rsidRDefault="00F94B8E" w:rsidP="00553EAE">
            <w:pPr>
              <w:spacing w:after="160" w:line="360" w:lineRule="auto"/>
              <w:rPr>
                <w:rFonts w:asciiTheme="minorHAnsi" w:hAnsiTheme="minorHAnsi" w:cstheme="minorHAnsi"/>
                <w:szCs w:val="22"/>
              </w:rPr>
            </w:pPr>
            <w:hyperlink r:id="rId48" w:history="1">
              <w:r w:rsidR="00553EAE" w:rsidRPr="00553EAE">
                <w:rPr>
                  <w:rFonts w:asciiTheme="minorHAnsi" w:hAnsiTheme="minorHAnsi" w:cstheme="minorHAnsi"/>
                  <w:color w:val="0000FF"/>
                  <w:szCs w:val="22"/>
                  <w:u w:val="single"/>
                </w:rPr>
                <w:t>Supporting Parents and Carers Guide - CSA Centre</w:t>
              </w:r>
            </w:hyperlink>
          </w:p>
          <w:p w14:paraId="15B80DF2" w14:textId="77777777" w:rsidR="00553EAE" w:rsidRPr="00553EAE" w:rsidRDefault="00F94B8E" w:rsidP="00553EAE">
            <w:pPr>
              <w:spacing w:after="160" w:line="360" w:lineRule="auto"/>
              <w:rPr>
                <w:rFonts w:asciiTheme="minorHAnsi" w:hAnsiTheme="minorHAnsi" w:cstheme="minorHAnsi"/>
                <w:szCs w:val="22"/>
              </w:rPr>
            </w:pPr>
            <w:hyperlink r:id="rId49" w:history="1">
              <w:r w:rsidR="00553EAE" w:rsidRPr="00553EAE">
                <w:rPr>
                  <w:rFonts w:asciiTheme="minorHAnsi" w:hAnsiTheme="minorHAnsi" w:cstheme="minorHAnsi"/>
                  <w:color w:val="0000FF"/>
                  <w:szCs w:val="22"/>
                  <w:u w:val="single"/>
                </w:rPr>
                <w:t>Home - Survivors Network</w:t>
              </w:r>
            </w:hyperlink>
            <w:r w:rsidR="00553EAE" w:rsidRPr="00553EAE">
              <w:rPr>
                <w:rFonts w:asciiTheme="minorHAnsi" w:hAnsiTheme="minorHAnsi" w:cstheme="minorHAnsi"/>
                <w:szCs w:val="22"/>
              </w:rPr>
              <w:t xml:space="preserve"> an organisation that provide support to survivors of sexual violence and abuse, including children and young people</w:t>
            </w:r>
          </w:p>
          <w:p w14:paraId="1B63D456" w14:textId="6417CD93" w:rsidR="00696A01" w:rsidRPr="00553EAE" w:rsidRDefault="00F94B8E" w:rsidP="00553EAE">
            <w:pPr>
              <w:spacing w:after="160" w:line="360" w:lineRule="auto"/>
              <w:rPr>
                <w:rFonts w:asciiTheme="minorHAnsi" w:hAnsiTheme="minorHAnsi" w:cstheme="minorHAnsi"/>
                <w:szCs w:val="22"/>
              </w:rPr>
            </w:pPr>
            <w:hyperlink r:id="rId50" w:history="1">
              <w:proofErr w:type="spellStart"/>
              <w:r w:rsidR="00553EAE" w:rsidRPr="00553EAE">
                <w:rPr>
                  <w:rFonts w:asciiTheme="minorHAnsi" w:hAnsiTheme="minorHAnsi" w:cstheme="minorHAnsi"/>
                  <w:color w:val="0000FF"/>
                  <w:szCs w:val="22"/>
                  <w:u w:val="single"/>
                </w:rPr>
                <w:t>Mosac</w:t>
              </w:r>
              <w:proofErr w:type="spellEnd"/>
            </w:hyperlink>
            <w:r w:rsidR="00553EAE" w:rsidRPr="00553EAE">
              <w:rPr>
                <w:rFonts w:asciiTheme="minorHAnsi" w:hAnsiTheme="minorHAnsi" w:cstheme="minorHAnsi"/>
                <w:szCs w:val="22"/>
              </w:rPr>
              <w:t xml:space="preserve"> an organisation that support non-abusing parents/carers whose children have been sexually abused.</w:t>
            </w:r>
          </w:p>
        </w:tc>
      </w:tr>
      <w:tr w:rsidR="00696A01" w:rsidRPr="00494200" w14:paraId="005824E3" w14:textId="77777777" w:rsidTr="007A1D0B">
        <w:tc>
          <w:tcPr>
            <w:tcW w:w="4572" w:type="dxa"/>
          </w:tcPr>
          <w:p w14:paraId="22973FC2"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lastRenderedPageBreak/>
              <w:t>Document title:</w:t>
            </w:r>
          </w:p>
        </w:tc>
        <w:tc>
          <w:tcPr>
            <w:tcW w:w="4680" w:type="dxa"/>
          </w:tcPr>
          <w:p w14:paraId="1F75AC1A" w14:textId="33BC81C0" w:rsidR="00696A01" w:rsidRPr="00494200" w:rsidRDefault="00A3178F" w:rsidP="007A1D0B">
            <w:pPr>
              <w:jc w:val="both"/>
              <w:rPr>
                <w:rFonts w:ascii="Calibri" w:eastAsia="Verdana" w:hAnsi="Calibri" w:cs="Calibri"/>
                <w:color w:val="000000" w:themeColor="text1"/>
              </w:rPr>
            </w:pPr>
            <w:r>
              <w:rPr>
                <w:rFonts w:ascii="Calibri" w:eastAsia="Verdana" w:hAnsi="Calibri" w:cs="Calibri"/>
                <w:color w:val="000000" w:themeColor="text1"/>
              </w:rPr>
              <w:t xml:space="preserve">Sexual Harm Practice Guidance </w:t>
            </w:r>
          </w:p>
        </w:tc>
      </w:tr>
      <w:tr w:rsidR="00696A01" w:rsidRPr="00494200" w14:paraId="3540CDC9" w14:textId="77777777" w:rsidTr="007A1D0B">
        <w:tc>
          <w:tcPr>
            <w:tcW w:w="4572" w:type="dxa"/>
          </w:tcPr>
          <w:p w14:paraId="508BB7DC"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Date approved:</w:t>
            </w:r>
          </w:p>
        </w:tc>
        <w:tc>
          <w:tcPr>
            <w:tcW w:w="4680" w:type="dxa"/>
          </w:tcPr>
          <w:p w14:paraId="1B1950E3" w14:textId="53525322" w:rsidR="00696A01" w:rsidRPr="00494200" w:rsidRDefault="00F94B8E" w:rsidP="007A1D0B">
            <w:pPr>
              <w:jc w:val="both"/>
              <w:rPr>
                <w:rFonts w:ascii="Calibri" w:eastAsia="Verdana" w:hAnsi="Calibri" w:cs="Calibri"/>
                <w:color w:val="000000" w:themeColor="text1"/>
              </w:rPr>
            </w:pPr>
            <w:r>
              <w:rPr>
                <w:rFonts w:ascii="Calibri" w:eastAsia="Verdana" w:hAnsi="Calibri" w:cs="Calibri"/>
                <w:color w:val="000000" w:themeColor="text1"/>
              </w:rPr>
              <w:t>18.8.2022</w:t>
            </w:r>
          </w:p>
        </w:tc>
      </w:tr>
      <w:tr w:rsidR="00696A01" w:rsidRPr="00494200" w14:paraId="1588DB20" w14:textId="77777777" w:rsidTr="007A1D0B">
        <w:tc>
          <w:tcPr>
            <w:tcW w:w="4572" w:type="dxa"/>
          </w:tcPr>
          <w:p w14:paraId="12237023"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Approving body:</w:t>
            </w:r>
          </w:p>
        </w:tc>
        <w:tc>
          <w:tcPr>
            <w:tcW w:w="4680" w:type="dxa"/>
          </w:tcPr>
          <w:p w14:paraId="7491B991" w14:textId="7E965243" w:rsidR="00696A01" w:rsidRPr="00494200" w:rsidRDefault="00F94B8E" w:rsidP="007A1D0B">
            <w:pPr>
              <w:jc w:val="both"/>
              <w:rPr>
                <w:rFonts w:ascii="Calibri" w:eastAsia="Verdana" w:hAnsi="Calibri" w:cs="Calibri"/>
                <w:color w:val="000000" w:themeColor="text1"/>
              </w:rPr>
            </w:pPr>
            <w:r>
              <w:rPr>
                <w:rFonts w:ascii="Calibri" w:eastAsia="Verdana" w:hAnsi="Calibri" w:cs="Calibri"/>
                <w:color w:val="000000" w:themeColor="text1"/>
              </w:rPr>
              <w:t>Policy and Practice Steering Group</w:t>
            </w:r>
          </w:p>
        </w:tc>
      </w:tr>
      <w:tr w:rsidR="00696A01" w:rsidRPr="00494200" w14:paraId="4AAEBE9C" w14:textId="77777777" w:rsidTr="007A1D0B">
        <w:tc>
          <w:tcPr>
            <w:tcW w:w="4572" w:type="dxa"/>
          </w:tcPr>
          <w:p w14:paraId="3E4B2062"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Last review date:</w:t>
            </w:r>
          </w:p>
        </w:tc>
        <w:tc>
          <w:tcPr>
            <w:tcW w:w="4680" w:type="dxa"/>
          </w:tcPr>
          <w:p w14:paraId="63262D8F" w14:textId="7FA8622A" w:rsidR="00696A01" w:rsidRPr="00494200" w:rsidRDefault="00696A01" w:rsidP="007A1D0B">
            <w:pPr>
              <w:jc w:val="both"/>
              <w:rPr>
                <w:rFonts w:ascii="Calibri" w:eastAsia="Verdana" w:hAnsi="Calibri" w:cs="Calibri"/>
                <w:color w:val="000000" w:themeColor="text1"/>
              </w:rPr>
            </w:pPr>
          </w:p>
        </w:tc>
      </w:tr>
      <w:tr w:rsidR="00696A01" w:rsidRPr="00494200" w14:paraId="5856E03F" w14:textId="77777777" w:rsidTr="007A1D0B">
        <w:tc>
          <w:tcPr>
            <w:tcW w:w="4572" w:type="dxa"/>
          </w:tcPr>
          <w:p w14:paraId="2CD34396"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Revision history:</w:t>
            </w:r>
          </w:p>
        </w:tc>
        <w:tc>
          <w:tcPr>
            <w:tcW w:w="4680" w:type="dxa"/>
          </w:tcPr>
          <w:p w14:paraId="3FD48DF6"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 xml:space="preserve"> </w:t>
            </w:r>
          </w:p>
        </w:tc>
      </w:tr>
      <w:tr w:rsidR="00696A01" w:rsidRPr="00494200" w14:paraId="34B99972" w14:textId="77777777" w:rsidTr="007A1D0B">
        <w:tc>
          <w:tcPr>
            <w:tcW w:w="4572" w:type="dxa"/>
          </w:tcPr>
          <w:p w14:paraId="17E5AE7A"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Next review date:</w:t>
            </w:r>
          </w:p>
        </w:tc>
        <w:tc>
          <w:tcPr>
            <w:tcW w:w="4680" w:type="dxa"/>
          </w:tcPr>
          <w:p w14:paraId="61632CC6" w14:textId="4DC60706" w:rsidR="00696A01" w:rsidRPr="00494200" w:rsidRDefault="00F94B8E" w:rsidP="007A1D0B">
            <w:pPr>
              <w:jc w:val="both"/>
              <w:rPr>
                <w:rFonts w:ascii="Calibri" w:eastAsia="Verdana" w:hAnsi="Calibri" w:cs="Calibri"/>
                <w:color w:val="000000" w:themeColor="text1"/>
              </w:rPr>
            </w:pPr>
            <w:r>
              <w:rPr>
                <w:rFonts w:ascii="Calibri" w:eastAsia="Verdana" w:hAnsi="Calibri" w:cs="Calibri"/>
                <w:color w:val="000000" w:themeColor="text1"/>
              </w:rPr>
              <w:t>18.8.2024</w:t>
            </w:r>
          </w:p>
        </w:tc>
      </w:tr>
      <w:tr w:rsidR="00696A01" w:rsidRPr="00494200" w14:paraId="0EC0AC86" w14:textId="77777777" w:rsidTr="007A1D0B">
        <w:tc>
          <w:tcPr>
            <w:tcW w:w="4572" w:type="dxa"/>
          </w:tcPr>
          <w:p w14:paraId="4F408B5F"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Document owner:</w:t>
            </w:r>
          </w:p>
        </w:tc>
        <w:tc>
          <w:tcPr>
            <w:tcW w:w="4680" w:type="dxa"/>
          </w:tcPr>
          <w:p w14:paraId="7A2F96FF" w14:textId="1247A6E3" w:rsidR="00696A01" w:rsidRPr="00494200" w:rsidRDefault="00F94B8E" w:rsidP="007A1D0B">
            <w:pPr>
              <w:jc w:val="both"/>
              <w:rPr>
                <w:rFonts w:ascii="Calibri" w:eastAsia="Verdana" w:hAnsi="Calibri" w:cs="Calibri"/>
                <w:iCs/>
                <w:color w:val="000000" w:themeColor="text1"/>
              </w:rPr>
            </w:pPr>
            <w:r>
              <w:rPr>
                <w:rFonts w:ascii="Calibri" w:eastAsia="Verdana" w:hAnsi="Calibri" w:cs="Calibri"/>
                <w:iCs/>
                <w:color w:val="000000" w:themeColor="text1"/>
              </w:rPr>
              <w:t>Karin Courtman – Interim Principal Social Worker</w:t>
            </w:r>
          </w:p>
        </w:tc>
      </w:tr>
      <w:tr w:rsidR="00696A01" w:rsidRPr="00494200" w14:paraId="6056F54A" w14:textId="77777777" w:rsidTr="007A1D0B">
        <w:tc>
          <w:tcPr>
            <w:tcW w:w="4572" w:type="dxa"/>
          </w:tcPr>
          <w:p w14:paraId="10A75C23"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Lead contact / author:</w:t>
            </w:r>
          </w:p>
        </w:tc>
        <w:tc>
          <w:tcPr>
            <w:tcW w:w="4680" w:type="dxa"/>
          </w:tcPr>
          <w:p w14:paraId="7F865AD1" w14:textId="2881BC3E" w:rsidR="00696A01" w:rsidRPr="00494200" w:rsidRDefault="00A3178F" w:rsidP="007A1D0B">
            <w:pPr>
              <w:jc w:val="both"/>
              <w:rPr>
                <w:rFonts w:ascii="Calibri" w:eastAsia="Verdana" w:hAnsi="Calibri" w:cs="Calibri"/>
                <w:iCs/>
                <w:color w:val="000000" w:themeColor="text1"/>
              </w:rPr>
            </w:pPr>
            <w:r>
              <w:rPr>
                <w:rFonts w:ascii="Calibri" w:eastAsia="Verdana" w:hAnsi="Calibri" w:cs="Calibri"/>
                <w:iCs/>
                <w:color w:val="000000" w:themeColor="text1"/>
              </w:rPr>
              <w:t>Philip Groves</w:t>
            </w:r>
          </w:p>
        </w:tc>
      </w:tr>
    </w:tbl>
    <w:p w14:paraId="78A50BC7" w14:textId="77777777" w:rsidR="00696A01" w:rsidRDefault="00696A01" w:rsidP="00D96896">
      <w:pPr>
        <w:spacing w:line="276" w:lineRule="auto"/>
        <w:ind w:left="757" w:right="964"/>
        <w:jc w:val="both"/>
        <w:rPr>
          <w:rFonts w:cs="Tahoma"/>
          <w:sz w:val="20"/>
          <w:szCs w:val="20"/>
          <w:lang w:val="en"/>
        </w:rPr>
      </w:pPr>
    </w:p>
    <w:sectPr w:rsidR="00696A01" w:rsidSect="0000409B">
      <w:headerReference w:type="even" r:id="rId51"/>
      <w:headerReference w:type="default" r:id="rId52"/>
      <w:footerReference w:type="even" r:id="rId53"/>
      <w:footerReference w:type="default" r:id="rId54"/>
      <w:headerReference w:type="first" r:id="rId55"/>
      <w:footerReference w:type="first" r:id="rId56"/>
      <w:pgSz w:w="11900" w:h="16840"/>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9801E" w14:textId="77777777" w:rsidR="00FF2A16" w:rsidRDefault="00FF2A16" w:rsidP="00110B4E">
      <w:r>
        <w:separator/>
      </w:r>
    </w:p>
  </w:endnote>
  <w:endnote w:type="continuationSeparator" w:id="0">
    <w:p w14:paraId="2BB1DCC8" w14:textId="77777777" w:rsidR="00FF2A16" w:rsidRDefault="00FF2A16" w:rsidP="00110B4E">
      <w:r>
        <w:continuationSeparator/>
      </w:r>
    </w:p>
  </w:endnote>
  <w:endnote w:type="continuationNotice" w:id="1">
    <w:p w14:paraId="1300ACF2" w14:textId="77777777" w:rsidR="00FF2A16" w:rsidRDefault="00FF2A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Lucida Grande">
    <w:charset w:val="00"/>
    <w:family w:val="auto"/>
    <w:pitch w:val="variable"/>
    <w:sig w:usb0="E1000AEF" w:usb1="5000A1FF" w:usb2="00000000" w:usb3="00000000" w:csb0="000001BF" w:csb1="00000000"/>
  </w:font>
  <w:font w:name="Gadugi">
    <w:panose1 w:val="020B0502040204020203"/>
    <w:charset w:val="00"/>
    <w:family w:val="swiss"/>
    <w:pitch w:val="variable"/>
    <w:sig w:usb0="80000003" w:usb1="02000000" w:usb2="00003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volini">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1B0D" w14:textId="77777777" w:rsidR="000E1A5D" w:rsidRDefault="000E1A5D">
    <w:pPr>
      <w:pStyle w:val="Footer"/>
    </w:pPr>
    <w:r>
      <w:rPr>
        <w:noProof/>
        <w:lang w:eastAsia="en-GB"/>
      </w:rPr>
      <mc:AlternateContent>
        <mc:Choice Requires="wps">
          <w:drawing>
            <wp:anchor distT="0" distB="0" distL="114300" distR="114300" simplePos="0" relativeHeight="251658242" behindDoc="0" locked="0" layoutInCell="1" allowOverlap="1" wp14:anchorId="38360944" wp14:editId="0C0E4CA0">
              <wp:simplePos x="0" y="0"/>
              <wp:positionH relativeFrom="column">
                <wp:posOffset>-84455</wp:posOffset>
              </wp:positionH>
              <wp:positionV relativeFrom="paragraph">
                <wp:posOffset>-22860</wp:posOffset>
              </wp:positionV>
              <wp:extent cx="6872749" cy="33429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24949764" w14:textId="6EC31F71"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60944" id="_x0000_t202" coordsize="21600,21600" o:spt="202" path="m,l,21600r21600,l21600,xe">
              <v:stroke joinstyle="miter"/>
              <v:path gradientshapeok="t" o:connecttype="rect"/>
            </v:shapetype>
            <v:shape id="Text Box 14" o:spid="_x0000_s1057" type="#_x0000_t202" style="position:absolute;margin-left:-6.65pt;margin-top:-1.8pt;width:541.15pt;height:26.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" filled="f" stroked="f" strokeweight=".5pt">
              <v:textbox>
                <w:txbxContent>
                  <w:p w14:paraId="24949764" w14:textId="6EC31F71"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9316C" w14:textId="77777777" w:rsidR="000E1A5D" w:rsidRDefault="000E1A5D">
    <w:pPr>
      <w:pStyle w:val="Footer"/>
    </w:pPr>
    <w:r>
      <w:rPr>
        <w:noProof/>
        <w:lang w:eastAsia="en-GB"/>
      </w:rPr>
      <mc:AlternateContent>
        <mc:Choice Requires="wps">
          <w:drawing>
            <wp:anchor distT="0" distB="0" distL="114300" distR="114300" simplePos="0" relativeHeight="251658243" behindDoc="0" locked="0" layoutInCell="1" allowOverlap="1" wp14:anchorId="1B9E3E37" wp14:editId="20C57E47">
              <wp:simplePos x="0" y="0"/>
              <wp:positionH relativeFrom="column">
                <wp:posOffset>108585</wp:posOffset>
              </wp:positionH>
              <wp:positionV relativeFrom="paragraph">
                <wp:posOffset>-42545</wp:posOffset>
              </wp:positionV>
              <wp:extent cx="6872749" cy="33429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286D6F13" w14:textId="32BA60F0"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E3E37" id="_x0000_t202" coordsize="21600,21600" o:spt="202" path="m,l,21600r21600,l21600,xe">
              <v:stroke joinstyle="miter"/>
              <v:path gradientshapeok="t" o:connecttype="rect"/>
            </v:shapetype>
            <v:shape id="Text Box 15" o:spid="_x0000_s1058" type="#_x0000_t202" style="position:absolute;margin-left:8.55pt;margin-top:-3.35pt;width:541.15pt;height:26.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" filled="f" stroked="f" strokeweight=".5pt">
              <v:textbox>
                <w:txbxContent>
                  <w:p w14:paraId="286D6F13" w14:textId="32BA60F0"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D34E0" w14:textId="236222AA" w:rsidR="000E1A5D" w:rsidRDefault="000E1A5D" w:rsidP="00F331C7">
    <w:pPr>
      <w:pStyle w:val="Footer"/>
      <w:tabs>
        <w:tab w:val="clear" w:pos="4680"/>
        <w:tab w:val="clear" w:pos="9360"/>
        <w:tab w:val="left" w:pos="23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7F3AC" w14:textId="77777777" w:rsidR="00FF2A16" w:rsidRDefault="00FF2A16" w:rsidP="00110B4E">
      <w:r>
        <w:separator/>
      </w:r>
    </w:p>
  </w:footnote>
  <w:footnote w:type="continuationSeparator" w:id="0">
    <w:p w14:paraId="2832798E" w14:textId="77777777" w:rsidR="00FF2A16" w:rsidRDefault="00FF2A16" w:rsidP="00110B4E">
      <w:r>
        <w:continuationSeparator/>
      </w:r>
    </w:p>
  </w:footnote>
  <w:footnote w:type="continuationNotice" w:id="1">
    <w:p w14:paraId="214551F0" w14:textId="77777777" w:rsidR="00FF2A16" w:rsidRDefault="00FF2A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49358" w14:textId="4C6B8E98" w:rsidR="000E1A5D" w:rsidRDefault="000E1A5D" w:rsidP="0000409B">
    <w:pPr>
      <w:pStyle w:val="Header"/>
      <w:tabs>
        <w:tab w:val="clear" w:pos="4680"/>
        <w:tab w:val="clear" w:pos="9360"/>
        <w:tab w:val="left" w:pos="6360"/>
      </w:tabs>
    </w:pPr>
    <w:r>
      <w:rPr>
        <w:noProof/>
        <w:lang w:eastAsia="en-GB"/>
      </w:rPr>
      <w:drawing>
        <wp:anchor distT="0" distB="0" distL="114300" distR="114300" simplePos="0" relativeHeight="251658246" behindDoc="1" locked="0" layoutInCell="1" allowOverlap="1" wp14:anchorId="21660DAE" wp14:editId="61F9C2A8">
          <wp:simplePos x="0" y="0"/>
          <wp:positionH relativeFrom="page">
            <wp:align>left</wp:align>
          </wp:positionH>
          <wp:positionV relativeFrom="paragraph">
            <wp:posOffset>-434910</wp:posOffset>
          </wp:positionV>
          <wp:extent cx="7559585" cy="10692765"/>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2.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rsidRPr="00BC64CC">
      <w:rPr>
        <w:noProof/>
        <w:lang w:eastAsia="en-GB"/>
      </w:rPr>
      <mc:AlternateContent>
        <mc:Choice Requires="wps">
          <w:drawing>
            <wp:anchor distT="0" distB="0" distL="114300" distR="114300" simplePos="0" relativeHeight="251658241" behindDoc="0" locked="0" layoutInCell="1" allowOverlap="1" wp14:anchorId="7D0F97F8" wp14:editId="5A45FCE7">
              <wp:simplePos x="0" y="0"/>
              <wp:positionH relativeFrom="column">
                <wp:posOffset>-13335</wp:posOffset>
              </wp:positionH>
              <wp:positionV relativeFrom="paragraph">
                <wp:posOffset>-225425</wp:posOffset>
              </wp:positionV>
              <wp:extent cx="3962400" cy="343535"/>
              <wp:effectExtent l="0" t="0" r="0" b="12065"/>
              <wp:wrapNone/>
              <wp:docPr id="11" name="Text Box 11"/>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0797CB0F" w14:textId="77777777"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0F97F8" id="_x0000_t202" coordsize="21600,21600" o:spt="202" path="m,l,21600r21600,l21600,xe">
              <v:stroke joinstyle="miter"/>
              <v:path gradientshapeok="t" o:connecttype="rect"/>
            </v:shapetype>
            <v:shape id="Text Box 11" o:spid="_x0000_s1056" type="#_x0000_t202" style="position:absolute;margin-left:-1.05pt;margin-top:-17.75pt;width:312pt;height:27.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" filled="f" stroked="f" strokeweight=".5pt">
              <v:textbox>
                <w:txbxContent>
                  <w:p w14:paraId="0797CB0F" w14:textId="77777777"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v:textbox>
            </v:shape>
          </w:pict>
        </mc:Fallback>
      </mc:AlternateContent>
    </w:r>
    <w:r w:rsidR="0000409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54BDE" w14:textId="694551DB" w:rsidR="000E1A5D" w:rsidRDefault="000E1A5D" w:rsidP="00F331C7">
    <w:pPr>
      <w:pStyle w:val="Header"/>
      <w:tabs>
        <w:tab w:val="clear" w:pos="4680"/>
        <w:tab w:val="clear" w:pos="9360"/>
        <w:tab w:val="center" w:pos="5383"/>
      </w:tabs>
    </w:pPr>
    <w:r>
      <w:rPr>
        <w:noProof/>
        <w:lang w:eastAsia="en-GB"/>
      </w:rPr>
      <w:drawing>
        <wp:anchor distT="0" distB="0" distL="114300" distR="114300" simplePos="0" relativeHeight="251658247" behindDoc="1" locked="0" layoutInCell="1" allowOverlap="1" wp14:anchorId="4A0414D7" wp14:editId="412CDDAC">
          <wp:simplePos x="0" y="0"/>
          <wp:positionH relativeFrom="page">
            <wp:align>left</wp:align>
          </wp:positionH>
          <wp:positionV relativeFrom="paragraph">
            <wp:posOffset>-449580</wp:posOffset>
          </wp:positionV>
          <wp:extent cx="7559585" cy="10692765"/>
          <wp:effectExtent l="0" t="0" r="381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3.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8ED2C" w14:textId="77777777" w:rsidR="000E1A5D" w:rsidRDefault="000E1A5D">
    <w:pPr>
      <w:pStyle w:val="Header"/>
    </w:pPr>
    <w:r>
      <w:rPr>
        <w:noProof/>
        <w:lang w:eastAsia="en-GB"/>
      </w:rPr>
      <w:drawing>
        <wp:anchor distT="0" distB="0" distL="114300" distR="114300" simplePos="0" relativeHeight="251658245" behindDoc="1" locked="0" layoutInCell="1" allowOverlap="1" wp14:anchorId="538A2968" wp14:editId="4DBC384A">
          <wp:simplePos x="0" y="0"/>
          <wp:positionH relativeFrom="page">
            <wp:align>right</wp:align>
          </wp:positionH>
          <wp:positionV relativeFrom="paragraph">
            <wp:posOffset>-521547</wp:posOffset>
          </wp:positionV>
          <wp:extent cx="7569200" cy="10680065"/>
          <wp:effectExtent l="0" t="0" r="0"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1.jpg"/>
                  <pic:cNvPicPr/>
                </pic:nvPicPr>
                <pic:blipFill>
                  <a:blip r:embed="rId1">
                    <a:extLst>
                      <a:ext uri="{28A0092B-C50C-407E-A947-70E740481C1C}">
                        <a14:useLocalDpi xmlns:a14="http://schemas.microsoft.com/office/drawing/2010/main" val="0"/>
                      </a:ext>
                    </a:extLst>
                  </a:blip>
                  <a:stretch>
                    <a:fillRect/>
                  </a:stretch>
                </pic:blipFill>
                <pic:spPr>
                  <a:xfrm>
                    <a:off x="0" y="0"/>
                    <a:ext cx="7569200" cy="106800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4" behindDoc="1" locked="0" layoutInCell="1" allowOverlap="1" wp14:anchorId="5CEB7B56" wp14:editId="50E776DF">
          <wp:simplePos x="0" y="0"/>
          <wp:positionH relativeFrom="column">
            <wp:posOffset>7358380</wp:posOffset>
          </wp:positionH>
          <wp:positionV relativeFrom="paragraph">
            <wp:posOffset>-450215</wp:posOffset>
          </wp:positionV>
          <wp:extent cx="7569835" cy="10706735"/>
          <wp:effectExtent l="0" t="0" r="0" b="1206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the Council-Portrait-2.jpg"/>
                  <pic:cNvPicPr/>
                </pic:nvPicPr>
                <pic:blipFill>
                  <a:blip r:embed="rId2">
                    <a:extLst>
                      <a:ext uri="{28A0092B-C50C-407E-A947-70E740481C1C}">
                        <a14:useLocalDpi xmlns:a14="http://schemas.microsoft.com/office/drawing/2010/main" val="0"/>
                      </a:ext>
                    </a:extLst>
                  </a:blip>
                  <a:stretch>
                    <a:fillRect/>
                  </a:stretch>
                </pic:blipFill>
                <pic:spPr>
                  <a:xfrm>
                    <a:off x="0" y="0"/>
                    <a:ext cx="7569835" cy="107067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5AC820AD" wp14:editId="4A9A7A9E">
              <wp:simplePos x="0" y="0"/>
              <wp:positionH relativeFrom="column">
                <wp:posOffset>-63500</wp:posOffset>
              </wp:positionH>
              <wp:positionV relativeFrom="paragraph">
                <wp:posOffset>-220652</wp:posOffset>
              </wp:positionV>
              <wp:extent cx="3962400" cy="343535"/>
              <wp:effectExtent l="0" t="0" r="0" b="12065"/>
              <wp:wrapNone/>
              <wp:docPr id="9" name="Text Box 9"/>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1B98B92F" w14:textId="77777777" w:rsidR="000E1A5D" w:rsidRPr="00291DD7" w:rsidRDefault="000E1A5D">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C820AD" id="_x0000_t202" coordsize="21600,21600" o:spt="202" path="m,l,21600r21600,l21600,xe">
              <v:stroke joinstyle="miter"/>
              <v:path gradientshapeok="t" o:connecttype="rect"/>
            </v:shapetype>
            <v:shape id="Text Box 9" o:spid="_x0000_s1059" type="#_x0000_t202" style="position:absolute;margin-left:-5pt;margin-top:-17.35pt;width:312pt;height:27.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" filled="f" stroked="f" strokeweight=".5pt">
              <v:textbox>
                <w:txbxContent>
                  <w:p w14:paraId="1B98B92F" w14:textId="77777777" w:rsidR="000E1A5D" w:rsidRPr="00291DD7" w:rsidRDefault="000E1A5D">
                    <w:pPr>
                      <w:rPr>
                        <w:color w:val="FFFFFF" w:themeColor="background1"/>
                        <w:sz w:val="32"/>
                        <w:szCs w:val="32"/>
                      </w:rPr>
                    </w:pPr>
                    <w:r w:rsidRPr="00291DD7">
                      <w:rPr>
                        <w:color w:val="FFFFFF" w:themeColor="background1"/>
                        <w:sz w:val="32"/>
                        <w:szCs w:val="32"/>
                      </w:rPr>
                      <w:t>www.westsussex.gov.uk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5AD3"/>
    <w:multiLevelType w:val="hybridMultilevel"/>
    <w:tmpl w:val="3B269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FF25F7"/>
    <w:multiLevelType w:val="hybridMultilevel"/>
    <w:tmpl w:val="7916AF30"/>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11082289"/>
    <w:multiLevelType w:val="hybridMultilevel"/>
    <w:tmpl w:val="5BFEB34A"/>
    <w:lvl w:ilvl="0" w:tplc="CCBA836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77FF4"/>
    <w:multiLevelType w:val="hybridMultilevel"/>
    <w:tmpl w:val="A47CD7E6"/>
    <w:lvl w:ilvl="0" w:tplc="5476A6E4">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76D0A24E">
      <w:start w:val="4"/>
      <w:numFmt w:val="decimal"/>
      <w:lvlText w:val="%4"/>
      <w:lvlJc w:val="left"/>
      <w:pPr>
        <w:ind w:left="3240" w:hanging="360"/>
      </w:pPr>
      <w:rPr>
        <w:rFonts w:hint="default"/>
      </w:r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80F2427"/>
    <w:multiLevelType w:val="hybridMultilevel"/>
    <w:tmpl w:val="A7469E96"/>
    <w:lvl w:ilvl="0" w:tplc="0C56973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C77881"/>
    <w:multiLevelType w:val="hybridMultilevel"/>
    <w:tmpl w:val="8B9C55BA"/>
    <w:lvl w:ilvl="0" w:tplc="CCBA836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A16D92"/>
    <w:multiLevelType w:val="hybridMultilevel"/>
    <w:tmpl w:val="301CE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6A1A40"/>
    <w:multiLevelType w:val="hybridMultilevel"/>
    <w:tmpl w:val="5156A3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6BE2D42"/>
    <w:multiLevelType w:val="hybridMultilevel"/>
    <w:tmpl w:val="C02CCC30"/>
    <w:lvl w:ilvl="0" w:tplc="DA125C30">
      <w:start w:val="1"/>
      <w:numFmt w:val="decimal"/>
      <w:pStyle w:val="TOC3"/>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88569B"/>
    <w:multiLevelType w:val="hybridMultilevel"/>
    <w:tmpl w:val="37DE9DEE"/>
    <w:lvl w:ilvl="0" w:tplc="5582D6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126549"/>
    <w:multiLevelType w:val="hybridMultilevel"/>
    <w:tmpl w:val="79E60F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17">
      <w:start w:val="1"/>
      <w:numFmt w:val="lowerLetter"/>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A43E36"/>
    <w:multiLevelType w:val="hybridMultilevel"/>
    <w:tmpl w:val="4C8E5A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F9D33F4"/>
    <w:multiLevelType w:val="hybridMultilevel"/>
    <w:tmpl w:val="7B70EF20"/>
    <w:lvl w:ilvl="0" w:tplc="11C2ADB4">
      <w:numFmt w:val="bullet"/>
      <w:lvlText w:val="-"/>
      <w:lvlJc w:val="left"/>
      <w:pPr>
        <w:ind w:left="720" w:hanging="360"/>
      </w:pPr>
      <w:rPr>
        <w:rFonts w:ascii="Arial" w:eastAsia="Times New Roman" w:hAnsi="Arial" w:cs="Arial"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1974B0"/>
    <w:multiLevelType w:val="hybridMultilevel"/>
    <w:tmpl w:val="9516FBDA"/>
    <w:lvl w:ilvl="0" w:tplc="11C2ADB4">
      <w:numFmt w:val="bullet"/>
      <w:lvlText w:val="-"/>
      <w:lvlJc w:val="left"/>
      <w:pPr>
        <w:ind w:left="720" w:hanging="360"/>
      </w:pPr>
      <w:rPr>
        <w:rFonts w:ascii="Arial" w:eastAsia="Times New Roman" w:hAnsi="Arial" w:cs="Arial"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7"/>
  </w:num>
  <w:num w:numId="4">
    <w:abstractNumId w:val="3"/>
  </w:num>
  <w:num w:numId="5">
    <w:abstractNumId w:val="9"/>
  </w:num>
  <w:num w:numId="6">
    <w:abstractNumId w:val="0"/>
  </w:num>
  <w:num w:numId="7">
    <w:abstractNumId w:val="1"/>
  </w:num>
  <w:num w:numId="8">
    <w:abstractNumId w:val="12"/>
  </w:num>
  <w:num w:numId="9">
    <w:abstractNumId w:val="13"/>
  </w:num>
  <w:num w:numId="10">
    <w:abstractNumId w:val="6"/>
  </w:num>
  <w:num w:numId="11">
    <w:abstractNumId w:val="5"/>
  </w:num>
  <w:num w:numId="12">
    <w:abstractNumId w:val="2"/>
  </w:num>
  <w:num w:numId="13">
    <w:abstractNumId w:val="11"/>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1929415-2298-47F3-8A78-0425D772375F}"/>
    <w:docVar w:name="dgnword-eventsink" w:val="1916186184"/>
  </w:docVars>
  <w:rsids>
    <w:rsidRoot w:val="007108E3"/>
    <w:rsid w:val="00002817"/>
    <w:rsid w:val="0000409B"/>
    <w:rsid w:val="00004EB3"/>
    <w:rsid w:val="00004EE4"/>
    <w:rsid w:val="00004F0D"/>
    <w:rsid w:val="00006603"/>
    <w:rsid w:val="00006832"/>
    <w:rsid w:val="00007177"/>
    <w:rsid w:val="00010AF6"/>
    <w:rsid w:val="00013F4F"/>
    <w:rsid w:val="00014679"/>
    <w:rsid w:val="00015392"/>
    <w:rsid w:val="00015AF1"/>
    <w:rsid w:val="00015E35"/>
    <w:rsid w:val="00016712"/>
    <w:rsid w:val="000170A1"/>
    <w:rsid w:val="00017951"/>
    <w:rsid w:val="000204DF"/>
    <w:rsid w:val="00020B59"/>
    <w:rsid w:val="00020CA4"/>
    <w:rsid w:val="00021E92"/>
    <w:rsid w:val="00024E7C"/>
    <w:rsid w:val="000250EB"/>
    <w:rsid w:val="00025913"/>
    <w:rsid w:val="00025CCD"/>
    <w:rsid w:val="00034710"/>
    <w:rsid w:val="00034943"/>
    <w:rsid w:val="00034CDC"/>
    <w:rsid w:val="00036F76"/>
    <w:rsid w:val="000371C3"/>
    <w:rsid w:val="00037410"/>
    <w:rsid w:val="00040CBF"/>
    <w:rsid w:val="000411F7"/>
    <w:rsid w:val="00042B03"/>
    <w:rsid w:val="00046543"/>
    <w:rsid w:val="00047D38"/>
    <w:rsid w:val="00047E7E"/>
    <w:rsid w:val="00047FCA"/>
    <w:rsid w:val="000511FD"/>
    <w:rsid w:val="00051336"/>
    <w:rsid w:val="000523C9"/>
    <w:rsid w:val="00052517"/>
    <w:rsid w:val="00053975"/>
    <w:rsid w:val="00054F42"/>
    <w:rsid w:val="0005546E"/>
    <w:rsid w:val="000559E9"/>
    <w:rsid w:val="000562F9"/>
    <w:rsid w:val="00057203"/>
    <w:rsid w:val="00057417"/>
    <w:rsid w:val="00057CED"/>
    <w:rsid w:val="00057FBA"/>
    <w:rsid w:val="0006002E"/>
    <w:rsid w:val="000610DE"/>
    <w:rsid w:val="00061722"/>
    <w:rsid w:val="00063BF7"/>
    <w:rsid w:val="000656A0"/>
    <w:rsid w:val="00065B4E"/>
    <w:rsid w:val="000669DE"/>
    <w:rsid w:val="00066FF0"/>
    <w:rsid w:val="00067696"/>
    <w:rsid w:val="0007078A"/>
    <w:rsid w:val="00070D56"/>
    <w:rsid w:val="00071C03"/>
    <w:rsid w:val="00071C6E"/>
    <w:rsid w:val="000734C4"/>
    <w:rsid w:val="00073E8C"/>
    <w:rsid w:val="00074106"/>
    <w:rsid w:val="0007584F"/>
    <w:rsid w:val="00075B0E"/>
    <w:rsid w:val="00076332"/>
    <w:rsid w:val="000764E9"/>
    <w:rsid w:val="000768F2"/>
    <w:rsid w:val="0007798E"/>
    <w:rsid w:val="00081744"/>
    <w:rsid w:val="00084D84"/>
    <w:rsid w:val="00085989"/>
    <w:rsid w:val="000864D7"/>
    <w:rsid w:val="000909A0"/>
    <w:rsid w:val="000920F7"/>
    <w:rsid w:val="00092188"/>
    <w:rsid w:val="00092EA9"/>
    <w:rsid w:val="00093147"/>
    <w:rsid w:val="00093ACF"/>
    <w:rsid w:val="00094382"/>
    <w:rsid w:val="00094EDB"/>
    <w:rsid w:val="0009511B"/>
    <w:rsid w:val="00095D02"/>
    <w:rsid w:val="00097560"/>
    <w:rsid w:val="00097ADC"/>
    <w:rsid w:val="00097E6B"/>
    <w:rsid w:val="000A0A3B"/>
    <w:rsid w:val="000A32A9"/>
    <w:rsid w:val="000A4470"/>
    <w:rsid w:val="000A6215"/>
    <w:rsid w:val="000B058B"/>
    <w:rsid w:val="000B23F3"/>
    <w:rsid w:val="000B262F"/>
    <w:rsid w:val="000B4027"/>
    <w:rsid w:val="000B43FB"/>
    <w:rsid w:val="000B4875"/>
    <w:rsid w:val="000B6829"/>
    <w:rsid w:val="000B77BC"/>
    <w:rsid w:val="000C169D"/>
    <w:rsid w:val="000C2F61"/>
    <w:rsid w:val="000C38D4"/>
    <w:rsid w:val="000C546B"/>
    <w:rsid w:val="000C55E0"/>
    <w:rsid w:val="000C5FDE"/>
    <w:rsid w:val="000C6379"/>
    <w:rsid w:val="000C7F32"/>
    <w:rsid w:val="000D0508"/>
    <w:rsid w:val="000D0583"/>
    <w:rsid w:val="000D0CCD"/>
    <w:rsid w:val="000D1835"/>
    <w:rsid w:val="000D195A"/>
    <w:rsid w:val="000D1DC4"/>
    <w:rsid w:val="000D42EF"/>
    <w:rsid w:val="000D49DC"/>
    <w:rsid w:val="000D5DF2"/>
    <w:rsid w:val="000E1A5D"/>
    <w:rsid w:val="000E4077"/>
    <w:rsid w:val="000E4AC5"/>
    <w:rsid w:val="000E4B69"/>
    <w:rsid w:val="000E559D"/>
    <w:rsid w:val="000F05D4"/>
    <w:rsid w:val="000F0B5F"/>
    <w:rsid w:val="000F1DB0"/>
    <w:rsid w:val="000F26FD"/>
    <w:rsid w:val="000F3011"/>
    <w:rsid w:val="000F34E0"/>
    <w:rsid w:val="000F4484"/>
    <w:rsid w:val="000F5FA7"/>
    <w:rsid w:val="000F6570"/>
    <w:rsid w:val="000F6AB7"/>
    <w:rsid w:val="000F6D48"/>
    <w:rsid w:val="001015D2"/>
    <w:rsid w:val="0010365B"/>
    <w:rsid w:val="0010476E"/>
    <w:rsid w:val="00105E16"/>
    <w:rsid w:val="00106A5C"/>
    <w:rsid w:val="0010798D"/>
    <w:rsid w:val="00107A5C"/>
    <w:rsid w:val="001105DA"/>
    <w:rsid w:val="0011094C"/>
    <w:rsid w:val="00110B4E"/>
    <w:rsid w:val="001126EC"/>
    <w:rsid w:val="0011582A"/>
    <w:rsid w:val="00116470"/>
    <w:rsid w:val="00116BBF"/>
    <w:rsid w:val="00117277"/>
    <w:rsid w:val="00120724"/>
    <w:rsid w:val="001210F9"/>
    <w:rsid w:val="00121DAC"/>
    <w:rsid w:val="00122CDD"/>
    <w:rsid w:val="0012401C"/>
    <w:rsid w:val="001246E9"/>
    <w:rsid w:val="00125CD9"/>
    <w:rsid w:val="001272E2"/>
    <w:rsid w:val="00130D99"/>
    <w:rsid w:val="001350BD"/>
    <w:rsid w:val="001369ED"/>
    <w:rsid w:val="00137106"/>
    <w:rsid w:val="00137CC1"/>
    <w:rsid w:val="00141088"/>
    <w:rsid w:val="00141B4D"/>
    <w:rsid w:val="0014205B"/>
    <w:rsid w:val="00142B3D"/>
    <w:rsid w:val="00142F6A"/>
    <w:rsid w:val="00143A4A"/>
    <w:rsid w:val="00143B4B"/>
    <w:rsid w:val="00143BD7"/>
    <w:rsid w:val="00143E80"/>
    <w:rsid w:val="0014494F"/>
    <w:rsid w:val="001479B9"/>
    <w:rsid w:val="00147AC0"/>
    <w:rsid w:val="00147ACD"/>
    <w:rsid w:val="0015012F"/>
    <w:rsid w:val="001514B3"/>
    <w:rsid w:val="001525BF"/>
    <w:rsid w:val="0015600F"/>
    <w:rsid w:val="00160126"/>
    <w:rsid w:val="0016041C"/>
    <w:rsid w:val="00160ECA"/>
    <w:rsid w:val="00162C0B"/>
    <w:rsid w:val="00162FBA"/>
    <w:rsid w:val="00170D9E"/>
    <w:rsid w:val="001711CB"/>
    <w:rsid w:val="0017189A"/>
    <w:rsid w:val="00171BEE"/>
    <w:rsid w:val="00172447"/>
    <w:rsid w:val="0017287B"/>
    <w:rsid w:val="00173561"/>
    <w:rsid w:val="00174E30"/>
    <w:rsid w:val="001766E2"/>
    <w:rsid w:val="00176748"/>
    <w:rsid w:val="001767DD"/>
    <w:rsid w:val="00176A38"/>
    <w:rsid w:val="0017727A"/>
    <w:rsid w:val="001802D3"/>
    <w:rsid w:val="001804B4"/>
    <w:rsid w:val="00180BDD"/>
    <w:rsid w:val="00181A09"/>
    <w:rsid w:val="00181C1B"/>
    <w:rsid w:val="00183CCF"/>
    <w:rsid w:val="00183DDA"/>
    <w:rsid w:val="0018412E"/>
    <w:rsid w:val="001842E5"/>
    <w:rsid w:val="00184E9D"/>
    <w:rsid w:val="001865B2"/>
    <w:rsid w:val="001871C2"/>
    <w:rsid w:val="00187506"/>
    <w:rsid w:val="00187C48"/>
    <w:rsid w:val="001900B3"/>
    <w:rsid w:val="001911F4"/>
    <w:rsid w:val="0019382A"/>
    <w:rsid w:val="00194390"/>
    <w:rsid w:val="0019481B"/>
    <w:rsid w:val="00195828"/>
    <w:rsid w:val="00195A77"/>
    <w:rsid w:val="00195A90"/>
    <w:rsid w:val="00195DE4"/>
    <w:rsid w:val="00196673"/>
    <w:rsid w:val="00196BED"/>
    <w:rsid w:val="001974B5"/>
    <w:rsid w:val="001A0FE6"/>
    <w:rsid w:val="001A3444"/>
    <w:rsid w:val="001A3AD0"/>
    <w:rsid w:val="001A4F16"/>
    <w:rsid w:val="001A7BC4"/>
    <w:rsid w:val="001A7D74"/>
    <w:rsid w:val="001B02EF"/>
    <w:rsid w:val="001B076E"/>
    <w:rsid w:val="001B0CD8"/>
    <w:rsid w:val="001B11DA"/>
    <w:rsid w:val="001B2366"/>
    <w:rsid w:val="001B2E11"/>
    <w:rsid w:val="001B4396"/>
    <w:rsid w:val="001B5326"/>
    <w:rsid w:val="001B7D72"/>
    <w:rsid w:val="001C18F7"/>
    <w:rsid w:val="001C3186"/>
    <w:rsid w:val="001C3F49"/>
    <w:rsid w:val="001C50E7"/>
    <w:rsid w:val="001C5D88"/>
    <w:rsid w:val="001C758C"/>
    <w:rsid w:val="001D04B6"/>
    <w:rsid w:val="001D4A4C"/>
    <w:rsid w:val="001D52E2"/>
    <w:rsid w:val="001D5A19"/>
    <w:rsid w:val="001D5AB0"/>
    <w:rsid w:val="001E030F"/>
    <w:rsid w:val="001E22D5"/>
    <w:rsid w:val="001E4CCC"/>
    <w:rsid w:val="001E59F1"/>
    <w:rsid w:val="001F0459"/>
    <w:rsid w:val="001F0544"/>
    <w:rsid w:val="001F0666"/>
    <w:rsid w:val="001F0E8D"/>
    <w:rsid w:val="001F25E7"/>
    <w:rsid w:val="001F35A4"/>
    <w:rsid w:val="001F515D"/>
    <w:rsid w:val="001F56C6"/>
    <w:rsid w:val="001F7C81"/>
    <w:rsid w:val="00200D14"/>
    <w:rsid w:val="002018C2"/>
    <w:rsid w:val="00201AAE"/>
    <w:rsid w:val="002029FA"/>
    <w:rsid w:val="00202FA1"/>
    <w:rsid w:val="002035B5"/>
    <w:rsid w:val="002044C6"/>
    <w:rsid w:val="00206458"/>
    <w:rsid w:val="00211FB2"/>
    <w:rsid w:val="0021211E"/>
    <w:rsid w:val="0021215F"/>
    <w:rsid w:val="00213506"/>
    <w:rsid w:val="002139FD"/>
    <w:rsid w:val="00214AF0"/>
    <w:rsid w:val="002161C8"/>
    <w:rsid w:val="002166B0"/>
    <w:rsid w:val="00217908"/>
    <w:rsid w:val="00221929"/>
    <w:rsid w:val="0022318D"/>
    <w:rsid w:val="00223AE7"/>
    <w:rsid w:val="00224619"/>
    <w:rsid w:val="0022468E"/>
    <w:rsid w:val="002246D4"/>
    <w:rsid w:val="00224ECD"/>
    <w:rsid w:val="00225A23"/>
    <w:rsid w:val="002264E5"/>
    <w:rsid w:val="00226866"/>
    <w:rsid w:val="0022715D"/>
    <w:rsid w:val="00227641"/>
    <w:rsid w:val="00227C89"/>
    <w:rsid w:val="0023267F"/>
    <w:rsid w:val="002326CE"/>
    <w:rsid w:val="00233064"/>
    <w:rsid w:val="0023372F"/>
    <w:rsid w:val="0023391B"/>
    <w:rsid w:val="00233C9E"/>
    <w:rsid w:val="002342F2"/>
    <w:rsid w:val="00234B78"/>
    <w:rsid w:val="00235D42"/>
    <w:rsid w:val="00237DC3"/>
    <w:rsid w:val="0024186D"/>
    <w:rsid w:val="0024450B"/>
    <w:rsid w:val="00244B72"/>
    <w:rsid w:val="00245B16"/>
    <w:rsid w:val="002469D0"/>
    <w:rsid w:val="00247CA2"/>
    <w:rsid w:val="002509AB"/>
    <w:rsid w:val="002510C0"/>
    <w:rsid w:val="00251107"/>
    <w:rsid w:val="002518B1"/>
    <w:rsid w:val="00252C31"/>
    <w:rsid w:val="00254A5D"/>
    <w:rsid w:val="00255C95"/>
    <w:rsid w:val="00255DCF"/>
    <w:rsid w:val="00256EEB"/>
    <w:rsid w:val="002575B5"/>
    <w:rsid w:val="00257B76"/>
    <w:rsid w:val="002604BA"/>
    <w:rsid w:val="002619DB"/>
    <w:rsid w:val="00262B3F"/>
    <w:rsid w:val="0026332E"/>
    <w:rsid w:val="00263B78"/>
    <w:rsid w:val="00265F76"/>
    <w:rsid w:val="00270E4A"/>
    <w:rsid w:val="002720D1"/>
    <w:rsid w:val="00272921"/>
    <w:rsid w:val="00272DAA"/>
    <w:rsid w:val="00272F72"/>
    <w:rsid w:val="0027317D"/>
    <w:rsid w:val="002740FA"/>
    <w:rsid w:val="0027428A"/>
    <w:rsid w:val="002747E6"/>
    <w:rsid w:val="002749AC"/>
    <w:rsid w:val="002750B8"/>
    <w:rsid w:val="002757D8"/>
    <w:rsid w:val="00276D8B"/>
    <w:rsid w:val="00277285"/>
    <w:rsid w:val="00277F80"/>
    <w:rsid w:val="00281C30"/>
    <w:rsid w:val="00281F25"/>
    <w:rsid w:val="00282CD5"/>
    <w:rsid w:val="00284448"/>
    <w:rsid w:val="00286664"/>
    <w:rsid w:val="002870BC"/>
    <w:rsid w:val="00291DD7"/>
    <w:rsid w:val="00292305"/>
    <w:rsid w:val="0029372A"/>
    <w:rsid w:val="002958F7"/>
    <w:rsid w:val="00295932"/>
    <w:rsid w:val="002A0136"/>
    <w:rsid w:val="002A03CE"/>
    <w:rsid w:val="002A067A"/>
    <w:rsid w:val="002A0BD7"/>
    <w:rsid w:val="002A13F2"/>
    <w:rsid w:val="002A1DFF"/>
    <w:rsid w:val="002A41A9"/>
    <w:rsid w:val="002A469C"/>
    <w:rsid w:val="002A4A95"/>
    <w:rsid w:val="002A4EF7"/>
    <w:rsid w:val="002A552A"/>
    <w:rsid w:val="002A5BEE"/>
    <w:rsid w:val="002A6FB7"/>
    <w:rsid w:val="002A7B6A"/>
    <w:rsid w:val="002A7CBF"/>
    <w:rsid w:val="002B0018"/>
    <w:rsid w:val="002B08F5"/>
    <w:rsid w:val="002B0BDA"/>
    <w:rsid w:val="002B26C1"/>
    <w:rsid w:val="002B272A"/>
    <w:rsid w:val="002B313C"/>
    <w:rsid w:val="002B3671"/>
    <w:rsid w:val="002B3D39"/>
    <w:rsid w:val="002B4159"/>
    <w:rsid w:val="002B474F"/>
    <w:rsid w:val="002B4984"/>
    <w:rsid w:val="002B5039"/>
    <w:rsid w:val="002B5498"/>
    <w:rsid w:val="002B5D83"/>
    <w:rsid w:val="002B6082"/>
    <w:rsid w:val="002B72E7"/>
    <w:rsid w:val="002B73E4"/>
    <w:rsid w:val="002B76EB"/>
    <w:rsid w:val="002C0CF7"/>
    <w:rsid w:val="002C1786"/>
    <w:rsid w:val="002C3D79"/>
    <w:rsid w:val="002C51FA"/>
    <w:rsid w:val="002C657D"/>
    <w:rsid w:val="002C6E71"/>
    <w:rsid w:val="002C6F7B"/>
    <w:rsid w:val="002D045D"/>
    <w:rsid w:val="002D06F8"/>
    <w:rsid w:val="002D36F2"/>
    <w:rsid w:val="002D3AE0"/>
    <w:rsid w:val="002D3F0F"/>
    <w:rsid w:val="002D4743"/>
    <w:rsid w:val="002D5279"/>
    <w:rsid w:val="002D6646"/>
    <w:rsid w:val="002D6E63"/>
    <w:rsid w:val="002D6F76"/>
    <w:rsid w:val="002E0079"/>
    <w:rsid w:val="002E0BC0"/>
    <w:rsid w:val="002E2C49"/>
    <w:rsid w:val="002E3395"/>
    <w:rsid w:val="002E507B"/>
    <w:rsid w:val="002E5DFF"/>
    <w:rsid w:val="002F0316"/>
    <w:rsid w:val="002F0326"/>
    <w:rsid w:val="002F3831"/>
    <w:rsid w:val="002F3DE7"/>
    <w:rsid w:val="002F4B08"/>
    <w:rsid w:val="002F4FCF"/>
    <w:rsid w:val="002F5988"/>
    <w:rsid w:val="002F60F1"/>
    <w:rsid w:val="002F693B"/>
    <w:rsid w:val="002F6CFC"/>
    <w:rsid w:val="00301ABC"/>
    <w:rsid w:val="003031C2"/>
    <w:rsid w:val="00305E65"/>
    <w:rsid w:val="00310FAE"/>
    <w:rsid w:val="00310FB8"/>
    <w:rsid w:val="00315A2D"/>
    <w:rsid w:val="00316443"/>
    <w:rsid w:val="0031705C"/>
    <w:rsid w:val="00317809"/>
    <w:rsid w:val="00320FBD"/>
    <w:rsid w:val="00321A45"/>
    <w:rsid w:val="00322EE3"/>
    <w:rsid w:val="00323463"/>
    <w:rsid w:val="00323709"/>
    <w:rsid w:val="00323F05"/>
    <w:rsid w:val="00324887"/>
    <w:rsid w:val="00324E0F"/>
    <w:rsid w:val="003263EA"/>
    <w:rsid w:val="00326B8F"/>
    <w:rsid w:val="0032795D"/>
    <w:rsid w:val="00327E53"/>
    <w:rsid w:val="00330466"/>
    <w:rsid w:val="00330F7F"/>
    <w:rsid w:val="0033147F"/>
    <w:rsid w:val="003324B6"/>
    <w:rsid w:val="00332E23"/>
    <w:rsid w:val="0033429C"/>
    <w:rsid w:val="003342D1"/>
    <w:rsid w:val="0033722C"/>
    <w:rsid w:val="00337478"/>
    <w:rsid w:val="00337D17"/>
    <w:rsid w:val="00340514"/>
    <w:rsid w:val="00340D4E"/>
    <w:rsid w:val="00340F07"/>
    <w:rsid w:val="0034639C"/>
    <w:rsid w:val="00347FDA"/>
    <w:rsid w:val="003509C3"/>
    <w:rsid w:val="003511AE"/>
    <w:rsid w:val="003512BE"/>
    <w:rsid w:val="003551E7"/>
    <w:rsid w:val="003552EC"/>
    <w:rsid w:val="00355B6F"/>
    <w:rsid w:val="003568B7"/>
    <w:rsid w:val="003578BC"/>
    <w:rsid w:val="00360E50"/>
    <w:rsid w:val="00361A81"/>
    <w:rsid w:val="0036330C"/>
    <w:rsid w:val="0036435F"/>
    <w:rsid w:val="00364377"/>
    <w:rsid w:val="003654E9"/>
    <w:rsid w:val="00367413"/>
    <w:rsid w:val="003726D2"/>
    <w:rsid w:val="00372F8A"/>
    <w:rsid w:val="0037570F"/>
    <w:rsid w:val="00375C9E"/>
    <w:rsid w:val="00376782"/>
    <w:rsid w:val="00376945"/>
    <w:rsid w:val="003772D5"/>
    <w:rsid w:val="003779C0"/>
    <w:rsid w:val="00380053"/>
    <w:rsid w:val="00381584"/>
    <w:rsid w:val="0038525F"/>
    <w:rsid w:val="00386682"/>
    <w:rsid w:val="003869E8"/>
    <w:rsid w:val="003874FF"/>
    <w:rsid w:val="00393870"/>
    <w:rsid w:val="003959EB"/>
    <w:rsid w:val="003A05E6"/>
    <w:rsid w:val="003A0873"/>
    <w:rsid w:val="003A1580"/>
    <w:rsid w:val="003A36DB"/>
    <w:rsid w:val="003A3A79"/>
    <w:rsid w:val="003A51F4"/>
    <w:rsid w:val="003A6BCE"/>
    <w:rsid w:val="003A6DF7"/>
    <w:rsid w:val="003A71F8"/>
    <w:rsid w:val="003A77B1"/>
    <w:rsid w:val="003A788F"/>
    <w:rsid w:val="003A7989"/>
    <w:rsid w:val="003B0136"/>
    <w:rsid w:val="003B14B0"/>
    <w:rsid w:val="003B37E9"/>
    <w:rsid w:val="003B4074"/>
    <w:rsid w:val="003B4470"/>
    <w:rsid w:val="003B4933"/>
    <w:rsid w:val="003B541E"/>
    <w:rsid w:val="003B5C55"/>
    <w:rsid w:val="003B5F7A"/>
    <w:rsid w:val="003B7334"/>
    <w:rsid w:val="003B7CDD"/>
    <w:rsid w:val="003C107A"/>
    <w:rsid w:val="003C1670"/>
    <w:rsid w:val="003C2D4B"/>
    <w:rsid w:val="003C5A66"/>
    <w:rsid w:val="003C64E1"/>
    <w:rsid w:val="003C7ABE"/>
    <w:rsid w:val="003D046D"/>
    <w:rsid w:val="003D2FDF"/>
    <w:rsid w:val="003D3222"/>
    <w:rsid w:val="003D38A7"/>
    <w:rsid w:val="003D4F06"/>
    <w:rsid w:val="003D5276"/>
    <w:rsid w:val="003D54A8"/>
    <w:rsid w:val="003D597A"/>
    <w:rsid w:val="003D61A1"/>
    <w:rsid w:val="003D6379"/>
    <w:rsid w:val="003D66AC"/>
    <w:rsid w:val="003E2042"/>
    <w:rsid w:val="003E2173"/>
    <w:rsid w:val="003E4647"/>
    <w:rsid w:val="003E46FF"/>
    <w:rsid w:val="003E5111"/>
    <w:rsid w:val="003E720F"/>
    <w:rsid w:val="003F0197"/>
    <w:rsid w:val="003F15FD"/>
    <w:rsid w:val="003F2443"/>
    <w:rsid w:val="003F32C1"/>
    <w:rsid w:val="003F5338"/>
    <w:rsid w:val="003F5FF7"/>
    <w:rsid w:val="003F7142"/>
    <w:rsid w:val="003F71C6"/>
    <w:rsid w:val="003F747F"/>
    <w:rsid w:val="003F76F2"/>
    <w:rsid w:val="003F7841"/>
    <w:rsid w:val="0040057B"/>
    <w:rsid w:val="0040121C"/>
    <w:rsid w:val="00401423"/>
    <w:rsid w:val="00406662"/>
    <w:rsid w:val="00410232"/>
    <w:rsid w:val="00411906"/>
    <w:rsid w:val="0041287A"/>
    <w:rsid w:val="004140A8"/>
    <w:rsid w:val="00414D37"/>
    <w:rsid w:val="0041526A"/>
    <w:rsid w:val="00417086"/>
    <w:rsid w:val="004173F0"/>
    <w:rsid w:val="004178DD"/>
    <w:rsid w:val="00417AF7"/>
    <w:rsid w:val="00417C70"/>
    <w:rsid w:val="00417DB5"/>
    <w:rsid w:val="00421202"/>
    <w:rsid w:val="004220B1"/>
    <w:rsid w:val="004223CA"/>
    <w:rsid w:val="00422F89"/>
    <w:rsid w:val="00423113"/>
    <w:rsid w:val="00424D08"/>
    <w:rsid w:val="004253C4"/>
    <w:rsid w:val="00425665"/>
    <w:rsid w:val="00425F6E"/>
    <w:rsid w:val="004265A4"/>
    <w:rsid w:val="00432125"/>
    <w:rsid w:val="00432FDF"/>
    <w:rsid w:val="00433907"/>
    <w:rsid w:val="00433C30"/>
    <w:rsid w:val="00433D16"/>
    <w:rsid w:val="00434295"/>
    <w:rsid w:val="00436B2F"/>
    <w:rsid w:val="004411C1"/>
    <w:rsid w:val="00441FB8"/>
    <w:rsid w:val="004435DE"/>
    <w:rsid w:val="0044374B"/>
    <w:rsid w:val="00445421"/>
    <w:rsid w:val="004458DB"/>
    <w:rsid w:val="00445B98"/>
    <w:rsid w:val="004470EF"/>
    <w:rsid w:val="00451379"/>
    <w:rsid w:val="004519B3"/>
    <w:rsid w:val="00453BFB"/>
    <w:rsid w:val="00456197"/>
    <w:rsid w:val="0045648F"/>
    <w:rsid w:val="00456736"/>
    <w:rsid w:val="00456737"/>
    <w:rsid w:val="00457EC7"/>
    <w:rsid w:val="00460EC7"/>
    <w:rsid w:val="00463E70"/>
    <w:rsid w:val="00464D46"/>
    <w:rsid w:val="004666CD"/>
    <w:rsid w:val="0046789F"/>
    <w:rsid w:val="004713B8"/>
    <w:rsid w:val="004722A3"/>
    <w:rsid w:val="0047384C"/>
    <w:rsid w:val="00473C3F"/>
    <w:rsid w:val="004746D9"/>
    <w:rsid w:val="00475A08"/>
    <w:rsid w:val="00476308"/>
    <w:rsid w:val="004771BF"/>
    <w:rsid w:val="00482C78"/>
    <w:rsid w:val="00483514"/>
    <w:rsid w:val="004849A2"/>
    <w:rsid w:val="0048608E"/>
    <w:rsid w:val="00486FC2"/>
    <w:rsid w:val="004918EF"/>
    <w:rsid w:val="0049216D"/>
    <w:rsid w:val="00492B5C"/>
    <w:rsid w:val="00492EFC"/>
    <w:rsid w:val="00493193"/>
    <w:rsid w:val="00495B87"/>
    <w:rsid w:val="004A051F"/>
    <w:rsid w:val="004A0741"/>
    <w:rsid w:val="004A0D2B"/>
    <w:rsid w:val="004A1085"/>
    <w:rsid w:val="004A244D"/>
    <w:rsid w:val="004A2EBA"/>
    <w:rsid w:val="004A3737"/>
    <w:rsid w:val="004A4D50"/>
    <w:rsid w:val="004A5F29"/>
    <w:rsid w:val="004A6C10"/>
    <w:rsid w:val="004A6CE8"/>
    <w:rsid w:val="004A6EF1"/>
    <w:rsid w:val="004A7837"/>
    <w:rsid w:val="004B315E"/>
    <w:rsid w:val="004B4FAB"/>
    <w:rsid w:val="004B52FB"/>
    <w:rsid w:val="004B5456"/>
    <w:rsid w:val="004B7B94"/>
    <w:rsid w:val="004B7E72"/>
    <w:rsid w:val="004C1BBE"/>
    <w:rsid w:val="004C2483"/>
    <w:rsid w:val="004C2757"/>
    <w:rsid w:val="004C3031"/>
    <w:rsid w:val="004C3C55"/>
    <w:rsid w:val="004C3CEE"/>
    <w:rsid w:val="004C4474"/>
    <w:rsid w:val="004C44A2"/>
    <w:rsid w:val="004C56DC"/>
    <w:rsid w:val="004C5BF4"/>
    <w:rsid w:val="004C5D73"/>
    <w:rsid w:val="004C6B71"/>
    <w:rsid w:val="004C715D"/>
    <w:rsid w:val="004C7D92"/>
    <w:rsid w:val="004D0A4E"/>
    <w:rsid w:val="004D0CEF"/>
    <w:rsid w:val="004D11B5"/>
    <w:rsid w:val="004D275C"/>
    <w:rsid w:val="004D35A6"/>
    <w:rsid w:val="004D3C28"/>
    <w:rsid w:val="004D5724"/>
    <w:rsid w:val="004D75EB"/>
    <w:rsid w:val="004D770E"/>
    <w:rsid w:val="004E0D30"/>
    <w:rsid w:val="004E149C"/>
    <w:rsid w:val="004E1BA4"/>
    <w:rsid w:val="004E1CB1"/>
    <w:rsid w:val="004E31CB"/>
    <w:rsid w:val="004E33F1"/>
    <w:rsid w:val="004E5192"/>
    <w:rsid w:val="004E67B8"/>
    <w:rsid w:val="004F0551"/>
    <w:rsid w:val="004F05B3"/>
    <w:rsid w:val="004F3880"/>
    <w:rsid w:val="004F422D"/>
    <w:rsid w:val="004F4CC4"/>
    <w:rsid w:val="004F4EE5"/>
    <w:rsid w:val="004F72BD"/>
    <w:rsid w:val="004F74F3"/>
    <w:rsid w:val="00500728"/>
    <w:rsid w:val="00500B65"/>
    <w:rsid w:val="005024CF"/>
    <w:rsid w:val="005030E5"/>
    <w:rsid w:val="005043F1"/>
    <w:rsid w:val="00505048"/>
    <w:rsid w:val="0050528F"/>
    <w:rsid w:val="005059E3"/>
    <w:rsid w:val="00507104"/>
    <w:rsid w:val="005121AF"/>
    <w:rsid w:val="00512329"/>
    <w:rsid w:val="00513D84"/>
    <w:rsid w:val="005145AC"/>
    <w:rsid w:val="00516243"/>
    <w:rsid w:val="0051645B"/>
    <w:rsid w:val="00520890"/>
    <w:rsid w:val="00520C94"/>
    <w:rsid w:val="00520FAE"/>
    <w:rsid w:val="005217DE"/>
    <w:rsid w:val="00521D86"/>
    <w:rsid w:val="00521F76"/>
    <w:rsid w:val="00522FC4"/>
    <w:rsid w:val="00526BA2"/>
    <w:rsid w:val="00527371"/>
    <w:rsid w:val="00527946"/>
    <w:rsid w:val="005304BE"/>
    <w:rsid w:val="00532203"/>
    <w:rsid w:val="00533732"/>
    <w:rsid w:val="00537079"/>
    <w:rsid w:val="00537784"/>
    <w:rsid w:val="00537C23"/>
    <w:rsid w:val="005425D5"/>
    <w:rsid w:val="00542B7F"/>
    <w:rsid w:val="0054388E"/>
    <w:rsid w:val="00544C9E"/>
    <w:rsid w:val="00544ED6"/>
    <w:rsid w:val="00545359"/>
    <w:rsid w:val="00545CCA"/>
    <w:rsid w:val="005460F3"/>
    <w:rsid w:val="005461F7"/>
    <w:rsid w:val="00546BA2"/>
    <w:rsid w:val="005474E0"/>
    <w:rsid w:val="0055014B"/>
    <w:rsid w:val="00551117"/>
    <w:rsid w:val="00551864"/>
    <w:rsid w:val="00553BAA"/>
    <w:rsid w:val="00553EAE"/>
    <w:rsid w:val="005542A6"/>
    <w:rsid w:val="00554CDC"/>
    <w:rsid w:val="0056034A"/>
    <w:rsid w:val="00562E8E"/>
    <w:rsid w:val="0056321A"/>
    <w:rsid w:val="005637A0"/>
    <w:rsid w:val="00563ACF"/>
    <w:rsid w:val="0056468E"/>
    <w:rsid w:val="005652D7"/>
    <w:rsid w:val="00566462"/>
    <w:rsid w:val="00567EB7"/>
    <w:rsid w:val="00570D0A"/>
    <w:rsid w:val="00570F78"/>
    <w:rsid w:val="00572A89"/>
    <w:rsid w:val="005732EE"/>
    <w:rsid w:val="00577AC2"/>
    <w:rsid w:val="00580951"/>
    <w:rsid w:val="0058137D"/>
    <w:rsid w:val="00581B9A"/>
    <w:rsid w:val="005831B6"/>
    <w:rsid w:val="00584B30"/>
    <w:rsid w:val="0058607D"/>
    <w:rsid w:val="005878F1"/>
    <w:rsid w:val="00590D5B"/>
    <w:rsid w:val="0059199E"/>
    <w:rsid w:val="005924DD"/>
    <w:rsid w:val="00592CB4"/>
    <w:rsid w:val="00592F11"/>
    <w:rsid w:val="0059377E"/>
    <w:rsid w:val="00594694"/>
    <w:rsid w:val="00595153"/>
    <w:rsid w:val="00595875"/>
    <w:rsid w:val="0059652A"/>
    <w:rsid w:val="005968DC"/>
    <w:rsid w:val="0059797B"/>
    <w:rsid w:val="00597C10"/>
    <w:rsid w:val="005A0676"/>
    <w:rsid w:val="005A0CBF"/>
    <w:rsid w:val="005A1CD8"/>
    <w:rsid w:val="005A2C8A"/>
    <w:rsid w:val="005A2E39"/>
    <w:rsid w:val="005A3151"/>
    <w:rsid w:val="005A360F"/>
    <w:rsid w:val="005A3D2E"/>
    <w:rsid w:val="005A4642"/>
    <w:rsid w:val="005A4E05"/>
    <w:rsid w:val="005A5E8B"/>
    <w:rsid w:val="005A6446"/>
    <w:rsid w:val="005A693B"/>
    <w:rsid w:val="005B0DEC"/>
    <w:rsid w:val="005B1D5B"/>
    <w:rsid w:val="005B2ED5"/>
    <w:rsid w:val="005B3576"/>
    <w:rsid w:val="005B3A1A"/>
    <w:rsid w:val="005B40D3"/>
    <w:rsid w:val="005B47A2"/>
    <w:rsid w:val="005B5FFC"/>
    <w:rsid w:val="005B7422"/>
    <w:rsid w:val="005C0C43"/>
    <w:rsid w:val="005C0CB9"/>
    <w:rsid w:val="005C1346"/>
    <w:rsid w:val="005C144B"/>
    <w:rsid w:val="005C18FB"/>
    <w:rsid w:val="005C2D1C"/>
    <w:rsid w:val="005C4789"/>
    <w:rsid w:val="005C4D78"/>
    <w:rsid w:val="005C5186"/>
    <w:rsid w:val="005C5947"/>
    <w:rsid w:val="005C6406"/>
    <w:rsid w:val="005C6A5C"/>
    <w:rsid w:val="005C6CCA"/>
    <w:rsid w:val="005C6FA2"/>
    <w:rsid w:val="005C743C"/>
    <w:rsid w:val="005C7F48"/>
    <w:rsid w:val="005D1CEA"/>
    <w:rsid w:val="005D2C74"/>
    <w:rsid w:val="005D3971"/>
    <w:rsid w:val="005D447A"/>
    <w:rsid w:val="005D4C2E"/>
    <w:rsid w:val="005D4DAC"/>
    <w:rsid w:val="005D59ED"/>
    <w:rsid w:val="005D79A2"/>
    <w:rsid w:val="005D7EE9"/>
    <w:rsid w:val="005E06B7"/>
    <w:rsid w:val="005E15A0"/>
    <w:rsid w:val="005E23CD"/>
    <w:rsid w:val="005E27E3"/>
    <w:rsid w:val="005E377D"/>
    <w:rsid w:val="005E4351"/>
    <w:rsid w:val="005E4A63"/>
    <w:rsid w:val="005E4FAD"/>
    <w:rsid w:val="005E6BF2"/>
    <w:rsid w:val="005F01B4"/>
    <w:rsid w:val="005F117C"/>
    <w:rsid w:val="005F1F42"/>
    <w:rsid w:val="005F445A"/>
    <w:rsid w:val="005F661D"/>
    <w:rsid w:val="005F76AF"/>
    <w:rsid w:val="00600072"/>
    <w:rsid w:val="00600792"/>
    <w:rsid w:val="00601AAE"/>
    <w:rsid w:val="006056B2"/>
    <w:rsid w:val="0060629C"/>
    <w:rsid w:val="00606817"/>
    <w:rsid w:val="00607E9E"/>
    <w:rsid w:val="00611676"/>
    <w:rsid w:val="00612727"/>
    <w:rsid w:val="00614252"/>
    <w:rsid w:val="00614606"/>
    <w:rsid w:val="00614672"/>
    <w:rsid w:val="006151CE"/>
    <w:rsid w:val="0061572A"/>
    <w:rsid w:val="00615F02"/>
    <w:rsid w:val="00616C21"/>
    <w:rsid w:val="0061753C"/>
    <w:rsid w:val="00620215"/>
    <w:rsid w:val="00620734"/>
    <w:rsid w:val="00620961"/>
    <w:rsid w:val="00621D86"/>
    <w:rsid w:val="00624353"/>
    <w:rsid w:val="00624A34"/>
    <w:rsid w:val="00625FCD"/>
    <w:rsid w:val="0062689A"/>
    <w:rsid w:val="00631D12"/>
    <w:rsid w:val="0063550F"/>
    <w:rsid w:val="00640393"/>
    <w:rsid w:val="00641E7B"/>
    <w:rsid w:val="00643265"/>
    <w:rsid w:val="00643A81"/>
    <w:rsid w:val="00644AA6"/>
    <w:rsid w:val="00644E00"/>
    <w:rsid w:val="00644FFE"/>
    <w:rsid w:val="006451D6"/>
    <w:rsid w:val="006460E0"/>
    <w:rsid w:val="00646C58"/>
    <w:rsid w:val="00646C91"/>
    <w:rsid w:val="00647193"/>
    <w:rsid w:val="006472B3"/>
    <w:rsid w:val="00647FFD"/>
    <w:rsid w:val="006509D9"/>
    <w:rsid w:val="00653E27"/>
    <w:rsid w:val="0065436D"/>
    <w:rsid w:val="0065444E"/>
    <w:rsid w:val="0065552B"/>
    <w:rsid w:val="00656670"/>
    <w:rsid w:val="00656DBE"/>
    <w:rsid w:val="006575DC"/>
    <w:rsid w:val="00661B93"/>
    <w:rsid w:val="00661BBE"/>
    <w:rsid w:val="00662028"/>
    <w:rsid w:val="006637E4"/>
    <w:rsid w:val="00664E7B"/>
    <w:rsid w:val="00667AF3"/>
    <w:rsid w:val="00670E16"/>
    <w:rsid w:val="006710A5"/>
    <w:rsid w:val="0067195A"/>
    <w:rsid w:val="006744CA"/>
    <w:rsid w:val="00674646"/>
    <w:rsid w:val="00675C27"/>
    <w:rsid w:val="00676DF3"/>
    <w:rsid w:val="00676F43"/>
    <w:rsid w:val="006772B8"/>
    <w:rsid w:val="0067782C"/>
    <w:rsid w:val="00677951"/>
    <w:rsid w:val="0068006D"/>
    <w:rsid w:val="00681E60"/>
    <w:rsid w:val="00682609"/>
    <w:rsid w:val="00682EA9"/>
    <w:rsid w:val="006830CB"/>
    <w:rsid w:val="006831DC"/>
    <w:rsid w:val="00683967"/>
    <w:rsid w:val="00685C9F"/>
    <w:rsid w:val="00685DC1"/>
    <w:rsid w:val="0068667B"/>
    <w:rsid w:val="00687142"/>
    <w:rsid w:val="006902B8"/>
    <w:rsid w:val="006916A1"/>
    <w:rsid w:val="006918EE"/>
    <w:rsid w:val="00691C03"/>
    <w:rsid w:val="00692B9D"/>
    <w:rsid w:val="00692D15"/>
    <w:rsid w:val="006940C2"/>
    <w:rsid w:val="00694163"/>
    <w:rsid w:val="00694C75"/>
    <w:rsid w:val="00696A01"/>
    <w:rsid w:val="006A06D6"/>
    <w:rsid w:val="006A123E"/>
    <w:rsid w:val="006A42AA"/>
    <w:rsid w:val="006A4A30"/>
    <w:rsid w:val="006A4DDA"/>
    <w:rsid w:val="006A4EFD"/>
    <w:rsid w:val="006A64FB"/>
    <w:rsid w:val="006B0364"/>
    <w:rsid w:val="006B1A33"/>
    <w:rsid w:val="006B2BEC"/>
    <w:rsid w:val="006B2E4D"/>
    <w:rsid w:val="006B3ABD"/>
    <w:rsid w:val="006B4476"/>
    <w:rsid w:val="006C15E3"/>
    <w:rsid w:val="006C17DD"/>
    <w:rsid w:val="006C2AF9"/>
    <w:rsid w:val="006C30A8"/>
    <w:rsid w:val="006C374E"/>
    <w:rsid w:val="006D0B7B"/>
    <w:rsid w:val="006D0BA5"/>
    <w:rsid w:val="006D0E42"/>
    <w:rsid w:val="006D13D9"/>
    <w:rsid w:val="006D5AA1"/>
    <w:rsid w:val="006D6060"/>
    <w:rsid w:val="006E0DC0"/>
    <w:rsid w:val="006E2F03"/>
    <w:rsid w:val="006E34B5"/>
    <w:rsid w:val="006E434B"/>
    <w:rsid w:val="006E4767"/>
    <w:rsid w:val="006E4F15"/>
    <w:rsid w:val="006E557E"/>
    <w:rsid w:val="006E755B"/>
    <w:rsid w:val="006E7D4E"/>
    <w:rsid w:val="006F212E"/>
    <w:rsid w:val="006F212F"/>
    <w:rsid w:val="006F266D"/>
    <w:rsid w:val="006F285B"/>
    <w:rsid w:val="006F2E70"/>
    <w:rsid w:val="006F3D70"/>
    <w:rsid w:val="006F41A7"/>
    <w:rsid w:val="006F5FF9"/>
    <w:rsid w:val="006F6E38"/>
    <w:rsid w:val="006F7FAE"/>
    <w:rsid w:val="00701684"/>
    <w:rsid w:val="0070197C"/>
    <w:rsid w:val="00701EFA"/>
    <w:rsid w:val="007028AB"/>
    <w:rsid w:val="00704BF4"/>
    <w:rsid w:val="00705D17"/>
    <w:rsid w:val="00705D1F"/>
    <w:rsid w:val="007062BE"/>
    <w:rsid w:val="00707202"/>
    <w:rsid w:val="007102DA"/>
    <w:rsid w:val="007108E3"/>
    <w:rsid w:val="00711BFB"/>
    <w:rsid w:val="007125EB"/>
    <w:rsid w:val="00714068"/>
    <w:rsid w:val="00714A52"/>
    <w:rsid w:val="00715ABC"/>
    <w:rsid w:val="00715C1B"/>
    <w:rsid w:val="00720353"/>
    <w:rsid w:val="00720BA0"/>
    <w:rsid w:val="00721D26"/>
    <w:rsid w:val="00723E5A"/>
    <w:rsid w:val="0072478A"/>
    <w:rsid w:val="00724BC2"/>
    <w:rsid w:val="007254DB"/>
    <w:rsid w:val="007258D7"/>
    <w:rsid w:val="00726FB3"/>
    <w:rsid w:val="0073145D"/>
    <w:rsid w:val="00733609"/>
    <w:rsid w:val="00734268"/>
    <w:rsid w:val="0073504B"/>
    <w:rsid w:val="00741A22"/>
    <w:rsid w:val="00742037"/>
    <w:rsid w:val="007427EB"/>
    <w:rsid w:val="00744B92"/>
    <w:rsid w:val="00744CFC"/>
    <w:rsid w:val="00745576"/>
    <w:rsid w:val="00745ED0"/>
    <w:rsid w:val="007461EF"/>
    <w:rsid w:val="0074636A"/>
    <w:rsid w:val="007479DE"/>
    <w:rsid w:val="0075058C"/>
    <w:rsid w:val="0075242B"/>
    <w:rsid w:val="00753779"/>
    <w:rsid w:val="007543D3"/>
    <w:rsid w:val="0075577E"/>
    <w:rsid w:val="00757240"/>
    <w:rsid w:val="007613D7"/>
    <w:rsid w:val="00761758"/>
    <w:rsid w:val="0076258A"/>
    <w:rsid w:val="0076361E"/>
    <w:rsid w:val="00764EDA"/>
    <w:rsid w:val="00765BD8"/>
    <w:rsid w:val="007660E9"/>
    <w:rsid w:val="00766D56"/>
    <w:rsid w:val="00767175"/>
    <w:rsid w:val="007671B5"/>
    <w:rsid w:val="00770B70"/>
    <w:rsid w:val="007713CA"/>
    <w:rsid w:val="007715E7"/>
    <w:rsid w:val="00771739"/>
    <w:rsid w:val="00773EDE"/>
    <w:rsid w:val="00774676"/>
    <w:rsid w:val="00774C78"/>
    <w:rsid w:val="00776950"/>
    <w:rsid w:val="007805D6"/>
    <w:rsid w:val="0078079E"/>
    <w:rsid w:val="00783999"/>
    <w:rsid w:val="00783B1E"/>
    <w:rsid w:val="00783DDE"/>
    <w:rsid w:val="00783ED3"/>
    <w:rsid w:val="00784021"/>
    <w:rsid w:val="0078654C"/>
    <w:rsid w:val="0079323F"/>
    <w:rsid w:val="007938E0"/>
    <w:rsid w:val="00793C1A"/>
    <w:rsid w:val="0079640C"/>
    <w:rsid w:val="00796AC0"/>
    <w:rsid w:val="007A0296"/>
    <w:rsid w:val="007A06A3"/>
    <w:rsid w:val="007A156E"/>
    <w:rsid w:val="007A2CEC"/>
    <w:rsid w:val="007A3703"/>
    <w:rsid w:val="007A43E1"/>
    <w:rsid w:val="007A45CE"/>
    <w:rsid w:val="007A5387"/>
    <w:rsid w:val="007A5F03"/>
    <w:rsid w:val="007A73D3"/>
    <w:rsid w:val="007A7623"/>
    <w:rsid w:val="007A7BF6"/>
    <w:rsid w:val="007B0899"/>
    <w:rsid w:val="007B1DC5"/>
    <w:rsid w:val="007B1F17"/>
    <w:rsid w:val="007B24AE"/>
    <w:rsid w:val="007B32EB"/>
    <w:rsid w:val="007B33A9"/>
    <w:rsid w:val="007B3701"/>
    <w:rsid w:val="007B3ECB"/>
    <w:rsid w:val="007B4D0F"/>
    <w:rsid w:val="007B5244"/>
    <w:rsid w:val="007B529C"/>
    <w:rsid w:val="007B618A"/>
    <w:rsid w:val="007C11C0"/>
    <w:rsid w:val="007C234F"/>
    <w:rsid w:val="007C2A23"/>
    <w:rsid w:val="007C36F1"/>
    <w:rsid w:val="007C7812"/>
    <w:rsid w:val="007D1807"/>
    <w:rsid w:val="007D1D0B"/>
    <w:rsid w:val="007D1F79"/>
    <w:rsid w:val="007D2BF8"/>
    <w:rsid w:val="007D3C5A"/>
    <w:rsid w:val="007D4D7C"/>
    <w:rsid w:val="007D5ABB"/>
    <w:rsid w:val="007D5B3A"/>
    <w:rsid w:val="007D67E3"/>
    <w:rsid w:val="007E41BB"/>
    <w:rsid w:val="007E5115"/>
    <w:rsid w:val="007E5519"/>
    <w:rsid w:val="007E5A91"/>
    <w:rsid w:val="007F0070"/>
    <w:rsid w:val="007F071D"/>
    <w:rsid w:val="007F1375"/>
    <w:rsid w:val="007F1C56"/>
    <w:rsid w:val="007F3970"/>
    <w:rsid w:val="007F688B"/>
    <w:rsid w:val="007F7630"/>
    <w:rsid w:val="00801852"/>
    <w:rsid w:val="00801BA0"/>
    <w:rsid w:val="00801D72"/>
    <w:rsid w:val="00801DDD"/>
    <w:rsid w:val="00803F3D"/>
    <w:rsid w:val="00805E00"/>
    <w:rsid w:val="00806405"/>
    <w:rsid w:val="00806CA8"/>
    <w:rsid w:val="008075CA"/>
    <w:rsid w:val="00810364"/>
    <w:rsid w:val="00810830"/>
    <w:rsid w:val="00811141"/>
    <w:rsid w:val="00813FA3"/>
    <w:rsid w:val="00815D29"/>
    <w:rsid w:val="00817410"/>
    <w:rsid w:val="00820587"/>
    <w:rsid w:val="00821EAA"/>
    <w:rsid w:val="00823547"/>
    <w:rsid w:val="008258CD"/>
    <w:rsid w:val="008261A1"/>
    <w:rsid w:val="008263A6"/>
    <w:rsid w:val="00827541"/>
    <w:rsid w:val="00830740"/>
    <w:rsid w:val="00831A16"/>
    <w:rsid w:val="008321E8"/>
    <w:rsid w:val="008334F5"/>
    <w:rsid w:val="00834823"/>
    <w:rsid w:val="00835B9D"/>
    <w:rsid w:val="00836902"/>
    <w:rsid w:val="008372DC"/>
    <w:rsid w:val="00840433"/>
    <w:rsid w:val="0084170D"/>
    <w:rsid w:val="0084269F"/>
    <w:rsid w:val="008427A9"/>
    <w:rsid w:val="00845A84"/>
    <w:rsid w:val="008460F9"/>
    <w:rsid w:val="00847C7D"/>
    <w:rsid w:val="00850AB2"/>
    <w:rsid w:val="00850E20"/>
    <w:rsid w:val="00852244"/>
    <w:rsid w:val="0085240E"/>
    <w:rsid w:val="008533F5"/>
    <w:rsid w:val="00855E1B"/>
    <w:rsid w:val="00855EE5"/>
    <w:rsid w:val="00856081"/>
    <w:rsid w:val="00857F36"/>
    <w:rsid w:val="00861975"/>
    <w:rsid w:val="008623A1"/>
    <w:rsid w:val="00862515"/>
    <w:rsid w:val="0086302C"/>
    <w:rsid w:val="00863A0C"/>
    <w:rsid w:val="00863C6E"/>
    <w:rsid w:val="00863E6E"/>
    <w:rsid w:val="008645CB"/>
    <w:rsid w:val="00864799"/>
    <w:rsid w:val="0086526E"/>
    <w:rsid w:val="00870644"/>
    <w:rsid w:val="00870AB2"/>
    <w:rsid w:val="0087131C"/>
    <w:rsid w:val="0087221D"/>
    <w:rsid w:val="00872957"/>
    <w:rsid w:val="008743E5"/>
    <w:rsid w:val="00874655"/>
    <w:rsid w:val="008757E8"/>
    <w:rsid w:val="00875B12"/>
    <w:rsid w:val="008762BA"/>
    <w:rsid w:val="00876386"/>
    <w:rsid w:val="00880390"/>
    <w:rsid w:val="00881495"/>
    <w:rsid w:val="0088349F"/>
    <w:rsid w:val="0088394C"/>
    <w:rsid w:val="0088434E"/>
    <w:rsid w:val="008843A5"/>
    <w:rsid w:val="0088625E"/>
    <w:rsid w:val="00886C12"/>
    <w:rsid w:val="00886C88"/>
    <w:rsid w:val="00886C8F"/>
    <w:rsid w:val="00887531"/>
    <w:rsid w:val="00891176"/>
    <w:rsid w:val="00891E7B"/>
    <w:rsid w:val="00893269"/>
    <w:rsid w:val="0089364C"/>
    <w:rsid w:val="00893FD0"/>
    <w:rsid w:val="008A047E"/>
    <w:rsid w:val="008A209E"/>
    <w:rsid w:val="008A3804"/>
    <w:rsid w:val="008A4820"/>
    <w:rsid w:val="008A5384"/>
    <w:rsid w:val="008A77AA"/>
    <w:rsid w:val="008A7EB5"/>
    <w:rsid w:val="008B011C"/>
    <w:rsid w:val="008B1BD4"/>
    <w:rsid w:val="008B2113"/>
    <w:rsid w:val="008B2928"/>
    <w:rsid w:val="008B32AD"/>
    <w:rsid w:val="008B3507"/>
    <w:rsid w:val="008B43A5"/>
    <w:rsid w:val="008B52E6"/>
    <w:rsid w:val="008B58E3"/>
    <w:rsid w:val="008C181D"/>
    <w:rsid w:val="008C213A"/>
    <w:rsid w:val="008C4E27"/>
    <w:rsid w:val="008C6058"/>
    <w:rsid w:val="008C67C3"/>
    <w:rsid w:val="008C7C15"/>
    <w:rsid w:val="008D0633"/>
    <w:rsid w:val="008D2BC6"/>
    <w:rsid w:val="008D3842"/>
    <w:rsid w:val="008D3C1F"/>
    <w:rsid w:val="008D5001"/>
    <w:rsid w:val="008D52DB"/>
    <w:rsid w:val="008D5928"/>
    <w:rsid w:val="008E1BF8"/>
    <w:rsid w:val="008E22F8"/>
    <w:rsid w:val="008E2AD4"/>
    <w:rsid w:val="008E30BC"/>
    <w:rsid w:val="008E32E4"/>
    <w:rsid w:val="008E3F67"/>
    <w:rsid w:val="008E4A85"/>
    <w:rsid w:val="008E6546"/>
    <w:rsid w:val="008E696E"/>
    <w:rsid w:val="008E772A"/>
    <w:rsid w:val="008E7904"/>
    <w:rsid w:val="008F25C5"/>
    <w:rsid w:val="008F2756"/>
    <w:rsid w:val="008F2D4F"/>
    <w:rsid w:val="008F367B"/>
    <w:rsid w:val="008F3875"/>
    <w:rsid w:val="008F4110"/>
    <w:rsid w:val="008F5327"/>
    <w:rsid w:val="008F7175"/>
    <w:rsid w:val="008F7D84"/>
    <w:rsid w:val="008F7EA5"/>
    <w:rsid w:val="00900F51"/>
    <w:rsid w:val="00902069"/>
    <w:rsid w:val="00902C0C"/>
    <w:rsid w:val="009030F5"/>
    <w:rsid w:val="00903BA0"/>
    <w:rsid w:val="00904925"/>
    <w:rsid w:val="00904A70"/>
    <w:rsid w:val="00905010"/>
    <w:rsid w:val="009068DB"/>
    <w:rsid w:val="009106EA"/>
    <w:rsid w:val="00911709"/>
    <w:rsid w:val="00913E18"/>
    <w:rsid w:val="0091457A"/>
    <w:rsid w:val="009145A3"/>
    <w:rsid w:val="00915BB5"/>
    <w:rsid w:val="00916165"/>
    <w:rsid w:val="00916551"/>
    <w:rsid w:val="009173E4"/>
    <w:rsid w:val="00917FB1"/>
    <w:rsid w:val="00917FDA"/>
    <w:rsid w:val="009201B4"/>
    <w:rsid w:val="0092058C"/>
    <w:rsid w:val="009223A3"/>
    <w:rsid w:val="00922A18"/>
    <w:rsid w:val="009240DE"/>
    <w:rsid w:val="00924245"/>
    <w:rsid w:val="0093044A"/>
    <w:rsid w:val="00931212"/>
    <w:rsid w:val="00931320"/>
    <w:rsid w:val="009327F7"/>
    <w:rsid w:val="00933B6E"/>
    <w:rsid w:val="00935003"/>
    <w:rsid w:val="00936897"/>
    <w:rsid w:val="00937F85"/>
    <w:rsid w:val="00940794"/>
    <w:rsid w:val="0094130F"/>
    <w:rsid w:val="009420F5"/>
    <w:rsid w:val="00943EA9"/>
    <w:rsid w:val="00946462"/>
    <w:rsid w:val="00946602"/>
    <w:rsid w:val="00950C9E"/>
    <w:rsid w:val="00951DC0"/>
    <w:rsid w:val="009548EE"/>
    <w:rsid w:val="00954D2A"/>
    <w:rsid w:val="00955468"/>
    <w:rsid w:val="00955D03"/>
    <w:rsid w:val="0095635A"/>
    <w:rsid w:val="00957796"/>
    <w:rsid w:val="00960A0C"/>
    <w:rsid w:val="009617B4"/>
    <w:rsid w:val="009626CB"/>
    <w:rsid w:val="0096316A"/>
    <w:rsid w:val="009635CB"/>
    <w:rsid w:val="0096403F"/>
    <w:rsid w:val="00967571"/>
    <w:rsid w:val="00970038"/>
    <w:rsid w:val="009702DA"/>
    <w:rsid w:val="00970B60"/>
    <w:rsid w:val="00970B67"/>
    <w:rsid w:val="009730E3"/>
    <w:rsid w:val="00973CEC"/>
    <w:rsid w:val="00973CF8"/>
    <w:rsid w:val="00974AAC"/>
    <w:rsid w:val="0097532F"/>
    <w:rsid w:val="009755AA"/>
    <w:rsid w:val="009768A7"/>
    <w:rsid w:val="00981C2B"/>
    <w:rsid w:val="00981DED"/>
    <w:rsid w:val="009821FA"/>
    <w:rsid w:val="00982947"/>
    <w:rsid w:val="009857AE"/>
    <w:rsid w:val="009860DC"/>
    <w:rsid w:val="0098615A"/>
    <w:rsid w:val="00986B66"/>
    <w:rsid w:val="009877AB"/>
    <w:rsid w:val="00987CE1"/>
    <w:rsid w:val="0099240C"/>
    <w:rsid w:val="00995992"/>
    <w:rsid w:val="00995AE9"/>
    <w:rsid w:val="009974BF"/>
    <w:rsid w:val="0099793D"/>
    <w:rsid w:val="009A3DA7"/>
    <w:rsid w:val="009A4182"/>
    <w:rsid w:val="009A49CC"/>
    <w:rsid w:val="009A5221"/>
    <w:rsid w:val="009A5C11"/>
    <w:rsid w:val="009B0BEB"/>
    <w:rsid w:val="009B0CC0"/>
    <w:rsid w:val="009B1B19"/>
    <w:rsid w:val="009B1CD4"/>
    <w:rsid w:val="009B1D7A"/>
    <w:rsid w:val="009B3110"/>
    <w:rsid w:val="009B351C"/>
    <w:rsid w:val="009B412A"/>
    <w:rsid w:val="009B7992"/>
    <w:rsid w:val="009B7B03"/>
    <w:rsid w:val="009C1FF3"/>
    <w:rsid w:val="009C2131"/>
    <w:rsid w:val="009C267F"/>
    <w:rsid w:val="009C2A2F"/>
    <w:rsid w:val="009C2A88"/>
    <w:rsid w:val="009C31D7"/>
    <w:rsid w:val="009C3344"/>
    <w:rsid w:val="009C4063"/>
    <w:rsid w:val="009C6353"/>
    <w:rsid w:val="009C6AA6"/>
    <w:rsid w:val="009D073C"/>
    <w:rsid w:val="009D0C59"/>
    <w:rsid w:val="009D1F20"/>
    <w:rsid w:val="009D23EE"/>
    <w:rsid w:val="009D33E3"/>
    <w:rsid w:val="009D341B"/>
    <w:rsid w:val="009D516C"/>
    <w:rsid w:val="009D523B"/>
    <w:rsid w:val="009D5B0E"/>
    <w:rsid w:val="009D634F"/>
    <w:rsid w:val="009E2110"/>
    <w:rsid w:val="009E2EF6"/>
    <w:rsid w:val="009E3620"/>
    <w:rsid w:val="009E3B6A"/>
    <w:rsid w:val="009E61BE"/>
    <w:rsid w:val="009E6A9B"/>
    <w:rsid w:val="009F1B64"/>
    <w:rsid w:val="009F252B"/>
    <w:rsid w:val="009F3718"/>
    <w:rsid w:val="009F388D"/>
    <w:rsid w:val="009F4F5B"/>
    <w:rsid w:val="009F751A"/>
    <w:rsid w:val="009F7C9E"/>
    <w:rsid w:val="00A000EA"/>
    <w:rsid w:val="00A01203"/>
    <w:rsid w:val="00A0230B"/>
    <w:rsid w:val="00A10659"/>
    <w:rsid w:val="00A13A2D"/>
    <w:rsid w:val="00A15389"/>
    <w:rsid w:val="00A155FE"/>
    <w:rsid w:val="00A176AF"/>
    <w:rsid w:val="00A207FE"/>
    <w:rsid w:val="00A208CC"/>
    <w:rsid w:val="00A20958"/>
    <w:rsid w:val="00A209B1"/>
    <w:rsid w:val="00A234BE"/>
    <w:rsid w:val="00A2382F"/>
    <w:rsid w:val="00A24A81"/>
    <w:rsid w:val="00A24F27"/>
    <w:rsid w:val="00A24FE4"/>
    <w:rsid w:val="00A26CB5"/>
    <w:rsid w:val="00A271E3"/>
    <w:rsid w:val="00A31240"/>
    <w:rsid w:val="00A3178F"/>
    <w:rsid w:val="00A31930"/>
    <w:rsid w:val="00A31FC8"/>
    <w:rsid w:val="00A326DA"/>
    <w:rsid w:val="00A32BF9"/>
    <w:rsid w:val="00A33BE2"/>
    <w:rsid w:val="00A34632"/>
    <w:rsid w:val="00A34D67"/>
    <w:rsid w:val="00A35E78"/>
    <w:rsid w:val="00A36433"/>
    <w:rsid w:val="00A36A71"/>
    <w:rsid w:val="00A36B8E"/>
    <w:rsid w:val="00A3781B"/>
    <w:rsid w:val="00A40117"/>
    <w:rsid w:val="00A42CA9"/>
    <w:rsid w:val="00A43330"/>
    <w:rsid w:val="00A44B23"/>
    <w:rsid w:val="00A44D8E"/>
    <w:rsid w:val="00A45CB2"/>
    <w:rsid w:val="00A47C98"/>
    <w:rsid w:val="00A50BBF"/>
    <w:rsid w:val="00A513B1"/>
    <w:rsid w:val="00A51CC0"/>
    <w:rsid w:val="00A52737"/>
    <w:rsid w:val="00A5368E"/>
    <w:rsid w:val="00A54E64"/>
    <w:rsid w:val="00A563FE"/>
    <w:rsid w:val="00A5675D"/>
    <w:rsid w:val="00A57587"/>
    <w:rsid w:val="00A57A87"/>
    <w:rsid w:val="00A57F2B"/>
    <w:rsid w:val="00A67E53"/>
    <w:rsid w:val="00A72F55"/>
    <w:rsid w:val="00A738EC"/>
    <w:rsid w:val="00A74FDF"/>
    <w:rsid w:val="00A76583"/>
    <w:rsid w:val="00A77120"/>
    <w:rsid w:val="00A77B96"/>
    <w:rsid w:val="00A800D8"/>
    <w:rsid w:val="00A8108E"/>
    <w:rsid w:val="00A813BA"/>
    <w:rsid w:val="00A829DD"/>
    <w:rsid w:val="00A8418C"/>
    <w:rsid w:val="00A84FE9"/>
    <w:rsid w:val="00A85331"/>
    <w:rsid w:val="00A855A7"/>
    <w:rsid w:val="00A8584B"/>
    <w:rsid w:val="00A85D8A"/>
    <w:rsid w:val="00A8788C"/>
    <w:rsid w:val="00A87A3D"/>
    <w:rsid w:val="00A87B13"/>
    <w:rsid w:val="00A9033D"/>
    <w:rsid w:val="00A90C9F"/>
    <w:rsid w:val="00A9161D"/>
    <w:rsid w:val="00A918FC"/>
    <w:rsid w:val="00A91D98"/>
    <w:rsid w:val="00A9388E"/>
    <w:rsid w:val="00A93B25"/>
    <w:rsid w:val="00A95368"/>
    <w:rsid w:val="00A95A91"/>
    <w:rsid w:val="00A95ADE"/>
    <w:rsid w:val="00A966E0"/>
    <w:rsid w:val="00A96E2C"/>
    <w:rsid w:val="00A973D4"/>
    <w:rsid w:val="00AA0CE1"/>
    <w:rsid w:val="00AA1930"/>
    <w:rsid w:val="00AA1E82"/>
    <w:rsid w:val="00AA2624"/>
    <w:rsid w:val="00AA38EB"/>
    <w:rsid w:val="00AA3AD8"/>
    <w:rsid w:val="00AA4873"/>
    <w:rsid w:val="00AA4C26"/>
    <w:rsid w:val="00AA56F4"/>
    <w:rsid w:val="00AB0375"/>
    <w:rsid w:val="00AB18C1"/>
    <w:rsid w:val="00AB2358"/>
    <w:rsid w:val="00AB2990"/>
    <w:rsid w:val="00AB3592"/>
    <w:rsid w:val="00AB469B"/>
    <w:rsid w:val="00AB7459"/>
    <w:rsid w:val="00AB7476"/>
    <w:rsid w:val="00AB7B2E"/>
    <w:rsid w:val="00AC15B8"/>
    <w:rsid w:val="00AC3DA0"/>
    <w:rsid w:val="00AC54C8"/>
    <w:rsid w:val="00AC65ED"/>
    <w:rsid w:val="00AC6A1D"/>
    <w:rsid w:val="00AC7666"/>
    <w:rsid w:val="00AD0808"/>
    <w:rsid w:val="00AD367A"/>
    <w:rsid w:val="00AD3D0A"/>
    <w:rsid w:val="00AD787C"/>
    <w:rsid w:val="00AE043D"/>
    <w:rsid w:val="00AE1E17"/>
    <w:rsid w:val="00AE2BFD"/>
    <w:rsid w:val="00AE321B"/>
    <w:rsid w:val="00AE36A1"/>
    <w:rsid w:val="00AE49DB"/>
    <w:rsid w:val="00AE49EA"/>
    <w:rsid w:val="00AE5427"/>
    <w:rsid w:val="00AE5C1F"/>
    <w:rsid w:val="00AF4B60"/>
    <w:rsid w:val="00AF53AC"/>
    <w:rsid w:val="00B02A26"/>
    <w:rsid w:val="00B0355B"/>
    <w:rsid w:val="00B049D7"/>
    <w:rsid w:val="00B05B0E"/>
    <w:rsid w:val="00B066BF"/>
    <w:rsid w:val="00B069BD"/>
    <w:rsid w:val="00B1180B"/>
    <w:rsid w:val="00B15802"/>
    <w:rsid w:val="00B15CD8"/>
    <w:rsid w:val="00B15D88"/>
    <w:rsid w:val="00B16078"/>
    <w:rsid w:val="00B16C2F"/>
    <w:rsid w:val="00B20BF3"/>
    <w:rsid w:val="00B20D34"/>
    <w:rsid w:val="00B23A8F"/>
    <w:rsid w:val="00B254DD"/>
    <w:rsid w:val="00B257C8"/>
    <w:rsid w:val="00B26F7C"/>
    <w:rsid w:val="00B27E61"/>
    <w:rsid w:val="00B31875"/>
    <w:rsid w:val="00B31C66"/>
    <w:rsid w:val="00B34843"/>
    <w:rsid w:val="00B35450"/>
    <w:rsid w:val="00B3664D"/>
    <w:rsid w:val="00B3784D"/>
    <w:rsid w:val="00B416DE"/>
    <w:rsid w:val="00B43C94"/>
    <w:rsid w:val="00B43D3E"/>
    <w:rsid w:val="00B457D6"/>
    <w:rsid w:val="00B45FD5"/>
    <w:rsid w:val="00B460B8"/>
    <w:rsid w:val="00B46716"/>
    <w:rsid w:val="00B4721B"/>
    <w:rsid w:val="00B4721D"/>
    <w:rsid w:val="00B47DC8"/>
    <w:rsid w:val="00B51CD4"/>
    <w:rsid w:val="00B52209"/>
    <w:rsid w:val="00B527C0"/>
    <w:rsid w:val="00B52DC1"/>
    <w:rsid w:val="00B53432"/>
    <w:rsid w:val="00B5358C"/>
    <w:rsid w:val="00B537ED"/>
    <w:rsid w:val="00B547B2"/>
    <w:rsid w:val="00B549CF"/>
    <w:rsid w:val="00B55BA1"/>
    <w:rsid w:val="00B5710E"/>
    <w:rsid w:val="00B5762A"/>
    <w:rsid w:val="00B57D84"/>
    <w:rsid w:val="00B60C9A"/>
    <w:rsid w:val="00B62CEA"/>
    <w:rsid w:val="00B646D4"/>
    <w:rsid w:val="00B6498F"/>
    <w:rsid w:val="00B658F2"/>
    <w:rsid w:val="00B675AE"/>
    <w:rsid w:val="00B67BE8"/>
    <w:rsid w:val="00B700F1"/>
    <w:rsid w:val="00B704DD"/>
    <w:rsid w:val="00B71E64"/>
    <w:rsid w:val="00B7210A"/>
    <w:rsid w:val="00B72EA7"/>
    <w:rsid w:val="00B73114"/>
    <w:rsid w:val="00B740E4"/>
    <w:rsid w:val="00B747ED"/>
    <w:rsid w:val="00B751DE"/>
    <w:rsid w:val="00B75EAA"/>
    <w:rsid w:val="00B76AA7"/>
    <w:rsid w:val="00B80C18"/>
    <w:rsid w:val="00B80F28"/>
    <w:rsid w:val="00B81453"/>
    <w:rsid w:val="00B82C2C"/>
    <w:rsid w:val="00B83286"/>
    <w:rsid w:val="00B83ABC"/>
    <w:rsid w:val="00B83D4B"/>
    <w:rsid w:val="00B8493F"/>
    <w:rsid w:val="00B85F61"/>
    <w:rsid w:val="00B867B5"/>
    <w:rsid w:val="00B870DC"/>
    <w:rsid w:val="00B913D5"/>
    <w:rsid w:val="00B940B7"/>
    <w:rsid w:val="00B9465A"/>
    <w:rsid w:val="00BA23C5"/>
    <w:rsid w:val="00BA4836"/>
    <w:rsid w:val="00BA4CB8"/>
    <w:rsid w:val="00BA576D"/>
    <w:rsid w:val="00BA754F"/>
    <w:rsid w:val="00BA7D93"/>
    <w:rsid w:val="00BA7EDF"/>
    <w:rsid w:val="00BA7F8D"/>
    <w:rsid w:val="00BB13B2"/>
    <w:rsid w:val="00BB18E6"/>
    <w:rsid w:val="00BB2185"/>
    <w:rsid w:val="00BB25A5"/>
    <w:rsid w:val="00BB297E"/>
    <w:rsid w:val="00BB3F4C"/>
    <w:rsid w:val="00BB47E9"/>
    <w:rsid w:val="00BB4C1C"/>
    <w:rsid w:val="00BB5482"/>
    <w:rsid w:val="00BB6F4A"/>
    <w:rsid w:val="00BC0076"/>
    <w:rsid w:val="00BC11DB"/>
    <w:rsid w:val="00BC2905"/>
    <w:rsid w:val="00BC34EC"/>
    <w:rsid w:val="00BC64CC"/>
    <w:rsid w:val="00BC650C"/>
    <w:rsid w:val="00BC66B8"/>
    <w:rsid w:val="00BC7FB9"/>
    <w:rsid w:val="00BD077D"/>
    <w:rsid w:val="00BD08FF"/>
    <w:rsid w:val="00BD43ED"/>
    <w:rsid w:val="00BD4563"/>
    <w:rsid w:val="00BD6D35"/>
    <w:rsid w:val="00BD72DC"/>
    <w:rsid w:val="00BD7BFE"/>
    <w:rsid w:val="00BE0E31"/>
    <w:rsid w:val="00BE5B53"/>
    <w:rsid w:val="00BE676B"/>
    <w:rsid w:val="00BE6A7C"/>
    <w:rsid w:val="00BE6D79"/>
    <w:rsid w:val="00BF04CD"/>
    <w:rsid w:val="00BF1248"/>
    <w:rsid w:val="00BF2B4C"/>
    <w:rsid w:val="00BF2E31"/>
    <w:rsid w:val="00BF4D9F"/>
    <w:rsid w:val="00BF5C2A"/>
    <w:rsid w:val="00BF669C"/>
    <w:rsid w:val="00BF68D5"/>
    <w:rsid w:val="00C0041E"/>
    <w:rsid w:val="00C0113B"/>
    <w:rsid w:val="00C012C8"/>
    <w:rsid w:val="00C024BE"/>
    <w:rsid w:val="00C02AD9"/>
    <w:rsid w:val="00C02B28"/>
    <w:rsid w:val="00C0451D"/>
    <w:rsid w:val="00C045F0"/>
    <w:rsid w:val="00C05FBF"/>
    <w:rsid w:val="00C06E50"/>
    <w:rsid w:val="00C10790"/>
    <w:rsid w:val="00C107AF"/>
    <w:rsid w:val="00C1163C"/>
    <w:rsid w:val="00C12A71"/>
    <w:rsid w:val="00C1320A"/>
    <w:rsid w:val="00C1407A"/>
    <w:rsid w:val="00C1444F"/>
    <w:rsid w:val="00C164AE"/>
    <w:rsid w:val="00C17F57"/>
    <w:rsid w:val="00C226C1"/>
    <w:rsid w:val="00C23C41"/>
    <w:rsid w:val="00C241B0"/>
    <w:rsid w:val="00C244EA"/>
    <w:rsid w:val="00C258F7"/>
    <w:rsid w:val="00C2591D"/>
    <w:rsid w:val="00C25EB5"/>
    <w:rsid w:val="00C26482"/>
    <w:rsid w:val="00C300DA"/>
    <w:rsid w:val="00C308BA"/>
    <w:rsid w:val="00C32100"/>
    <w:rsid w:val="00C325F3"/>
    <w:rsid w:val="00C333E7"/>
    <w:rsid w:val="00C37258"/>
    <w:rsid w:val="00C37513"/>
    <w:rsid w:val="00C403EA"/>
    <w:rsid w:val="00C40C2E"/>
    <w:rsid w:val="00C41D24"/>
    <w:rsid w:val="00C43C5B"/>
    <w:rsid w:val="00C47113"/>
    <w:rsid w:val="00C47A9B"/>
    <w:rsid w:val="00C50798"/>
    <w:rsid w:val="00C532D3"/>
    <w:rsid w:val="00C54997"/>
    <w:rsid w:val="00C55DD8"/>
    <w:rsid w:val="00C5646F"/>
    <w:rsid w:val="00C56DA1"/>
    <w:rsid w:val="00C5711F"/>
    <w:rsid w:val="00C6005E"/>
    <w:rsid w:val="00C6037E"/>
    <w:rsid w:val="00C63158"/>
    <w:rsid w:val="00C63615"/>
    <w:rsid w:val="00C65B3F"/>
    <w:rsid w:val="00C65B82"/>
    <w:rsid w:val="00C66616"/>
    <w:rsid w:val="00C668BB"/>
    <w:rsid w:val="00C66FFB"/>
    <w:rsid w:val="00C6739B"/>
    <w:rsid w:val="00C70165"/>
    <w:rsid w:val="00C717CD"/>
    <w:rsid w:val="00C719F7"/>
    <w:rsid w:val="00C7627F"/>
    <w:rsid w:val="00C76DD0"/>
    <w:rsid w:val="00C771D0"/>
    <w:rsid w:val="00C77DEF"/>
    <w:rsid w:val="00C80717"/>
    <w:rsid w:val="00C8071A"/>
    <w:rsid w:val="00C80FF2"/>
    <w:rsid w:val="00C82191"/>
    <w:rsid w:val="00C82D26"/>
    <w:rsid w:val="00C8558E"/>
    <w:rsid w:val="00C86975"/>
    <w:rsid w:val="00C87147"/>
    <w:rsid w:val="00C9394A"/>
    <w:rsid w:val="00C93C39"/>
    <w:rsid w:val="00CA1399"/>
    <w:rsid w:val="00CA19AD"/>
    <w:rsid w:val="00CA226C"/>
    <w:rsid w:val="00CA32CC"/>
    <w:rsid w:val="00CA6264"/>
    <w:rsid w:val="00CA6865"/>
    <w:rsid w:val="00CB4784"/>
    <w:rsid w:val="00CB4DE8"/>
    <w:rsid w:val="00CB4E4E"/>
    <w:rsid w:val="00CB6B10"/>
    <w:rsid w:val="00CB74C0"/>
    <w:rsid w:val="00CB7A8E"/>
    <w:rsid w:val="00CC147A"/>
    <w:rsid w:val="00CC3392"/>
    <w:rsid w:val="00CC3505"/>
    <w:rsid w:val="00CC4E67"/>
    <w:rsid w:val="00CC5C95"/>
    <w:rsid w:val="00CC5D7E"/>
    <w:rsid w:val="00CC7DC1"/>
    <w:rsid w:val="00CD02BF"/>
    <w:rsid w:val="00CD0D25"/>
    <w:rsid w:val="00CD0F3A"/>
    <w:rsid w:val="00CD1D0E"/>
    <w:rsid w:val="00CD1EDD"/>
    <w:rsid w:val="00CD2229"/>
    <w:rsid w:val="00CD2538"/>
    <w:rsid w:val="00CD2F44"/>
    <w:rsid w:val="00CD30E7"/>
    <w:rsid w:val="00CD457C"/>
    <w:rsid w:val="00CE0B3F"/>
    <w:rsid w:val="00CE1EF5"/>
    <w:rsid w:val="00CE239B"/>
    <w:rsid w:val="00CE2487"/>
    <w:rsid w:val="00CE36D7"/>
    <w:rsid w:val="00CE3C2B"/>
    <w:rsid w:val="00CE66BA"/>
    <w:rsid w:val="00CE771A"/>
    <w:rsid w:val="00CE7BBE"/>
    <w:rsid w:val="00CF0395"/>
    <w:rsid w:val="00CF0A6E"/>
    <w:rsid w:val="00CF1D07"/>
    <w:rsid w:val="00CF243A"/>
    <w:rsid w:val="00CF2A60"/>
    <w:rsid w:val="00CF2A8A"/>
    <w:rsid w:val="00CF38B3"/>
    <w:rsid w:val="00CF3987"/>
    <w:rsid w:val="00CF42F2"/>
    <w:rsid w:val="00CF507E"/>
    <w:rsid w:val="00CF6A33"/>
    <w:rsid w:val="00D005FA"/>
    <w:rsid w:val="00D00B00"/>
    <w:rsid w:val="00D01F28"/>
    <w:rsid w:val="00D0227C"/>
    <w:rsid w:val="00D02D96"/>
    <w:rsid w:val="00D02D97"/>
    <w:rsid w:val="00D034F2"/>
    <w:rsid w:val="00D0515A"/>
    <w:rsid w:val="00D059FE"/>
    <w:rsid w:val="00D05FB9"/>
    <w:rsid w:val="00D061AA"/>
    <w:rsid w:val="00D06596"/>
    <w:rsid w:val="00D0665C"/>
    <w:rsid w:val="00D11C40"/>
    <w:rsid w:val="00D12B91"/>
    <w:rsid w:val="00D12CA1"/>
    <w:rsid w:val="00D12F42"/>
    <w:rsid w:val="00D131B3"/>
    <w:rsid w:val="00D13F34"/>
    <w:rsid w:val="00D148A4"/>
    <w:rsid w:val="00D16374"/>
    <w:rsid w:val="00D16E36"/>
    <w:rsid w:val="00D17435"/>
    <w:rsid w:val="00D203AF"/>
    <w:rsid w:val="00D2087C"/>
    <w:rsid w:val="00D211EE"/>
    <w:rsid w:val="00D2556B"/>
    <w:rsid w:val="00D2571E"/>
    <w:rsid w:val="00D27C99"/>
    <w:rsid w:val="00D30A4E"/>
    <w:rsid w:val="00D31426"/>
    <w:rsid w:val="00D31FD8"/>
    <w:rsid w:val="00D3228C"/>
    <w:rsid w:val="00D3255A"/>
    <w:rsid w:val="00D32D71"/>
    <w:rsid w:val="00D33F58"/>
    <w:rsid w:val="00D3574E"/>
    <w:rsid w:val="00D35BE5"/>
    <w:rsid w:val="00D36DE6"/>
    <w:rsid w:val="00D40A5D"/>
    <w:rsid w:val="00D40B18"/>
    <w:rsid w:val="00D42453"/>
    <w:rsid w:val="00D436C2"/>
    <w:rsid w:val="00D44B8B"/>
    <w:rsid w:val="00D45FA8"/>
    <w:rsid w:val="00D464A4"/>
    <w:rsid w:val="00D46731"/>
    <w:rsid w:val="00D46ED3"/>
    <w:rsid w:val="00D50D22"/>
    <w:rsid w:val="00D512F9"/>
    <w:rsid w:val="00D52C74"/>
    <w:rsid w:val="00D540C8"/>
    <w:rsid w:val="00D56222"/>
    <w:rsid w:val="00D56FF4"/>
    <w:rsid w:val="00D579E9"/>
    <w:rsid w:val="00D579EB"/>
    <w:rsid w:val="00D6115B"/>
    <w:rsid w:val="00D61961"/>
    <w:rsid w:val="00D61F22"/>
    <w:rsid w:val="00D628B0"/>
    <w:rsid w:val="00D63332"/>
    <w:rsid w:val="00D63334"/>
    <w:rsid w:val="00D63400"/>
    <w:rsid w:val="00D64C8C"/>
    <w:rsid w:val="00D666A1"/>
    <w:rsid w:val="00D6676E"/>
    <w:rsid w:val="00D719DD"/>
    <w:rsid w:val="00D72738"/>
    <w:rsid w:val="00D72BFC"/>
    <w:rsid w:val="00D736CC"/>
    <w:rsid w:val="00D76260"/>
    <w:rsid w:val="00D7681A"/>
    <w:rsid w:val="00D7691E"/>
    <w:rsid w:val="00D76E8C"/>
    <w:rsid w:val="00D77C6B"/>
    <w:rsid w:val="00D808C8"/>
    <w:rsid w:val="00D808FC"/>
    <w:rsid w:val="00D80C08"/>
    <w:rsid w:val="00D81397"/>
    <w:rsid w:val="00D8164C"/>
    <w:rsid w:val="00D816F6"/>
    <w:rsid w:val="00D82BC4"/>
    <w:rsid w:val="00D82DCA"/>
    <w:rsid w:val="00D85FF4"/>
    <w:rsid w:val="00D878FE"/>
    <w:rsid w:val="00D90B52"/>
    <w:rsid w:val="00D910D2"/>
    <w:rsid w:val="00D9129A"/>
    <w:rsid w:val="00D91C51"/>
    <w:rsid w:val="00D94267"/>
    <w:rsid w:val="00D95F36"/>
    <w:rsid w:val="00D96896"/>
    <w:rsid w:val="00D970EC"/>
    <w:rsid w:val="00DA089B"/>
    <w:rsid w:val="00DA1E41"/>
    <w:rsid w:val="00DA2669"/>
    <w:rsid w:val="00DA4786"/>
    <w:rsid w:val="00DA5E9B"/>
    <w:rsid w:val="00DA6180"/>
    <w:rsid w:val="00DB0942"/>
    <w:rsid w:val="00DB3C11"/>
    <w:rsid w:val="00DB60B7"/>
    <w:rsid w:val="00DB65A7"/>
    <w:rsid w:val="00DB6705"/>
    <w:rsid w:val="00DB7078"/>
    <w:rsid w:val="00DB7A06"/>
    <w:rsid w:val="00DC0564"/>
    <w:rsid w:val="00DC0D95"/>
    <w:rsid w:val="00DC18F7"/>
    <w:rsid w:val="00DC2D58"/>
    <w:rsid w:val="00DC337B"/>
    <w:rsid w:val="00DC4517"/>
    <w:rsid w:val="00DC4B6A"/>
    <w:rsid w:val="00DC4BA8"/>
    <w:rsid w:val="00DC630C"/>
    <w:rsid w:val="00DC695C"/>
    <w:rsid w:val="00DC72F2"/>
    <w:rsid w:val="00DC758E"/>
    <w:rsid w:val="00DD011F"/>
    <w:rsid w:val="00DD1FA0"/>
    <w:rsid w:val="00DD28EA"/>
    <w:rsid w:val="00DD2E90"/>
    <w:rsid w:val="00DD311F"/>
    <w:rsid w:val="00DD3E45"/>
    <w:rsid w:val="00DD48C4"/>
    <w:rsid w:val="00DD4E2B"/>
    <w:rsid w:val="00DD5FF2"/>
    <w:rsid w:val="00DD62A1"/>
    <w:rsid w:val="00DD6469"/>
    <w:rsid w:val="00DD78C7"/>
    <w:rsid w:val="00DD78CE"/>
    <w:rsid w:val="00DD7EDB"/>
    <w:rsid w:val="00DE05A3"/>
    <w:rsid w:val="00DE16EB"/>
    <w:rsid w:val="00DE258C"/>
    <w:rsid w:val="00DE47AD"/>
    <w:rsid w:val="00DE4900"/>
    <w:rsid w:val="00DE54AD"/>
    <w:rsid w:val="00DE5AA4"/>
    <w:rsid w:val="00DE5C0B"/>
    <w:rsid w:val="00DE679F"/>
    <w:rsid w:val="00DE7EDD"/>
    <w:rsid w:val="00DF0358"/>
    <w:rsid w:val="00DF2248"/>
    <w:rsid w:val="00DF2C36"/>
    <w:rsid w:val="00DF3376"/>
    <w:rsid w:val="00DF3646"/>
    <w:rsid w:val="00DF407A"/>
    <w:rsid w:val="00DF4E3E"/>
    <w:rsid w:val="00DF5DC0"/>
    <w:rsid w:val="00DF6E44"/>
    <w:rsid w:val="00E0092F"/>
    <w:rsid w:val="00E01347"/>
    <w:rsid w:val="00E03FB4"/>
    <w:rsid w:val="00E03FFF"/>
    <w:rsid w:val="00E05814"/>
    <w:rsid w:val="00E05F1F"/>
    <w:rsid w:val="00E05FC3"/>
    <w:rsid w:val="00E11606"/>
    <w:rsid w:val="00E119E1"/>
    <w:rsid w:val="00E11B92"/>
    <w:rsid w:val="00E12680"/>
    <w:rsid w:val="00E129B9"/>
    <w:rsid w:val="00E134D0"/>
    <w:rsid w:val="00E14010"/>
    <w:rsid w:val="00E146F0"/>
    <w:rsid w:val="00E14BDE"/>
    <w:rsid w:val="00E15986"/>
    <w:rsid w:val="00E16641"/>
    <w:rsid w:val="00E17129"/>
    <w:rsid w:val="00E17A9B"/>
    <w:rsid w:val="00E17FBF"/>
    <w:rsid w:val="00E20850"/>
    <w:rsid w:val="00E21144"/>
    <w:rsid w:val="00E22612"/>
    <w:rsid w:val="00E22E89"/>
    <w:rsid w:val="00E23533"/>
    <w:rsid w:val="00E25FE0"/>
    <w:rsid w:val="00E26CF9"/>
    <w:rsid w:val="00E32AC4"/>
    <w:rsid w:val="00E337AC"/>
    <w:rsid w:val="00E33FEB"/>
    <w:rsid w:val="00E3690C"/>
    <w:rsid w:val="00E37ADB"/>
    <w:rsid w:val="00E37D2C"/>
    <w:rsid w:val="00E40156"/>
    <w:rsid w:val="00E42FB2"/>
    <w:rsid w:val="00E45446"/>
    <w:rsid w:val="00E45604"/>
    <w:rsid w:val="00E46B1E"/>
    <w:rsid w:val="00E46E26"/>
    <w:rsid w:val="00E4768C"/>
    <w:rsid w:val="00E51C03"/>
    <w:rsid w:val="00E53B08"/>
    <w:rsid w:val="00E55615"/>
    <w:rsid w:val="00E6036F"/>
    <w:rsid w:val="00E62082"/>
    <w:rsid w:val="00E62BEE"/>
    <w:rsid w:val="00E64B72"/>
    <w:rsid w:val="00E71E38"/>
    <w:rsid w:val="00E73334"/>
    <w:rsid w:val="00E73AB6"/>
    <w:rsid w:val="00E73BA0"/>
    <w:rsid w:val="00E73FF0"/>
    <w:rsid w:val="00E75A5C"/>
    <w:rsid w:val="00E75B91"/>
    <w:rsid w:val="00E803D1"/>
    <w:rsid w:val="00E80D48"/>
    <w:rsid w:val="00E80D9B"/>
    <w:rsid w:val="00E80FF9"/>
    <w:rsid w:val="00E8167D"/>
    <w:rsid w:val="00E82FC3"/>
    <w:rsid w:val="00E83D97"/>
    <w:rsid w:val="00E83E60"/>
    <w:rsid w:val="00E84FCC"/>
    <w:rsid w:val="00E8626F"/>
    <w:rsid w:val="00E87C83"/>
    <w:rsid w:val="00E90035"/>
    <w:rsid w:val="00E90B19"/>
    <w:rsid w:val="00E90C06"/>
    <w:rsid w:val="00E90C32"/>
    <w:rsid w:val="00E91069"/>
    <w:rsid w:val="00E91D95"/>
    <w:rsid w:val="00E93759"/>
    <w:rsid w:val="00E96A6D"/>
    <w:rsid w:val="00E96D28"/>
    <w:rsid w:val="00EA026E"/>
    <w:rsid w:val="00EA1124"/>
    <w:rsid w:val="00EA1282"/>
    <w:rsid w:val="00EA2E0F"/>
    <w:rsid w:val="00EA3E71"/>
    <w:rsid w:val="00EA41EA"/>
    <w:rsid w:val="00EA4EEE"/>
    <w:rsid w:val="00EA7F57"/>
    <w:rsid w:val="00EB0495"/>
    <w:rsid w:val="00EB1A52"/>
    <w:rsid w:val="00EB2ACF"/>
    <w:rsid w:val="00EB4DFB"/>
    <w:rsid w:val="00EC0001"/>
    <w:rsid w:val="00EC0006"/>
    <w:rsid w:val="00EC1E86"/>
    <w:rsid w:val="00EC2D85"/>
    <w:rsid w:val="00ED0005"/>
    <w:rsid w:val="00ED1757"/>
    <w:rsid w:val="00ED2A79"/>
    <w:rsid w:val="00ED33FE"/>
    <w:rsid w:val="00ED4B91"/>
    <w:rsid w:val="00ED58A1"/>
    <w:rsid w:val="00ED6747"/>
    <w:rsid w:val="00ED67CE"/>
    <w:rsid w:val="00ED73C6"/>
    <w:rsid w:val="00ED75E7"/>
    <w:rsid w:val="00ED7B88"/>
    <w:rsid w:val="00EE065A"/>
    <w:rsid w:val="00EE1C1D"/>
    <w:rsid w:val="00EE1CF5"/>
    <w:rsid w:val="00EE22E2"/>
    <w:rsid w:val="00EE306A"/>
    <w:rsid w:val="00EE4E96"/>
    <w:rsid w:val="00EE7BBF"/>
    <w:rsid w:val="00EE7C05"/>
    <w:rsid w:val="00EF0CF8"/>
    <w:rsid w:val="00EF2542"/>
    <w:rsid w:val="00EF52F5"/>
    <w:rsid w:val="00EF75B5"/>
    <w:rsid w:val="00F01640"/>
    <w:rsid w:val="00F01942"/>
    <w:rsid w:val="00F04006"/>
    <w:rsid w:val="00F059A7"/>
    <w:rsid w:val="00F10BE3"/>
    <w:rsid w:val="00F10DF4"/>
    <w:rsid w:val="00F12787"/>
    <w:rsid w:val="00F12860"/>
    <w:rsid w:val="00F1491D"/>
    <w:rsid w:val="00F14C04"/>
    <w:rsid w:val="00F165F9"/>
    <w:rsid w:val="00F16996"/>
    <w:rsid w:val="00F16B91"/>
    <w:rsid w:val="00F17F64"/>
    <w:rsid w:val="00F200DB"/>
    <w:rsid w:val="00F2041F"/>
    <w:rsid w:val="00F20D6D"/>
    <w:rsid w:val="00F22A5C"/>
    <w:rsid w:val="00F22C80"/>
    <w:rsid w:val="00F23676"/>
    <w:rsid w:val="00F24749"/>
    <w:rsid w:val="00F24AEF"/>
    <w:rsid w:val="00F2628F"/>
    <w:rsid w:val="00F26891"/>
    <w:rsid w:val="00F26D55"/>
    <w:rsid w:val="00F26E1D"/>
    <w:rsid w:val="00F26E8D"/>
    <w:rsid w:val="00F3017D"/>
    <w:rsid w:val="00F31479"/>
    <w:rsid w:val="00F3154A"/>
    <w:rsid w:val="00F32432"/>
    <w:rsid w:val="00F3269D"/>
    <w:rsid w:val="00F331C7"/>
    <w:rsid w:val="00F3396F"/>
    <w:rsid w:val="00F34649"/>
    <w:rsid w:val="00F35D15"/>
    <w:rsid w:val="00F35E2C"/>
    <w:rsid w:val="00F36208"/>
    <w:rsid w:val="00F402F2"/>
    <w:rsid w:val="00F404F1"/>
    <w:rsid w:val="00F4305F"/>
    <w:rsid w:val="00F45215"/>
    <w:rsid w:val="00F45286"/>
    <w:rsid w:val="00F50E66"/>
    <w:rsid w:val="00F50E83"/>
    <w:rsid w:val="00F514A4"/>
    <w:rsid w:val="00F5251A"/>
    <w:rsid w:val="00F53C92"/>
    <w:rsid w:val="00F55165"/>
    <w:rsid w:val="00F55C7C"/>
    <w:rsid w:val="00F55CCB"/>
    <w:rsid w:val="00F576B5"/>
    <w:rsid w:val="00F60CB6"/>
    <w:rsid w:val="00F60FB9"/>
    <w:rsid w:val="00F6176C"/>
    <w:rsid w:val="00F61855"/>
    <w:rsid w:val="00F62484"/>
    <w:rsid w:val="00F63950"/>
    <w:rsid w:val="00F64672"/>
    <w:rsid w:val="00F64BD1"/>
    <w:rsid w:val="00F668B5"/>
    <w:rsid w:val="00F675C2"/>
    <w:rsid w:val="00F678A1"/>
    <w:rsid w:val="00F7143D"/>
    <w:rsid w:val="00F72A1B"/>
    <w:rsid w:val="00F73BBD"/>
    <w:rsid w:val="00F73FD6"/>
    <w:rsid w:val="00F742DF"/>
    <w:rsid w:val="00F746A0"/>
    <w:rsid w:val="00F761A6"/>
    <w:rsid w:val="00F764D5"/>
    <w:rsid w:val="00F776EB"/>
    <w:rsid w:val="00F778B0"/>
    <w:rsid w:val="00F803B4"/>
    <w:rsid w:val="00F80422"/>
    <w:rsid w:val="00F81006"/>
    <w:rsid w:val="00F814F5"/>
    <w:rsid w:val="00F81E78"/>
    <w:rsid w:val="00F8268B"/>
    <w:rsid w:val="00F82C43"/>
    <w:rsid w:val="00F83DA8"/>
    <w:rsid w:val="00F846A3"/>
    <w:rsid w:val="00F87D86"/>
    <w:rsid w:val="00F87E9A"/>
    <w:rsid w:val="00F920FA"/>
    <w:rsid w:val="00F937CA"/>
    <w:rsid w:val="00F93A11"/>
    <w:rsid w:val="00F93B06"/>
    <w:rsid w:val="00F9472C"/>
    <w:rsid w:val="00F94B8E"/>
    <w:rsid w:val="00F95456"/>
    <w:rsid w:val="00F95997"/>
    <w:rsid w:val="00F95D37"/>
    <w:rsid w:val="00FA018E"/>
    <w:rsid w:val="00FA205A"/>
    <w:rsid w:val="00FA2AE3"/>
    <w:rsid w:val="00FA3ADC"/>
    <w:rsid w:val="00FA4E35"/>
    <w:rsid w:val="00FA4F4F"/>
    <w:rsid w:val="00FA5602"/>
    <w:rsid w:val="00FA5D85"/>
    <w:rsid w:val="00FA5D9F"/>
    <w:rsid w:val="00FA6305"/>
    <w:rsid w:val="00FA6E73"/>
    <w:rsid w:val="00FA7A7F"/>
    <w:rsid w:val="00FA7D1A"/>
    <w:rsid w:val="00FB13F9"/>
    <w:rsid w:val="00FB31B2"/>
    <w:rsid w:val="00FB476B"/>
    <w:rsid w:val="00FB648E"/>
    <w:rsid w:val="00FB65A2"/>
    <w:rsid w:val="00FB751D"/>
    <w:rsid w:val="00FB75CC"/>
    <w:rsid w:val="00FC0D59"/>
    <w:rsid w:val="00FC2534"/>
    <w:rsid w:val="00FC499C"/>
    <w:rsid w:val="00FC49AC"/>
    <w:rsid w:val="00FC62E1"/>
    <w:rsid w:val="00FC63DB"/>
    <w:rsid w:val="00FC6EDB"/>
    <w:rsid w:val="00FC7DC0"/>
    <w:rsid w:val="00FD213E"/>
    <w:rsid w:val="00FD2FD6"/>
    <w:rsid w:val="00FD5237"/>
    <w:rsid w:val="00FD7254"/>
    <w:rsid w:val="00FE20CD"/>
    <w:rsid w:val="00FE2A26"/>
    <w:rsid w:val="00FE44CC"/>
    <w:rsid w:val="00FE4779"/>
    <w:rsid w:val="00FE4B26"/>
    <w:rsid w:val="00FE4FB1"/>
    <w:rsid w:val="00FE614C"/>
    <w:rsid w:val="00FE6F3E"/>
    <w:rsid w:val="00FF0F80"/>
    <w:rsid w:val="00FF10D0"/>
    <w:rsid w:val="00FF12E2"/>
    <w:rsid w:val="00FF2A16"/>
    <w:rsid w:val="00FF2ED9"/>
    <w:rsid w:val="00FF58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A18373C"/>
  <w15:docId w15:val="{A867376A-9AB8-4E7C-9868-ED93CCBC5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4CC"/>
    <w:rPr>
      <w:rFonts w:ascii="Verdana" w:hAnsi="Verdana"/>
      <w:sz w:val="22"/>
    </w:rPr>
  </w:style>
  <w:style w:type="paragraph" w:styleId="Heading1">
    <w:name w:val="heading 1"/>
    <w:basedOn w:val="Normal"/>
    <w:next w:val="Normal"/>
    <w:link w:val="Heading1Char"/>
    <w:uiPriority w:val="9"/>
    <w:qFormat/>
    <w:rsid w:val="00BC64CC"/>
    <w:pPr>
      <w:keepNext/>
      <w:keepLines/>
      <w:spacing w:before="600" w:after="240"/>
      <w:outlineLvl w:val="0"/>
    </w:pPr>
    <w:rPr>
      <w:rFonts w:eastAsiaTheme="majorEastAsia" w:cstheme="majorBidi"/>
      <w:b/>
      <w:bCs/>
      <w:color w:val="4A4A48"/>
      <w:sz w:val="32"/>
      <w:szCs w:val="32"/>
      <w:lang w:val="en-US"/>
    </w:rPr>
  </w:style>
  <w:style w:type="paragraph" w:styleId="Heading2">
    <w:name w:val="heading 2"/>
    <w:basedOn w:val="Normal"/>
    <w:next w:val="Normal"/>
    <w:link w:val="Heading2Char"/>
    <w:uiPriority w:val="9"/>
    <w:unhideWhenUsed/>
    <w:qFormat/>
    <w:rsid w:val="00BC64CC"/>
    <w:pPr>
      <w:keepNext/>
      <w:keepLines/>
      <w:spacing w:before="120" w:after="120"/>
      <w:outlineLvl w:val="1"/>
    </w:pPr>
    <w:rPr>
      <w:rFonts w:eastAsiaTheme="majorEastAsia" w:cstheme="majorBidi"/>
      <w:b/>
      <w:bCs/>
      <w:color w:val="4A4A48"/>
      <w:sz w:val="26"/>
      <w:szCs w:val="26"/>
      <w:lang w:val="en-US"/>
    </w:rPr>
  </w:style>
  <w:style w:type="paragraph" w:styleId="Heading3">
    <w:name w:val="heading 3"/>
    <w:basedOn w:val="Normal"/>
    <w:next w:val="Normal"/>
    <w:link w:val="Heading3Char"/>
    <w:uiPriority w:val="9"/>
    <w:unhideWhenUsed/>
    <w:qFormat/>
    <w:rsid w:val="00BC64CC"/>
    <w:pPr>
      <w:keepNext/>
      <w:keepLines/>
      <w:spacing w:before="200"/>
      <w:outlineLvl w:val="2"/>
    </w:pPr>
    <w:rPr>
      <w:rFonts w:eastAsiaTheme="majorEastAsia" w:cstheme="majorBidi"/>
      <w:b/>
      <w:bCs/>
      <w:color w:val="4A4A48"/>
      <w:lang w:val="en-US"/>
    </w:rPr>
  </w:style>
  <w:style w:type="paragraph" w:styleId="Heading4">
    <w:name w:val="heading 4"/>
    <w:basedOn w:val="Normal"/>
    <w:next w:val="Normal"/>
    <w:link w:val="Heading4Char"/>
    <w:uiPriority w:val="9"/>
    <w:semiHidden/>
    <w:unhideWhenUsed/>
    <w:qFormat/>
    <w:rsid w:val="00DE490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B4E"/>
    <w:pPr>
      <w:tabs>
        <w:tab w:val="center" w:pos="4680"/>
        <w:tab w:val="right" w:pos="9360"/>
      </w:tabs>
    </w:pPr>
  </w:style>
  <w:style w:type="character" w:customStyle="1" w:styleId="HeaderChar">
    <w:name w:val="Header Char"/>
    <w:basedOn w:val="DefaultParagraphFont"/>
    <w:link w:val="Header"/>
    <w:uiPriority w:val="99"/>
    <w:rsid w:val="00110B4E"/>
  </w:style>
  <w:style w:type="paragraph" w:styleId="Footer">
    <w:name w:val="footer"/>
    <w:basedOn w:val="Normal"/>
    <w:link w:val="FooterChar"/>
    <w:uiPriority w:val="99"/>
    <w:unhideWhenUsed/>
    <w:rsid w:val="00110B4E"/>
    <w:pPr>
      <w:tabs>
        <w:tab w:val="center" w:pos="4680"/>
        <w:tab w:val="right" w:pos="9360"/>
      </w:tabs>
    </w:pPr>
  </w:style>
  <w:style w:type="character" w:customStyle="1" w:styleId="FooterChar">
    <w:name w:val="Footer Char"/>
    <w:basedOn w:val="DefaultParagraphFont"/>
    <w:link w:val="Footer"/>
    <w:uiPriority w:val="99"/>
    <w:rsid w:val="00110B4E"/>
  </w:style>
  <w:style w:type="character" w:customStyle="1" w:styleId="Heading1Char">
    <w:name w:val="Heading 1 Char"/>
    <w:basedOn w:val="DefaultParagraphFont"/>
    <w:link w:val="Heading1"/>
    <w:uiPriority w:val="9"/>
    <w:rsid w:val="00BC64CC"/>
    <w:rPr>
      <w:rFonts w:ascii="Verdana" w:eastAsiaTheme="majorEastAsia" w:hAnsi="Verdana" w:cstheme="majorBidi"/>
      <w:b/>
      <w:bCs/>
      <w:color w:val="4A4A48"/>
      <w:sz w:val="32"/>
      <w:szCs w:val="32"/>
      <w:lang w:val="en-US"/>
    </w:rPr>
  </w:style>
  <w:style w:type="character" w:customStyle="1" w:styleId="Heading2Char">
    <w:name w:val="Heading 2 Char"/>
    <w:basedOn w:val="DefaultParagraphFont"/>
    <w:link w:val="Heading2"/>
    <w:uiPriority w:val="9"/>
    <w:rsid w:val="00BC64CC"/>
    <w:rPr>
      <w:rFonts w:ascii="Verdana" w:eastAsiaTheme="majorEastAsia" w:hAnsi="Verdana" w:cstheme="majorBidi"/>
      <w:b/>
      <w:bCs/>
      <w:color w:val="4A4A48"/>
      <w:sz w:val="26"/>
      <w:szCs w:val="26"/>
      <w:lang w:val="en-US"/>
    </w:rPr>
  </w:style>
  <w:style w:type="character" w:customStyle="1" w:styleId="Heading3Char">
    <w:name w:val="Heading 3 Char"/>
    <w:basedOn w:val="DefaultParagraphFont"/>
    <w:link w:val="Heading3"/>
    <w:uiPriority w:val="9"/>
    <w:rsid w:val="00BC64CC"/>
    <w:rPr>
      <w:rFonts w:ascii="Verdana" w:eastAsiaTheme="majorEastAsia" w:hAnsi="Verdana" w:cstheme="majorBidi"/>
      <w:b/>
      <w:bCs/>
      <w:color w:val="4A4A48"/>
      <w:sz w:val="22"/>
      <w:lang w:val="en-US"/>
    </w:rPr>
  </w:style>
  <w:style w:type="paragraph" w:styleId="NoSpacing">
    <w:name w:val="No Spacing"/>
    <w:aliases w:val="Normal - No Line Spacing"/>
    <w:uiPriority w:val="1"/>
    <w:qFormat/>
    <w:rsid w:val="00BC64CC"/>
    <w:rPr>
      <w:rFonts w:ascii="Verdana" w:eastAsiaTheme="minorEastAsia" w:hAnsi="Verdana"/>
      <w:lang w:val="en-US"/>
    </w:rPr>
  </w:style>
  <w:style w:type="table" w:styleId="MediumShading1">
    <w:name w:val="Medium Shading 1"/>
    <w:aliases w:val="WSCC Brand Table"/>
    <w:basedOn w:val="TableNormal"/>
    <w:uiPriority w:val="63"/>
    <w:rsid w:val="00BC64CC"/>
    <w:rPr>
      <w:rFonts w:ascii="Verdana" w:eastAsiaTheme="minorEastAsia" w:hAnsi="Verdan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shd w:val="clear" w:color="auto" w:fill="4A4A48"/>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579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79EB"/>
    <w:rPr>
      <w:rFonts w:ascii="Lucida Grande" w:hAnsi="Lucida Grande" w:cs="Lucida Grande"/>
      <w:sz w:val="18"/>
      <w:szCs w:val="18"/>
    </w:rPr>
  </w:style>
  <w:style w:type="paragraph" w:styleId="ListParagraph">
    <w:name w:val="List Paragraph"/>
    <w:basedOn w:val="Normal"/>
    <w:uiPriority w:val="34"/>
    <w:qFormat/>
    <w:rsid w:val="00E22E89"/>
    <w:pPr>
      <w:spacing w:after="160" w:line="259" w:lineRule="auto"/>
      <w:ind w:left="720"/>
      <w:contextualSpacing/>
    </w:pPr>
    <w:rPr>
      <w:rFonts w:asciiTheme="minorHAnsi" w:hAnsiTheme="minorHAnsi"/>
      <w:szCs w:val="22"/>
    </w:rPr>
  </w:style>
  <w:style w:type="table" w:styleId="TableGrid">
    <w:name w:val="Table Grid"/>
    <w:basedOn w:val="TableNormal"/>
    <w:uiPriority w:val="59"/>
    <w:rsid w:val="00483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3C39"/>
    <w:rPr>
      <w:color w:val="0563C1" w:themeColor="hyperlink"/>
      <w:u w:val="single"/>
    </w:rPr>
  </w:style>
  <w:style w:type="character" w:styleId="UnresolvedMention">
    <w:name w:val="Unresolved Mention"/>
    <w:basedOn w:val="DefaultParagraphFont"/>
    <w:uiPriority w:val="99"/>
    <w:semiHidden/>
    <w:unhideWhenUsed/>
    <w:rsid w:val="00C93C39"/>
    <w:rPr>
      <w:color w:val="605E5C"/>
      <w:shd w:val="clear" w:color="auto" w:fill="E1DFDD"/>
    </w:rPr>
  </w:style>
  <w:style w:type="character" w:customStyle="1" w:styleId="hgkelc">
    <w:name w:val="hgkelc"/>
    <w:basedOn w:val="DefaultParagraphFont"/>
    <w:rsid w:val="00A67E53"/>
  </w:style>
  <w:style w:type="paragraph" w:customStyle="1" w:styleId="Default">
    <w:name w:val="Default"/>
    <w:rsid w:val="00A67E53"/>
    <w:pPr>
      <w:autoSpaceDE w:val="0"/>
      <w:autoSpaceDN w:val="0"/>
      <w:adjustRightInd w:val="0"/>
    </w:pPr>
    <w:rPr>
      <w:rFonts w:ascii="Gadugi" w:hAnsi="Gadugi" w:cs="Gadugi"/>
      <w:color w:val="000000"/>
    </w:rPr>
  </w:style>
  <w:style w:type="paragraph" w:customStyle="1" w:styleId="JamesHeading3">
    <w:name w:val="James Heading 3"/>
    <w:basedOn w:val="Heading3"/>
    <w:link w:val="JamesHeading3Char"/>
    <w:qFormat/>
    <w:rsid w:val="00B34843"/>
    <w:pPr>
      <w:spacing w:before="0"/>
    </w:pPr>
    <w:rPr>
      <w:rFonts w:ascii="Franklin Gothic Medium" w:hAnsi="Franklin Gothic Medium"/>
      <w:bCs w:val="0"/>
      <w:i/>
      <w:color w:val="654C16"/>
      <w:sz w:val="24"/>
      <w:lang w:val="en-GB"/>
    </w:rPr>
  </w:style>
  <w:style w:type="character" w:customStyle="1" w:styleId="JamesHeading3Char">
    <w:name w:val="James Heading 3 Char"/>
    <w:basedOn w:val="DefaultParagraphFont"/>
    <w:link w:val="JamesHeading3"/>
    <w:rsid w:val="00B34843"/>
    <w:rPr>
      <w:rFonts w:ascii="Franklin Gothic Medium" w:eastAsiaTheme="majorEastAsia" w:hAnsi="Franklin Gothic Medium" w:cstheme="majorBidi"/>
      <w:b/>
      <w:i/>
      <w:color w:val="654C16"/>
    </w:rPr>
  </w:style>
  <w:style w:type="paragraph" w:customStyle="1" w:styleId="JamesNormal">
    <w:name w:val="James Normal"/>
    <w:basedOn w:val="Normal"/>
    <w:link w:val="JamesNormalChar"/>
    <w:qFormat/>
    <w:rsid w:val="00855EE5"/>
    <w:rPr>
      <w:rFonts w:ascii="Franklin Gothic Book" w:hAnsi="Franklin Gothic Book" w:cs="Arial"/>
      <w:sz w:val="24"/>
    </w:rPr>
  </w:style>
  <w:style w:type="character" w:customStyle="1" w:styleId="JamesNormalChar">
    <w:name w:val="James Normal Char"/>
    <w:basedOn w:val="DefaultParagraphFont"/>
    <w:link w:val="JamesNormal"/>
    <w:rsid w:val="00855EE5"/>
    <w:rPr>
      <w:rFonts w:ascii="Franklin Gothic Book" w:hAnsi="Franklin Gothic Book" w:cs="Arial"/>
    </w:rPr>
  </w:style>
  <w:style w:type="paragraph" w:styleId="CommentText">
    <w:name w:val="annotation text"/>
    <w:basedOn w:val="Normal"/>
    <w:link w:val="CommentTextChar"/>
    <w:uiPriority w:val="99"/>
    <w:unhideWhenUsed/>
    <w:rsid w:val="00D72738"/>
    <w:rPr>
      <w:rFonts w:ascii="Arial" w:hAnsi="Arial" w:cs="Arial"/>
      <w:sz w:val="20"/>
      <w:szCs w:val="20"/>
    </w:rPr>
  </w:style>
  <w:style w:type="character" w:customStyle="1" w:styleId="CommentTextChar">
    <w:name w:val="Comment Text Char"/>
    <w:basedOn w:val="DefaultParagraphFont"/>
    <w:link w:val="CommentText"/>
    <w:uiPriority w:val="99"/>
    <w:rsid w:val="00D72738"/>
    <w:rPr>
      <w:rFonts w:ascii="Arial" w:hAnsi="Arial" w:cs="Arial"/>
      <w:sz w:val="20"/>
      <w:szCs w:val="20"/>
    </w:rPr>
  </w:style>
  <w:style w:type="character" w:styleId="CommentReference">
    <w:name w:val="annotation reference"/>
    <w:basedOn w:val="DefaultParagraphFont"/>
    <w:uiPriority w:val="99"/>
    <w:semiHidden/>
    <w:unhideWhenUsed/>
    <w:rsid w:val="006C2AF9"/>
    <w:rPr>
      <w:sz w:val="16"/>
      <w:szCs w:val="16"/>
    </w:rPr>
  </w:style>
  <w:style w:type="paragraph" w:styleId="CommentSubject">
    <w:name w:val="annotation subject"/>
    <w:basedOn w:val="CommentText"/>
    <w:next w:val="CommentText"/>
    <w:link w:val="CommentSubjectChar"/>
    <w:uiPriority w:val="99"/>
    <w:semiHidden/>
    <w:unhideWhenUsed/>
    <w:rsid w:val="006C2AF9"/>
    <w:rPr>
      <w:rFonts w:ascii="Verdana" w:hAnsi="Verdana" w:cstheme="minorBidi"/>
      <w:b/>
      <w:bCs/>
    </w:rPr>
  </w:style>
  <w:style w:type="character" w:customStyle="1" w:styleId="CommentSubjectChar">
    <w:name w:val="Comment Subject Char"/>
    <w:basedOn w:val="CommentTextChar"/>
    <w:link w:val="CommentSubject"/>
    <w:uiPriority w:val="99"/>
    <w:semiHidden/>
    <w:rsid w:val="006C2AF9"/>
    <w:rPr>
      <w:rFonts w:ascii="Verdana" w:hAnsi="Verdana" w:cs="Arial"/>
      <w:b/>
      <w:bCs/>
      <w:sz w:val="20"/>
      <w:szCs w:val="20"/>
    </w:rPr>
  </w:style>
  <w:style w:type="character" w:styleId="FollowedHyperlink">
    <w:name w:val="FollowedHyperlink"/>
    <w:basedOn w:val="DefaultParagraphFont"/>
    <w:uiPriority w:val="99"/>
    <w:semiHidden/>
    <w:unhideWhenUsed/>
    <w:rsid w:val="00674646"/>
    <w:rPr>
      <w:color w:val="954F72" w:themeColor="followedHyperlink"/>
      <w:u w:val="single"/>
    </w:rPr>
  </w:style>
  <w:style w:type="paragraph" w:styleId="Revision">
    <w:name w:val="Revision"/>
    <w:hidden/>
    <w:uiPriority w:val="99"/>
    <w:semiHidden/>
    <w:rsid w:val="004C6B71"/>
    <w:rPr>
      <w:rFonts w:ascii="Verdana" w:hAnsi="Verdana"/>
      <w:sz w:val="22"/>
    </w:rPr>
  </w:style>
  <w:style w:type="character" w:customStyle="1" w:styleId="atowb">
    <w:name w:val="atowb"/>
    <w:basedOn w:val="DefaultParagraphFont"/>
    <w:rsid w:val="00432125"/>
  </w:style>
  <w:style w:type="table" w:customStyle="1" w:styleId="TableGrid1">
    <w:name w:val="Table Grid1"/>
    <w:basedOn w:val="TableNormal"/>
    <w:next w:val="TableGrid"/>
    <w:uiPriority w:val="59"/>
    <w:rsid w:val="005F661D"/>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30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E4900"/>
    <w:rPr>
      <w:rFonts w:asciiTheme="majorHAnsi" w:eastAsiaTheme="majorEastAsia" w:hAnsiTheme="majorHAnsi" w:cstheme="majorBidi"/>
      <w:i/>
      <w:iCs/>
      <w:color w:val="2F5496" w:themeColor="accent1" w:themeShade="BF"/>
      <w:sz w:val="22"/>
    </w:rPr>
  </w:style>
  <w:style w:type="paragraph" w:styleId="NormalWeb">
    <w:name w:val="Normal (Web)"/>
    <w:basedOn w:val="Normal"/>
    <w:uiPriority w:val="99"/>
    <w:semiHidden/>
    <w:unhideWhenUsed/>
    <w:rsid w:val="00DE4900"/>
    <w:pPr>
      <w:spacing w:before="100" w:beforeAutospacing="1" w:after="100" w:afterAutospacing="1"/>
    </w:pPr>
    <w:rPr>
      <w:rFonts w:ascii="Times New Roman" w:eastAsia="Times New Roman" w:hAnsi="Times New Roman" w:cs="Times New Roman"/>
      <w:sz w:val="24"/>
      <w:lang w:eastAsia="en-GB"/>
    </w:rPr>
  </w:style>
  <w:style w:type="character" w:customStyle="1" w:styleId="italic">
    <w:name w:val="italic"/>
    <w:basedOn w:val="DefaultParagraphFont"/>
    <w:rsid w:val="00DE4900"/>
  </w:style>
  <w:style w:type="character" w:styleId="IntenseReference">
    <w:name w:val="Intense Reference"/>
    <w:basedOn w:val="DefaultParagraphFont"/>
    <w:uiPriority w:val="32"/>
    <w:qFormat/>
    <w:rsid w:val="00685C9F"/>
    <w:rPr>
      <w:b/>
      <w:bCs/>
      <w:smallCaps/>
      <w:color w:val="4472C4" w:themeColor="accent1"/>
      <w:spacing w:val="5"/>
    </w:rPr>
  </w:style>
  <w:style w:type="paragraph" w:styleId="Index1">
    <w:name w:val="index 1"/>
    <w:basedOn w:val="Normal"/>
    <w:next w:val="Normal"/>
    <w:autoRedefine/>
    <w:uiPriority w:val="99"/>
    <w:unhideWhenUsed/>
    <w:rsid w:val="0022318D"/>
    <w:pPr>
      <w:ind w:left="220" w:hanging="220"/>
    </w:pPr>
    <w:rPr>
      <w:rFonts w:asciiTheme="minorHAnsi" w:hAnsiTheme="minorHAnsi"/>
      <w:sz w:val="18"/>
      <w:szCs w:val="18"/>
    </w:rPr>
  </w:style>
  <w:style w:type="paragraph" w:styleId="Index2">
    <w:name w:val="index 2"/>
    <w:basedOn w:val="Normal"/>
    <w:next w:val="Normal"/>
    <w:autoRedefine/>
    <w:uiPriority w:val="99"/>
    <w:unhideWhenUsed/>
    <w:rsid w:val="0022318D"/>
    <w:pPr>
      <w:ind w:left="440" w:hanging="220"/>
    </w:pPr>
    <w:rPr>
      <w:rFonts w:asciiTheme="minorHAnsi" w:hAnsiTheme="minorHAnsi"/>
      <w:sz w:val="18"/>
      <w:szCs w:val="18"/>
    </w:rPr>
  </w:style>
  <w:style w:type="paragraph" w:styleId="Index3">
    <w:name w:val="index 3"/>
    <w:basedOn w:val="Normal"/>
    <w:next w:val="Normal"/>
    <w:autoRedefine/>
    <w:uiPriority w:val="99"/>
    <w:unhideWhenUsed/>
    <w:rsid w:val="0022318D"/>
    <w:pPr>
      <w:ind w:left="660" w:hanging="220"/>
    </w:pPr>
    <w:rPr>
      <w:rFonts w:asciiTheme="minorHAnsi" w:hAnsiTheme="minorHAnsi"/>
      <w:sz w:val="18"/>
      <w:szCs w:val="18"/>
    </w:rPr>
  </w:style>
  <w:style w:type="paragraph" w:styleId="Index4">
    <w:name w:val="index 4"/>
    <w:basedOn w:val="Normal"/>
    <w:next w:val="Normal"/>
    <w:autoRedefine/>
    <w:uiPriority w:val="99"/>
    <w:unhideWhenUsed/>
    <w:rsid w:val="0022318D"/>
    <w:pPr>
      <w:ind w:left="880" w:hanging="220"/>
    </w:pPr>
    <w:rPr>
      <w:rFonts w:asciiTheme="minorHAnsi" w:hAnsiTheme="minorHAnsi"/>
      <w:sz w:val="18"/>
      <w:szCs w:val="18"/>
    </w:rPr>
  </w:style>
  <w:style w:type="paragraph" w:styleId="Index5">
    <w:name w:val="index 5"/>
    <w:basedOn w:val="Normal"/>
    <w:next w:val="Normal"/>
    <w:autoRedefine/>
    <w:uiPriority w:val="99"/>
    <w:unhideWhenUsed/>
    <w:rsid w:val="0022318D"/>
    <w:pPr>
      <w:ind w:left="1100" w:hanging="220"/>
    </w:pPr>
    <w:rPr>
      <w:rFonts w:asciiTheme="minorHAnsi" w:hAnsiTheme="minorHAnsi"/>
      <w:sz w:val="18"/>
      <w:szCs w:val="18"/>
    </w:rPr>
  </w:style>
  <w:style w:type="paragraph" w:styleId="Index6">
    <w:name w:val="index 6"/>
    <w:basedOn w:val="Normal"/>
    <w:next w:val="Normal"/>
    <w:autoRedefine/>
    <w:uiPriority w:val="99"/>
    <w:unhideWhenUsed/>
    <w:rsid w:val="0022318D"/>
    <w:pPr>
      <w:ind w:left="1320" w:hanging="220"/>
    </w:pPr>
    <w:rPr>
      <w:rFonts w:asciiTheme="minorHAnsi" w:hAnsiTheme="minorHAnsi"/>
      <w:sz w:val="18"/>
      <w:szCs w:val="18"/>
    </w:rPr>
  </w:style>
  <w:style w:type="paragraph" w:styleId="Index7">
    <w:name w:val="index 7"/>
    <w:basedOn w:val="Normal"/>
    <w:next w:val="Normal"/>
    <w:autoRedefine/>
    <w:uiPriority w:val="99"/>
    <w:unhideWhenUsed/>
    <w:rsid w:val="0022318D"/>
    <w:pPr>
      <w:ind w:left="1540" w:hanging="220"/>
    </w:pPr>
    <w:rPr>
      <w:rFonts w:asciiTheme="minorHAnsi" w:hAnsiTheme="minorHAnsi"/>
      <w:sz w:val="18"/>
      <w:szCs w:val="18"/>
    </w:rPr>
  </w:style>
  <w:style w:type="paragraph" w:styleId="Index8">
    <w:name w:val="index 8"/>
    <w:basedOn w:val="Normal"/>
    <w:next w:val="Normal"/>
    <w:autoRedefine/>
    <w:uiPriority w:val="99"/>
    <w:unhideWhenUsed/>
    <w:rsid w:val="0022318D"/>
    <w:pPr>
      <w:ind w:left="1760" w:hanging="220"/>
    </w:pPr>
    <w:rPr>
      <w:rFonts w:asciiTheme="minorHAnsi" w:hAnsiTheme="minorHAnsi"/>
      <w:sz w:val="18"/>
      <w:szCs w:val="18"/>
    </w:rPr>
  </w:style>
  <w:style w:type="paragraph" w:styleId="Index9">
    <w:name w:val="index 9"/>
    <w:basedOn w:val="Normal"/>
    <w:next w:val="Normal"/>
    <w:autoRedefine/>
    <w:uiPriority w:val="99"/>
    <w:unhideWhenUsed/>
    <w:rsid w:val="0022318D"/>
    <w:pPr>
      <w:ind w:left="1980" w:hanging="220"/>
    </w:pPr>
    <w:rPr>
      <w:rFonts w:asciiTheme="minorHAnsi" w:hAnsiTheme="minorHAnsi"/>
      <w:sz w:val="18"/>
      <w:szCs w:val="18"/>
    </w:rPr>
  </w:style>
  <w:style w:type="paragraph" w:styleId="IndexHeading">
    <w:name w:val="index heading"/>
    <w:basedOn w:val="Normal"/>
    <w:next w:val="Index1"/>
    <w:uiPriority w:val="99"/>
    <w:unhideWhenUsed/>
    <w:rsid w:val="0022318D"/>
    <w:pPr>
      <w:spacing w:before="240" w:after="120"/>
      <w:ind w:left="140"/>
    </w:pPr>
    <w:rPr>
      <w:rFonts w:asciiTheme="majorHAnsi" w:hAnsiTheme="majorHAnsi"/>
      <w:b/>
      <w:bCs/>
      <w:sz w:val="28"/>
      <w:szCs w:val="28"/>
    </w:rPr>
  </w:style>
  <w:style w:type="paragraph" w:styleId="TOCHeading">
    <w:name w:val="TOC Heading"/>
    <w:basedOn w:val="Heading1"/>
    <w:next w:val="Normal"/>
    <w:uiPriority w:val="39"/>
    <w:unhideWhenUsed/>
    <w:qFormat/>
    <w:rsid w:val="0019481B"/>
    <w:pPr>
      <w:spacing w:before="240" w:after="0" w:line="259" w:lineRule="auto"/>
      <w:outlineLvl w:val="9"/>
    </w:pPr>
    <w:rPr>
      <w:rFonts w:asciiTheme="majorHAnsi" w:hAnsiTheme="majorHAnsi"/>
      <w:b w:val="0"/>
      <w:bCs w:val="0"/>
      <w:color w:val="2F5496" w:themeColor="accent1" w:themeShade="BF"/>
    </w:rPr>
  </w:style>
  <w:style w:type="paragraph" w:styleId="TOC2">
    <w:name w:val="toc 2"/>
    <w:basedOn w:val="Normal"/>
    <w:next w:val="Normal"/>
    <w:autoRedefine/>
    <w:uiPriority w:val="39"/>
    <w:unhideWhenUsed/>
    <w:rsid w:val="0019481B"/>
    <w:pPr>
      <w:spacing w:after="100" w:line="259" w:lineRule="auto"/>
      <w:ind w:left="220"/>
    </w:pPr>
    <w:rPr>
      <w:rFonts w:asciiTheme="minorHAnsi" w:eastAsiaTheme="minorEastAsia" w:hAnsiTheme="minorHAnsi" w:cs="Times New Roman"/>
      <w:szCs w:val="22"/>
      <w:lang w:val="en-US"/>
    </w:rPr>
  </w:style>
  <w:style w:type="paragraph" w:styleId="TOC1">
    <w:name w:val="toc 1"/>
    <w:basedOn w:val="Normal"/>
    <w:next w:val="Normal"/>
    <w:autoRedefine/>
    <w:uiPriority w:val="39"/>
    <w:unhideWhenUsed/>
    <w:rsid w:val="0019481B"/>
    <w:pPr>
      <w:spacing w:after="100" w:line="259" w:lineRule="auto"/>
    </w:pPr>
    <w:rPr>
      <w:rFonts w:asciiTheme="minorHAnsi" w:eastAsiaTheme="minorEastAsia" w:hAnsiTheme="minorHAnsi" w:cs="Times New Roman"/>
      <w:szCs w:val="22"/>
      <w:lang w:val="en-US"/>
    </w:rPr>
  </w:style>
  <w:style w:type="paragraph" w:styleId="TOC3">
    <w:name w:val="toc 3"/>
    <w:basedOn w:val="Normal"/>
    <w:next w:val="Normal"/>
    <w:autoRedefine/>
    <w:uiPriority w:val="39"/>
    <w:unhideWhenUsed/>
    <w:rsid w:val="00BA4CB8"/>
    <w:pPr>
      <w:numPr>
        <w:numId w:val="1"/>
      </w:numPr>
      <w:spacing w:after="100" w:line="259" w:lineRule="auto"/>
      <w:ind w:left="426"/>
    </w:pPr>
    <w:rPr>
      <w:rFonts w:asciiTheme="minorHAnsi" w:eastAsiaTheme="minorEastAsia" w:hAnsiTheme="minorHAnsi" w:cs="Times New Roman"/>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90929">
      <w:bodyDiv w:val="1"/>
      <w:marLeft w:val="0"/>
      <w:marRight w:val="0"/>
      <w:marTop w:val="0"/>
      <w:marBottom w:val="0"/>
      <w:divBdr>
        <w:top w:val="none" w:sz="0" w:space="0" w:color="auto"/>
        <w:left w:val="none" w:sz="0" w:space="0" w:color="auto"/>
        <w:bottom w:val="none" w:sz="0" w:space="0" w:color="auto"/>
        <w:right w:val="none" w:sz="0" w:space="0" w:color="auto"/>
      </w:divBdr>
    </w:div>
    <w:div w:id="126974850">
      <w:bodyDiv w:val="1"/>
      <w:marLeft w:val="0"/>
      <w:marRight w:val="0"/>
      <w:marTop w:val="0"/>
      <w:marBottom w:val="0"/>
      <w:divBdr>
        <w:top w:val="none" w:sz="0" w:space="0" w:color="auto"/>
        <w:left w:val="none" w:sz="0" w:space="0" w:color="auto"/>
        <w:bottom w:val="none" w:sz="0" w:space="0" w:color="auto"/>
        <w:right w:val="none" w:sz="0" w:space="0" w:color="auto"/>
      </w:divBdr>
      <w:divsChild>
        <w:div w:id="312294598">
          <w:marLeft w:val="547"/>
          <w:marRight w:val="0"/>
          <w:marTop w:val="0"/>
          <w:marBottom w:val="0"/>
          <w:divBdr>
            <w:top w:val="none" w:sz="0" w:space="0" w:color="auto"/>
            <w:left w:val="none" w:sz="0" w:space="0" w:color="auto"/>
            <w:bottom w:val="none" w:sz="0" w:space="0" w:color="auto"/>
            <w:right w:val="none" w:sz="0" w:space="0" w:color="auto"/>
          </w:divBdr>
        </w:div>
        <w:div w:id="241454919">
          <w:marLeft w:val="547"/>
          <w:marRight w:val="0"/>
          <w:marTop w:val="0"/>
          <w:marBottom w:val="0"/>
          <w:divBdr>
            <w:top w:val="none" w:sz="0" w:space="0" w:color="auto"/>
            <w:left w:val="none" w:sz="0" w:space="0" w:color="auto"/>
            <w:bottom w:val="none" w:sz="0" w:space="0" w:color="auto"/>
            <w:right w:val="none" w:sz="0" w:space="0" w:color="auto"/>
          </w:divBdr>
        </w:div>
      </w:divsChild>
    </w:div>
    <w:div w:id="447241867">
      <w:bodyDiv w:val="1"/>
      <w:marLeft w:val="0"/>
      <w:marRight w:val="0"/>
      <w:marTop w:val="0"/>
      <w:marBottom w:val="0"/>
      <w:divBdr>
        <w:top w:val="none" w:sz="0" w:space="0" w:color="auto"/>
        <w:left w:val="none" w:sz="0" w:space="0" w:color="auto"/>
        <w:bottom w:val="none" w:sz="0" w:space="0" w:color="auto"/>
        <w:right w:val="none" w:sz="0" w:space="0" w:color="auto"/>
      </w:divBdr>
    </w:div>
    <w:div w:id="696582998">
      <w:bodyDiv w:val="1"/>
      <w:marLeft w:val="0"/>
      <w:marRight w:val="0"/>
      <w:marTop w:val="0"/>
      <w:marBottom w:val="0"/>
      <w:divBdr>
        <w:top w:val="none" w:sz="0" w:space="0" w:color="auto"/>
        <w:left w:val="none" w:sz="0" w:space="0" w:color="auto"/>
        <w:bottom w:val="none" w:sz="0" w:space="0" w:color="auto"/>
        <w:right w:val="none" w:sz="0" w:space="0" w:color="auto"/>
      </w:divBdr>
    </w:div>
    <w:div w:id="787891585">
      <w:bodyDiv w:val="1"/>
      <w:marLeft w:val="0"/>
      <w:marRight w:val="0"/>
      <w:marTop w:val="0"/>
      <w:marBottom w:val="0"/>
      <w:divBdr>
        <w:top w:val="none" w:sz="0" w:space="0" w:color="auto"/>
        <w:left w:val="none" w:sz="0" w:space="0" w:color="auto"/>
        <w:bottom w:val="none" w:sz="0" w:space="0" w:color="auto"/>
        <w:right w:val="none" w:sz="0" w:space="0" w:color="auto"/>
      </w:divBdr>
    </w:div>
    <w:div w:id="975179853">
      <w:bodyDiv w:val="1"/>
      <w:marLeft w:val="0"/>
      <w:marRight w:val="0"/>
      <w:marTop w:val="0"/>
      <w:marBottom w:val="0"/>
      <w:divBdr>
        <w:top w:val="none" w:sz="0" w:space="0" w:color="auto"/>
        <w:left w:val="none" w:sz="0" w:space="0" w:color="auto"/>
        <w:bottom w:val="none" w:sz="0" w:space="0" w:color="auto"/>
        <w:right w:val="none" w:sz="0" w:space="0" w:color="auto"/>
      </w:divBdr>
    </w:div>
    <w:div w:id="1059325055">
      <w:bodyDiv w:val="1"/>
      <w:marLeft w:val="0"/>
      <w:marRight w:val="0"/>
      <w:marTop w:val="0"/>
      <w:marBottom w:val="0"/>
      <w:divBdr>
        <w:top w:val="none" w:sz="0" w:space="0" w:color="auto"/>
        <w:left w:val="none" w:sz="0" w:space="0" w:color="auto"/>
        <w:bottom w:val="none" w:sz="0" w:space="0" w:color="auto"/>
        <w:right w:val="none" w:sz="0" w:space="0" w:color="auto"/>
      </w:divBdr>
    </w:div>
    <w:div w:id="1064261731">
      <w:bodyDiv w:val="1"/>
      <w:marLeft w:val="0"/>
      <w:marRight w:val="0"/>
      <w:marTop w:val="0"/>
      <w:marBottom w:val="0"/>
      <w:divBdr>
        <w:top w:val="none" w:sz="0" w:space="0" w:color="auto"/>
        <w:left w:val="none" w:sz="0" w:space="0" w:color="auto"/>
        <w:bottom w:val="none" w:sz="0" w:space="0" w:color="auto"/>
        <w:right w:val="none" w:sz="0" w:space="0" w:color="auto"/>
      </w:divBdr>
      <w:divsChild>
        <w:div w:id="320620077">
          <w:marLeft w:val="547"/>
          <w:marRight w:val="0"/>
          <w:marTop w:val="0"/>
          <w:marBottom w:val="0"/>
          <w:divBdr>
            <w:top w:val="none" w:sz="0" w:space="0" w:color="auto"/>
            <w:left w:val="none" w:sz="0" w:space="0" w:color="auto"/>
            <w:bottom w:val="none" w:sz="0" w:space="0" w:color="auto"/>
            <w:right w:val="none" w:sz="0" w:space="0" w:color="auto"/>
          </w:divBdr>
        </w:div>
        <w:div w:id="336425390">
          <w:marLeft w:val="547"/>
          <w:marRight w:val="0"/>
          <w:marTop w:val="0"/>
          <w:marBottom w:val="0"/>
          <w:divBdr>
            <w:top w:val="none" w:sz="0" w:space="0" w:color="auto"/>
            <w:left w:val="none" w:sz="0" w:space="0" w:color="auto"/>
            <w:bottom w:val="none" w:sz="0" w:space="0" w:color="auto"/>
            <w:right w:val="none" w:sz="0" w:space="0" w:color="auto"/>
          </w:divBdr>
        </w:div>
      </w:divsChild>
    </w:div>
    <w:div w:id="1248150213">
      <w:bodyDiv w:val="1"/>
      <w:marLeft w:val="0"/>
      <w:marRight w:val="0"/>
      <w:marTop w:val="0"/>
      <w:marBottom w:val="0"/>
      <w:divBdr>
        <w:top w:val="none" w:sz="0" w:space="0" w:color="auto"/>
        <w:left w:val="none" w:sz="0" w:space="0" w:color="auto"/>
        <w:bottom w:val="none" w:sz="0" w:space="0" w:color="auto"/>
        <w:right w:val="none" w:sz="0" w:space="0" w:color="auto"/>
      </w:divBdr>
    </w:div>
    <w:div w:id="1336109925">
      <w:bodyDiv w:val="1"/>
      <w:marLeft w:val="0"/>
      <w:marRight w:val="0"/>
      <w:marTop w:val="0"/>
      <w:marBottom w:val="0"/>
      <w:divBdr>
        <w:top w:val="none" w:sz="0" w:space="0" w:color="auto"/>
        <w:left w:val="none" w:sz="0" w:space="0" w:color="auto"/>
        <w:bottom w:val="none" w:sz="0" w:space="0" w:color="auto"/>
        <w:right w:val="none" w:sz="0" w:space="0" w:color="auto"/>
      </w:divBdr>
    </w:div>
    <w:div w:id="1368144989">
      <w:bodyDiv w:val="1"/>
      <w:marLeft w:val="0"/>
      <w:marRight w:val="0"/>
      <w:marTop w:val="0"/>
      <w:marBottom w:val="0"/>
      <w:divBdr>
        <w:top w:val="none" w:sz="0" w:space="0" w:color="auto"/>
        <w:left w:val="none" w:sz="0" w:space="0" w:color="auto"/>
        <w:bottom w:val="none" w:sz="0" w:space="0" w:color="auto"/>
        <w:right w:val="none" w:sz="0" w:space="0" w:color="auto"/>
      </w:divBdr>
      <w:divsChild>
        <w:div w:id="212549137">
          <w:marLeft w:val="547"/>
          <w:marRight w:val="0"/>
          <w:marTop w:val="0"/>
          <w:marBottom w:val="0"/>
          <w:divBdr>
            <w:top w:val="none" w:sz="0" w:space="0" w:color="auto"/>
            <w:left w:val="none" w:sz="0" w:space="0" w:color="auto"/>
            <w:bottom w:val="none" w:sz="0" w:space="0" w:color="auto"/>
            <w:right w:val="none" w:sz="0" w:space="0" w:color="auto"/>
          </w:divBdr>
        </w:div>
        <w:div w:id="442575033">
          <w:marLeft w:val="547"/>
          <w:marRight w:val="0"/>
          <w:marTop w:val="0"/>
          <w:marBottom w:val="0"/>
          <w:divBdr>
            <w:top w:val="none" w:sz="0" w:space="0" w:color="auto"/>
            <w:left w:val="none" w:sz="0" w:space="0" w:color="auto"/>
            <w:bottom w:val="none" w:sz="0" w:space="0" w:color="auto"/>
            <w:right w:val="none" w:sz="0" w:space="0" w:color="auto"/>
          </w:divBdr>
        </w:div>
      </w:divsChild>
    </w:div>
    <w:div w:id="1386640105">
      <w:bodyDiv w:val="1"/>
      <w:marLeft w:val="0"/>
      <w:marRight w:val="0"/>
      <w:marTop w:val="0"/>
      <w:marBottom w:val="0"/>
      <w:divBdr>
        <w:top w:val="none" w:sz="0" w:space="0" w:color="auto"/>
        <w:left w:val="none" w:sz="0" w:space="0" w:color="auto"/>
        <w:bottom w:val="none" w:sz="0" w:space="0" w:color="auto"/>
        <w:right w:val="none" w:sz="0" w:space="0" w:color="auto"/>
      </w:divBdr>
      <w:divsChild>
        <w:div w:id="828904278">
          <w:marLeft w:val="547"/>
          <w:marRight w:val="0"/>
          <w:marTop w:val="0"/>
          <w:marBottom w:val="0"/>
          <w:divBdr>
            <w:top w:val="none" w:sz="0" w:space="0" w:color="auto"/>
            <w:left w:val="none" w:sz="0" w:space="0" w:color="auto"/>
            <w:bottom w:val="none" w:sz="0" w:space="0" w:color="auto"/>
            <w:right w:val="none" w:sz="0" w:space="0" w:color="auto"/>
          </w:divBdr>
        </w:div>
        <w:div w:id="560410399">
          <w:marLeft w:val="547"/>
          <w:marRight w:val="0"/>
          <w:marTop w:val="0"/>
          <w:marBottom w:val="0"/>
          <w:divBdr>
            <w:top w:val="none" w:sz="0" w:space="0" w:color="auto"/>
            <w:left w:val="none" w:sz="0" w:space="0" w:color="auto"/>
            <w:bottom w:val="none" w:sz="0" w:space="0" w:color="auto"/>
            <w:right w:val="none" w:sz="0" w:space="0" w:color="auto"/>
          </w:divBdr>
        </w:div>
        <w:div w:id="1667594407">
          <w:marLeft w:val="547"/>
          <w:marRight w:val="0"/>
          <w:marTop w:val="0"/>
          <w:marBottom w:val="0"/>
          <w:divBdr>
            <w:top w:val="none" w:sz="0" w:space="0" w:color="auto"/>
            <w:left w:val="none" w:sz="0" w:space="0" w:color="auto"/>
            <w:bottom w:val="none" w:sz="0" w:space="0" w:color="auto"/>
            <w:right w:val="none" w:sz="0" w:space="0" w:color="auto"/>
          </w:divBdr>
        </w:div>
      </w:divsChild>
    </w:div>
    <w:div w:id="1417554501">
      <w:bodyDiv w:val="1"/>
      <w:marLeft w:val="0"/>
      <w:marRight w:val="0"/>
      <w:marTop w:val="0"/>
      <w:marBottom w:val="0"/>
      <w:divBdr>
        <w:top w:val="none" w:sz="0" w:space="0" w:color="auto"/>
        <w:left w:val="none" w:sz="0" w:space="0" w:color="auto"/>
        <w:bottom w:val="none" w:sz="0" w:space="0" w:color="auto"/>
        <w:right w:val="none" w:sz="0" w:space="0" w:color="auto"/>
      </w:divBdr>
      <w:divsChild>
        <w:div w:id="338969784">
          <w:marLeft w:val="547"/>
          <w:marRight w:val="0"/>
          <w:marTop w:val="0"/>
          <w:marBottom w:val="0"/>
          <w:divBdr>
            <w:top w:val="none" w:sz="0" w:space="0" w:color="auto"/>
            <w:left w:val="none" w:sz="0" w:space="0" w:color="auto"/>
            <w:bottom w:val="none" w:sz="0" w:space="0" w:color="auto"/>
            <w:right w:val="none" w:sz="0" w:space="0" w:color="auto"/>
          </w:divBdr>
        </w:div>
      </w:divsChild>
    </w:div>
    <w:div w:id="1559395089">
      <w:bodyDiv w:val="1"/>
      <w:marLeft w:val="0"/>
      <w:marRight w:val="0"/>
      <w:marTop w:val="0"/>
      <w:marBottom w:val="0"/>
      <w:divBdr>
        <w:top w:val="none" w:sz="0" w:space="0" w:color="auto"/>
        <w:left w:val="none" w:sz="0" w:space="0" w:color="auto"/>
        <w:bottom w:val="none" w:sz="0" w:space="0" w:color="auto"/>
        <w:right w:val="none" w:sz="0" w:space="0" w:color="auto"/>
      </w:divBdr>
      <w:divsChild>
        <w:div w:id="1381712366">
          <w:marLeft w:val="547"/>
          <w:marRight w:val="0"/>
          <w:marTop w:val="0"/>
          <w:marBottom w:val="0"/>
          <w:divBdr>
            <w:top w:val="none" w:sz="0" w:space="0" w:color="auto"/>
            <w:left w:val="none" w:sz="0" w:space="0" w:color="auto"/>
            <w:bottom w:val="none" w:sz="0" w:space="0" w:color="auto"/>
            <w:right w:val="none" w:sz="0" w:space="0" w:color="auto"/>
          </w:divBdr>
        </w:div>
        <w:div w:id="1721055258">
          <w:marLeft w:val="547"/>
          <w:marRight w:val="0"/>
          <w:marTop w:val="0"/>
          <w:marBottom w:val="0"/>
          <w:divBdr>
            <w:top w:val="none" w:sz="0" w:space="0" w:color="auto"/>
            <w:left w:val="none" w:sz="0" w:space="0" w:color="auto"/>
            <w:bottom w:val="none" w:sz="0" w:space="0" w:color="auto"/>
            <w:right w:val="none" w:sz="0" w:space="0" w:color="auto"/>
          </w:divBdr>
        </w:div>
        <w:div w:id="1754550373">
          <w:marLeft w:val="547"/>
          <w:marRight w:val="0"/>
          <w:marTop w:val="0"/>
          <w:marBottom w:val="0"/>
          <w:divBdr>
            <w:top w:val="none" w:sz="0" w:space="0" w:color="auto"/>
            <w:left w:val="none" w:sz="0" w:space="0" w:color="auto"/>
            <w:bottom w:val="none" w:sz="0" w:space="0" w:color="auto"/>
            <w:right w:val="none" w:sz="0" w:space="0" w:color="auto"/>
          </w:divBdr>
        </w:div>
      </w:divsChild>
    </w:div>
    <w:div w:id="1601907958">
      <w:bodyDiv w:val="1"/>
      <w:marLeft w:val="0"/>
      <w:marRight w:val="0"/>
      <w:marTop w:val="0"/>
      <w:marBottom w:val="0"/>
      <w:divBdr>
        <w:top w:val="none" w:sz="0" w:space="0" w:color="auto"/>
        <w:left w:val="none" w:sz="0" w:space="0" w:color="auto"/>
        <w:bottom w:val="none" w:sz="0" w:space="0" w:color="auto"/>
        <w:right w:val="none" w:sz="0" w:space="0" w:color="auto"/>
      </w:divBdr>
    </w:div>
    <w:div w:id="1716008161">
      <w:bodyDiv w:val="1"/>
      <w:marLeft w:val="0"/>
      <w:marRight w:val="0"/>
      <w:marTop w:val="0"/>
      <w:marBottom w:val="0"/>
      <w:divBdr>
        <w:top w:val="none" w:sz="0" w:space="0" w:color="auto"/>
        <w:left w:val="none" w:sz="0" w:space="0" w:color="auto"/>
        <w:bottom w:val="none" w:sz="0" w:space="0" w:color="auto"/>
        <w:right w:val="none" w:sz="0" w:space="0" w:color="auto"/>
      </w:divBdr>
    </w:div>
    <w:div w:id="1760054658">
      <w:bodyDiv w:val="1"/>
      <w:marLeft w:val="0"/>
      <w:marRight w:val="0"/>
      <w:marTop w:val="0"/>
      <w:marBottom w:val="0"/>
      <w:divBdr>
        <w:top w:val="none" w:sz="0" w:space="0" w:color="auto"/>
        <w:left w:val="none" w:sz="0" w:space="0" w:color="auto"/>
        <w:bottom w:val="none" w:sz="0" w:space="0" w:color="auto"/>
        <w:right w:val="none" w:sz="0" w:space="0" w:color="auto"/>
      </w:divBdr>
    </w:div>
    <w:div w:id="1767992309">
      <w:bodyDiv w:val="1"/>
      <w:marLeft w:val="0"/>
      <w:marRight w:val="0"/>
      <w:marTop w:val="0"/>
      <w:marBottom w:val="0"/>
      <w:divBdr>
        <w:top w:val="none" w:sz="0" w:space="0" w:color="auto"/>
        <w:left w:val="none" w:sz="0" w:space="0" w:color="auto"/>
        <w:bottom w:val="none" w:sz="0" w:space="0" w:color="auto"/>
        <w:right w:val="none" w:sz="0" w:space="0" w:color="auto"/>
      </w:divBdr>
    </w:div>
    <w:div w:id="1858737914">
      <w:bodyDiv w:val="1"/>
      <w:marLeft w:val="0"/>
      <w:marRight w:val="0"/>
      <w:marTop w:val="0"/>
      <w:marBottom w:val="0"/>
      <w:divBdr>
        <w:top w:val="none" w:sz="0" w:space="0" w:color="auto"/>
        <w:left w:val="none" w:sz="0" w:space="0" w:color="auto"/>
        <w:bottom w:val="none" w:sz="0" w:space="0" w:color="auto"/>
        <w:right w:val="none" w:sz="0" w:space="0" w:color="auto"/>
      </w:divBdr>
    </w:div>
    <w:div w:id="1919710541">
      <w:bodyDiv w:val="1"/>
      <w:marLeft w:val="0"/>
      <w:marRight w:val="0"/>
      <w:marTop w:val="0"/>
      <w:marBottom w:val="0"/>
      <w:divBdr>
        <w:top w:val="none" w:sz="0" w:space="0" w:color="auto"/>
        <w:left w:val="none" w:sz="0" w:space="0" w:color="auto"/>
        <w:bottom w:val="none" w:sz="0" w:space="0" w:color="auto"/>
        <w:right w:val="none" w:sz="0" w:space="0" w:color="auto"/>
      </w:divBdr>
    </w:div>
    <w:div w:id="2097943228">
      <w:bodyDiv w:val="1"/>
      <w:marLeft w:val="0"/>
      <w:marRight w:val="0"/>
      <w:marTop w:val="0"/>
      <w:marBottom w:val="0"/>
      <w:divBdr>
        <w:top w:val="none" w:sz="0" w:space="0" w:color="auto"/>
        <w:left w:val="none" w:sz="0" w:space="0" w:color="auto"/>
        <w:bottom w:val="none" w:sz="0" w:space="0" w:color="auto"/>
        <w:right w:val="none" w:sz="0" w:space="0" w:color="auto"/>
      </w:divBdr>
      <w:divsChild>
        <w:div w:id="640811673">
          <w:marLeft w:val="547"/>
          <w:marRight w:val="0"/>
          <w:marTop w:val="0"/>
          <w:marBottom w:val="0"/>
          <w:divBdr>
            <w:top w:val="none" w:sz="0" w:space="0" w:color="auto"/>
            <w:left w:val="none" w:sz="0" w:space="0" w:color="auto"/>
            <w:bottom w:val="none" w:sz="0" w:space="0" w:color="auto"/>
            <w:right w:val="none" w:sz="0" w:space="0" w:color="auto"/>
          </w:divBdr>
        </w:div>
        <w:div w:id="655500830">
          <w:marLeft w:val="547"/>
          <w:marRight w:val="0"/>
          <w:marTop w:val="0"/>
          <w:marBottom w:val="0"/>
          <w:divBdr>
            <w:top w:val="none" w:sz="0" w:space="0" w:color="auto"/>
            <w:left w:val="none" w:sz="0" w:space="0" w:color="auto"/>
            <w:bottom w:val="none" w:sz="0" w:space="0" w:color="auto"/>
            <w:right w:val="none" w:sz="0" w:space="0" w:color="auto"/>
          </w:divBdr>
        </w:div>
        <w:div w:id="6961622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hyperlink" Target="https://www.legislation.gov.uk/ukpga/1989/41/part/I" TargetMode="External"/><Relationship Id="rId26" Type="http://schemas.openxmlformats.org/officeDocument/2006/relationships/hyperlink" Target="https://www.youtube.com/watch?v=Et6Ja2eCW6E" TargetMode="External"/><Relationship Id="rId39" Type="http://schemas.openxmlformats.org/officeDocument/2006/relationships/hyperlink" Target="http://www.csacentre.org.uk/resources/blog/but-they-must-have-known-effectively-working-with-non-abusing-parents/" TargetMode="External"/><Relationship Id="rId21" Type="http://schemas.openxmlformats.org/officeDocument/2006/relationships/hyperlink" Target="https://www.csacentre.org.uk/resources/key-messages/intra-familial-csa/" TargetMode="External"/><Relationship Id="rId34" Type="http://schemas.openxmlformats.org/officeDocument/2006/relationships/hyperlink" Target="https://sussexchildprotection.procedures.org.uk/page/glossary?term=Abuse&amp;g=3EzN" TargetMode="External"/><Relationship Id="rId42" Type="http://schemas.openxmlformats.org/officeDocument/2006/relationships/hyperlink" Target="https://www.csacentre.org.uk/documents/communicating-with-children-guide/" TargetMode="External"/><Relationship Id="rId47" Type="http://schemas.openxmlformats.org/officeDocument/2006/relationships/hyperlink" Target="https://www.sussexcommunity.nhs.uk/services/sussex-childrens-sexual-assault-referral-centre-childrens-sarc/109064" TargetMode="External"/><Relationship Id="rId50" Type="http://schemas.openxmlformats.org/officeDocument/2006/relationships/hyperlink" Target="https://mosac.org.uk/" TargetMode="External"/><Relationship Id="rId55"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legislation.gov.uk/ukpga/1989/41/part/I" TargetMode="External"/><Relationship Id="rId25" Type="http://schemas.openxmlformats.org/officeDocument/2006/relationships/hyperlink" Target="https://www.csacentre.org.uk/resources/blog/medical-examinations/" TargetMode="External"/><Relationship Id="rId33" Type="http://schemas.openxmlformats.org/officeDocument/2006/relationships/hyperlink" Target="https://sussexchildprotection.procedures.org.uk/page/glossary?term=Section+47&amp;g=xgjN" TargetMode="External"/><Relationship Id="rId38" Type="http://schemas.openxmlformats.org/officeDocument/2006/relationships/hyperlink" Target="http://www.csacentre.org.uk/resources/blog/the-myth-of-absolute-knowing/" TargetMode="External"/><Relationship Id="rId46" Type="http://schemas.openxmlformats.org/officeDocument/2006/relationships/hyperlink" Target="https://books.google.co.uk/books?id=NAImAgAAQBAJ&amp;pg=PR3&amp;dq=Communicating+with+Vulnerable+Children+health+department+jones&amp;source=gbs_selected_pages&amp;cad=3" TargetMode="External"/><Relationship Id="rId2" Type="http://schemas.openxmlformats.org/officeDocument/2006/relationships/customXml" Target="../customXml/item2.xml"/><Relationship Id="rId16" Type="http://schemas.openxmlformats.org/officeDocument/2006/relationships/hyperlink" Target="https://sussexchildprotection.procedures.org.uk/page/contents" TargetMode="External"/><Relationship Id="rId20" Type="http://schemas.openxmlformats.org/officeDocument/2006/relationships/hyperlink" Target="https://www.csacentre.org.uk/resources/key-messages/csa-perpetrated-by-adults/" TargetMode="External"/><Relationship Id="rId29" Type="http://schemas.openxmlformats.org/officeDocument/2006/relationships/hyperlink" Target="https://www.csacentre.org.uk/knowledge-in-practice/practice-improvement/supporting-parents-and-carers-guide/" TargetMode="External"/><Relationship Id="rId41" Type="http://schemas.openxmlformats.org/officeDocument/2006/relationships/hyperlink" Target="https://www.csacentre.org.uk/our-research/the-scale-and-nature-of-csa/measuring-the-scale-and-nature-of-csa/"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sacentre.org.uk/resources/key-messages/disclosures-csa/" TargetMode="External"/><Relationship Id="rId32" Type="http://schemas.openxmlformats.org/officeDocument/2006/relationships/hyperlink" Target="https://www.csacentre.org.uk/knowledge-in-practice/practice-improvement/supporting-parents-and-carers-guide/" TargetMode="External"/><Relationship Id="rId37" Type="http://schemas.openxmlformats.org/officeDocument/2006/relationships/hyperlink" Target="http://teamspace.westsussex.gov.uk/teams/CSC/Learningfrpractice/Direct%20work%20with%20Parents%20and%20Carers/Forms/AllItems.aspx?RootFolder=%2Fteams%2FCSC%2FLearningfrpractice%2FDirect%20work%20with%20Parents%20and%20Carers%2FNon%20Offending%20Parent%20Protective%20Parenting%20programme&amp;FolderCTID=0x0120001A77008EBED6AE4EBDA57E6AD34DCE9E&amp;View=%7bADADD130-05A0-44EA-B6DB-47CFA2971935%7d" TargetMode="External"/><Relationship Id="rId40" Type="http://schemas.openxmlformats.org/officeDocument/2006/relationships/hyperlink" Target="http://www.csacentre.org.uk/knowledge-in-practice/practice-improvement/signs-indicators-template/" TargetMode="External"/><Relationship Id="rId45" Type="http://schemas.openxmlformats.org/officeDocument/2006/relationships/hyperlink" Target="https://www.csacentre.org.uk/resources/blog/disclosures-csa/"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csacentre.org.uk/our-research/perpetration/a-typology-of-csa-offending/" TargetMode="External"/><Relationship Id="rId23" Type="http://schemas.openxmlformats.org/officeDocument/2006/relationships/hyperlink" Target="https://www.csacentre.org.uk/knowledge-in-practice/practice-improvement/signs-indicators-template/" TargetMode="External"/><Relationship Id="rId28" Type="http://schemas.openxmlformats.org/officeDocument/2006/relationships/hyperlink" Target="http://www.MOSAC.org.uk" TargetMode="External"/><Relationship Id="rId36" Type="http://schemas.openxmlformats.org/officeDocument/2006/relationships/hyperlink" Target="https://learning.nspcc.org.uk/media/2685/responding-to-children-who-display-sexualised-behaviour-guide.pdf" TargetMode="External"/><Relationship Id="rId49" Type="http://schemas.openxmlformats.org/officeDocument/2006/relationships/hyperlink" Target="https://survivorsnetwork.org.uk/" TargetMode="External"/><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csacentre.org.uk/our-research/the-scale-and-nature-of-csa/" TargetMode="External"/><Relationship Id="rId31" Type="http://schemas.openxmlformats.org/officeDocument/2006/relationships/hyperlink" Target="http://teamspace.westsussex.gov.uk/teams/CSC/Learningfrpractice/Direct%20work%20with%20Parents%20and%20Carers/Forms/AllItems.aspx?RootFolder=%2Fteams%2FCSC%2FLearningfrpractice%2FDirect%20work%20with%20Parents%20and%20Carers%2FNon%20Offending%20Parent%20Protective%20Parenting%20programme&amp;FolderCTID=0x0120001A77008EBED6AE4EBDA57E6AD34DCE9E&amp;View=%7bADADD130-05A0-44EA-B6DB-47CFA2971935%7d" TargetMode="External"/><Relationship Id="rId44" Type="http://schemas.openxmlformats.org/officeDocument/2006/relationships/hyperlink" Target="https://www.csacentre.org.uk/knowledge-in-practice/practice-improvement/signs-indicators-template/"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teamspace.westsussex.gov.uk/teams/CSC/Learningfrpractice/default.aspx" TargetMode="External"/><Relationship Id="rId22" Type="http://schemas.openxmlformats.org/officeDocument/2006/relationships/hyperlink" Target="https://www.csacentre.org.uk/our-research/the-scale-and-nature-of-csa/insights-from-practice/" TargetMode="External"/><Relationship Id="rId27" Type="http://schemas.openxmlformats.org/officeDocument/2006/relationships/hyperlink" Target="http://www.MOSAC.org.uk" TargetMode="External"/><Relationship Id="rId30" Type="http://schemas.openxmlformats.org/officeDocument/2006/relationships/hyperlink" Target="https://www.beds.ac.uk/sylrc/recently-completed-projects/making-noise/" TargetMode="External"/><Relationship Id="rId35" Type="http://schemas.openxmlformats.org/officeDocument/2006/relationships/hyperlink" Target="https://sussexchildprotection.procedures.org.uk/tkyplx/children-in-specific-circumstances/children-who-harm-other-children" TargetMode="External"/><Relationship Id="rId43" Type="http://schemas.openxmlformats.org/officeDocument/2006/relationships/hyperlink" Target="https://learning.nspcc.org.uk/research-resources/statistics-briefings/child-sexual-abuse" TargetMode="External"/><Relationship Id="rId48" Type="http://schemas.openxmlformats.org/officeDocument/2006/relationships/hyperlink" Target="https://www.csacentre.org.uk/knowledge-in-practice/practice-improvement/supporting-parents-and-carers-guide/" TargetMode="External"/><Relationship Id="rId56"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header" Target="header1.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up0470\OneDrive%20-%20West%20Sussex%20County%20Council\AD%20reports\QAF\Quality%20Assurance%20Framework%20DRAFT%20MAY%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7630D2BADAA43549AD84D673AA81D176" ma:contentTypeVersion="0" ma:contentTypeDescription="Create a new document." ma:contentTypeScope="" ma:versionID="6b35e9e3c587479fdb51390e705348bd">
  <xsd:schema xmlns:xsd="http://www.w3.org/2001/XMLSchema" xmlns:xs="http://www.w3.org/2001/XMLSchema" xmlns:p="http://schemas.microsoft.com/office/2006/metadata/properties" xmlns:ns1="http://schemas.microsoft.com/sharepoint/v3" targetNamespace="http://schemas.microsoft.com/office/2006/metadata/properties" ma:root="true" ma:fieldsID="d3879ffb6b0c802b28b2643f9d615d05" ns1:_="">
    <xsd:import namespace="http://schemas.microsoft.com/sharepoint/v3"/>
    <xsd:element name="properties">
      <xsd:complexType>
        <xsd:sequence>
          <xsd:element name="documentManagement">
            <xsd:complexType>
              <xsd:all>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8" nillable="true" ma:displayName="Classification Status" ma:internalName="CSMeta2010Field"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bbd073bd-53e8-478b-acf2-f2c5c35527d7;2021-11-04 08:16:46;PENDINGCLASSIFICATION;WSCC Category:2021-11-03 14:35:28|False||PENDINGCLASSIFICATION|2021-11-04 08:16:46|UNDEFINED|00000000-0000-0000-0000-000000000000;False</CSMeta2010Fiel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070B2-C397-48A8-A914-BC07BC89C72C}">
  <ds:schemaRefs>
    <ds:schemaRef ds:uri="http://schemas.microsoft.com/sharepoint/events"/>
  </ds:schemaRefs>
</ds:datastoreItem>
</file>

<file path=customXml/itemProps2.xml><?xml version="1.0" encoding="utf-8"?>
<ds:datastoreItem xmlns:ds="http://schemas.openxmlformats.org/officeDocument/2006/customXml" ds:itemID="{CB2EBAFA-3199-472B-820B-F39846FE0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9BAB71-708A-4558-B1EE-0A52EEAF4797}">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97A0352-3490-43C0-9B5A-9D2D24A2BC0E}">
  <ds:schemaRefs>
    <ds:schemaRef ds:uri="http://schemas.microsoft.com/sharepoint/v3/contenttype/forms"/>
  </ds:schemaRefs>
</ds:datastoreItem>
</file>

<file path=customXml/itemProps5.xml><?xml version="1.0" encoding="utf-8"?>
<ds:datastoreItem xmlns:ds="http://schemas.openxmlformats.org/officeDocument/2006/customXml" ds:itemID="{5B8EE063-2878-4B2B-B6D4-E7B113793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Quality Assurance Framework DRAFT MAY 2021</Template>
  <TotalTime>1</TotalTime>
  <Pages>22</Pages>
  <Words>6048</Words>
  <Characters>34475</Characters>
  <Application>Microsoft Office Word</Application>
  <DocSecurity>4</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40443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Darlington Ihenacho</dc:creator>
  <cp:keywords/>
  <dc:description/>
  <cp:lastModifiedBy>Amanda Cole</cp:lastModifiedBy>
  <cp:revision>2</cp:revision>
  <cp:lastPrinted>2022-02-09T11:23:00Z</cp:lastPrinted>
  <dcterms:created xsi:type="dcterms:W3CDTF">2022-08-18T09:24:00Z</dcterms:created>
  <dcterms:modified xsi:type="dcterms:W3CDTF">2022-08-18T09:24:00Z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0x0101007630D2BADAA43549AD84D673AA81D176</vt:lpwstr>
  </property>
  <property fmtid="{D5CDD505-2E9C-101B-9397-08002B2CF9AE}" pid="3" name="WSCC Category">
    <vt:lpwstr>89;#Business services:Management services:Quality and performance:Quality management:Quality assurance|f2c3e422-a540-4d17-9f97-ce74b45a63e0</vt:lpwstr>
  </property>
</Properties>
</file>